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1794C" w14:textId="4EB142A8" w:rsidR="00B42C8F" w:rsidRDefault="00B42C8F" w:rsidP="001A59A4">
      <w:pPr>
        <w:pStyle w:val="HeadA"/>
        <w:pageBreakBefore/>
      </w:pPr>
      <w:r>
        <w:t>D</w:t>
      </w:r>
      <w:r w:rsidR="000254B4">
        <w:t>.</w:t>
      </w:r>
      <w:r w:rsidR="000254B4">
        <w:tab/>
      </w:r>
      <w:r w:rsidR="00C024DF" w:rsidRPr="00C024DF">
        <w:rPr>
          <w:rFonts w:hint="eastAsia"/>
        </w:rPr>
        <w:t>太空安全</w:t>
      </w:r>
    </w:p>
    <w:p w14:paraId="0C6745EF" w14:textId="1C17390E" w:rsidR="00B42C8F" w:rsidRPr="005E7ADB" w:rsidRDefault="000254B4" w:rsidP="000254B4">
      <w:pPr>
        <w:pStyle w:val="HeadB"/>
        <w:rPr>
          <w:rFonts w:eastAsia="微軟正黑體"/>
        </w:rPr>
      </w:pPr>
      <w:r>
        <w:t>1.</w:t>
      </w:r>
      <w:r>
        <w:tab/>
      </w:r>
      <w:r w:rsidR="00DA7A8B" w:rsidRPr="00DA7A8B">
        <w:rPr>
          <w:rFonts w:hint="eastAsia"/>
        </w:rPr>
        <w:t>極地軌道衛星</w:t>
      </w:r>
    </w:p>
    <w:p w14:paraId="437FDDC4" w14:textId="77777777" w:rsidR="00C255BB" w:rsidRDefault="00FA61E5" w:rsidP="0061708D">
      <w:pPr>
        <w:pStyle w:val="Text"/>
        <w:tabs>
          <w:tab w:val="left" w:pos="6804"/>
        </w:tabs>
        <w:ind w:right="2268"/>
        <w:rPr>
          <w:lang w:val="en-HK"/>
        </w:rPr>
      </w:pPr>
      <w:r w:rsidRPr="00FA61E5">
        <w:rPr>
          <w:rFonts w:hint="eastAsia"/>
          <w:lang w:val="en-HK"/>
        </w:rPr>
        <w:t>極地軌道衛星是指沿着極地軌道上運行的衛星。它們繞過地球的兩極，從北向南運行。這些衛星距離地面相對較低的高度（約</w:t>
      </w:r>
      <w:r w:rsidRPr="00FA61E5">
        <w:rPr>
          <w:lang w:val="en-HK"/>
        </w:rPr>
        <w:t>1000</w:t>
      </w:r>
      <w:r w:rsidRPr="00FA61E5">
        <w:rPr>
          <w:rFonts w:hint="eastAsia"/>
          <w:lang w:val="en-HK"/>
        </w:rPr>
        <w:t>公里）以近乎圓形的軌道上運行，使它們能夠監測地面景觀的變化。由於地球在衛星下自轉，因此衛星沿極地軌道運行時可在一定時間內覆蓋整個地球表面。</w:t>
      </w:r>
    </w:p>
    <w:p w14:paraId="61FA0D1A" w14:textId="1C49986C" w:rsidR="00B84062" w:rsidRDefault="00FA61E5" w:rsidP="0061708D">
      <w:pPr>
        <w:pStyle w:val="Text"/>
        <w:tabs>
          <w:tab w:val="left" w:pos="6804"/>
        </w:tabs>
        <w:ind w:right="2268"/>
        <w:rPr>
          <w:lang w:val="en-HK"/>
        </w:rPr>
      </w:pPr>
      <w:r w:rsidRPr="00FA61E5">
        <w:rPr>
          <w:rFonts w:hint="eastAsia"/>
          <w:lang w:val="en-HK"/>
        </w:rPr>
        <w:t>一次完整的軌道運行通常約需</w:t>
      </w:r>
      <w:r w:rsidRPr="0061708D">
        <w:t>100</w:t>
      </w:r>
      <w:r w:rsidRPr="00FA61E5">
        <w:rPr>
          <w:rFonts w:hint="eastAsia"/>
          <w:lang w:val="en-HK"/>
        </w:rPr>
        <w:t>分鐘，意味着這些衛星可以在</w:t>
      </w:r>
      <w:r w:rsidRPr="00FA61E5">
        <w:rPr>
          <w:lang w:val="en-HK"/>
        </w:rPr>
        <w:t>24</w:t>
      </w:r>
      <w:r w:rsidRPr="00FA61E5">
        <w:rPr>
          <w:rFonts w:hint="eastAsia"/>
          <w:lang w:val="en-HK"/>
        </w:rPr>
        <w:t>小時內觀察地球的每一個部分。</w:t>
      </w:r>
    </w:p>
    <w:p w14:paraId="261EBEA1" w14:textId="0CB38ECE" w:rsidR="000C4F11" w:rsidRDefault="000C4F11" w:rsidP="00593AEC">
      <w:pPr>
        <w:pStyle w:val="Text"/>
        <w:tabs>
          <w:tab w:val="left" w:pos="6804"/>
        </w:tabs>
        <w:ind w:right="2268"/>
        <w:rPr>
          <w:lang w:val="en-HK"/>
        </w:rPr>
      </w:pPr>
      <w:r>
        <w:rPr>
          <w:noProof/>
          <w:lang w:val="en-HK"/>
        </w:rPr>
        <mc:AlternateContent>
          <mc:Choice Requires="wpc">
            <w:drawing>
              <wp:inline distT="0" distB="0" distL="0" distR="0" wp14:anchorId="08AC8613" wp14:editId="7C60A2B4">
                <wp:extent cx="4115435" cy="4477273"/>
                <wp:effectExtent l="0" t="0" r="0" b="38100"/>
                <wp:docPr id="2024037662" name="Canvas 202403766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024037665" name="Picture 2024037665"/>
                          <pic:cNvPicPr>
                            <a:picLocks noChangeAspect="1"/>
                          </pic:cNvPicPr>
                        </pic:nvPicPr>
                        <pic:blipFill rotWithShape="1">
                          <a:blip r:embed="rId11"/>
                          <a:srcRect l="4781" t="4779" r="4781" b="13947"/>
                          <a:stretch/>
                        </pic:blipFill>
                        <pic:spPr>
                          <a:xfrm>
                            <a:off x="35999" y="400563"/>
                            <a:ext cx="4079718" cy="3666280"/>
                          </a:xfrm>
                          <a:prstGeom prst="rect">
                            <a:avLst/>
                          </a:prstGeom>
                        </pic:spPr>
                      </pic:pic>
                      <wps:wsp>
                        <wps:cNvPr id="2024037667" name="Text Box 1412884552"/>
                        <wps:cNvSpPr txBox="1">
                          <a:spLocks noChangeArrowheads="1"/>
                        </wps:cNvSpPr>
                        <wps:spPr bwMode="auto">
                          <a:xfrm>
                            <a:off x="3570136" y="2605339"/>
                            <a:ext cx="481982" cy="276860"/>
                          </a:xfrm>
                          <a:prstGeom prst="rect">
                            <a:avLst/>
                          </a:prstGeom>
                          <a:noFill/>
                          <a:ln w="9525">
                            <a:noFill/>
                            <a:miter lim="800000"/>
                            <a:headEnd/>
                            <a:tailEnd/>
                          </a:ln>
                        </wps:spPr>
                        <wps:txbx>
                          <w:txbxContent>
                            <w:p w14:paraId="4E6ADF64" w14:textId="7D18020C" w:rsidR="004A2881" w:rsidRDefault="00D870FB" w:rsidP="00D870FB">
                              <w:pPr>
                                <w:pStyle w:val="Textlabel"/>
                                <w:jc w:val="left"/>
                                <w:rPr>
                                  <w:lang w:eastAsia="zh-CN"/>
                                </w:rPr>
                              </w:pPr>
                              <w:r>
                                <w:rPr>
                                  <w:rFonts w:hint="eastAsia"/>
                                </w:rPr>
                                <w:t>赤道</w:t>
                              </w:r>
                            </w:p>
                          </w:txbxContent>
                        </wps:txbx>
                        <wps:bodyPr rot="0" vert="horz" wrap="square" lIns="91440" tIns="45720" rIns="91440" bIns="45720" anchor="t" anchorCtr="0">
                          <a:noAutofit/>
                        </wps:bodyPr>
                      </wps:wsp>
                      <wps:wsp>
                        <wps:cNvPr id="2024037668" name="Freeform: Shape 2024037668"/>
                        <wps:cNvSpPr/>
                        <wps:spPr>
                          <a:xfrm>
                            <a:off x="527592" y="2582159"/>
                            <a:ext cx="3051959" cy="746098"/>
                          </a:xfrm>
                          <a:custGeom>
                            <a:avLst/>
                            <a:gdLst>
                              <a:gd name="connsiteX0" fmla="*/ 0 w 2320505"/>
                              <a:gd name="connsiteY0" fmla="*/ 0 h 735407"/>
                              <a:gd name="connsiteX1" fmla="*/ 914400 w 2320505"/>
                              <a:gd name="connsiteY1" fmla="*/ 733245 h 735407"/>
                              <a:gd name="connsiteX2" fmla="*/ 2320505 w 2320505"/>
                              <a:gd name="connsiteY2" fmla="*/ 181155 h 735407"/>
                              <a:gd name="connsiteX0" fmla="*/ 0 w 3096954"/>
                              <a:gd name="connsiteY0" fmla="*/ 578049 h 749863"/>
                              <a:gd name="connsiteX1" fmla="*/ 1690849 w 3096954"/>
                              <a:gd name="connsiteY1" fmla="*/ 552090 h 749863"/>
                              <a:gd name="connsiteX2" fmla="*/ 3096954 w 3096954"/>
                              <a:gd name="connsiteY2" fmla="*/ 0 h 749863"/>
                              <a:gd name="connsiteX0" fmla="*/ 0 w 3096954"/>
                              <a:gd name="connsiteY0" fmla="*/ 578049 h 981725"/>
                              <a:gd name="connsiteX1" fmla="*/ 1673596 w 3096954"/>
                              <a:gd name="connsiteY1" fmla="*/ 949204 h 981725"/>
                              <a:gd name="connsiteX2" fmla="*/ 3096954 w 3096954"/>
                              <a:gd name="connsiteY2" fmla="*/ 0 h 981725"/>
                              <a:gd name="connsiteX0" fmla="*/ 0 w 2993435"/>
                              <a:gd name="connsiteY0" fmla="*/ 1000749 h 1433718"/>
                              <a:gd name="connsiteX1" fmla="*/ 1673596 w 2993435"/>
                              <a:gd name="connsiteY1" fmla="*/ 1371904 h 1433718"/>
                              <a:gd name="connsiteX2" fmla="*/ 2993435 w 2993435"/>
                              <a:gd name="connsiteY2" fmla="*/ 0 h 1433718"/>
                              <a:gd name="connsiteX0" fmla="*/ 0 w 2993435"/>
                              <a:gd name="connsiteY0" fmla="*/ 1000749 h 1433718"/>
                              <a:gd name="connsiteX1" fmla="*/ 1673596 w 2993435"/>
                              <a:gd name="connsiteY1" fmla="*/ 1371904 h 1433718"/>
                              <a:gd name="connsiteX2" fmla="*/ 2993435 w 2993435"/>
                              <a:gd name="connsiteY2" fmla="*/ 0 h 1433718"/>
                              <a:gd name="connsiteX0" fmla="*/ 0 w 2898543"/>
                              <a:gd name="connsiteY0" fmla="*/ 1302823 h 1532120"/>
                              <a:gd name="connsiteX1" fmla="*/ 1578704 w 2898543"/>
                              <a:gd name="connsiteY1" fmla="*/ 1371904 h 1532120"/>
                              <a:gd name="connsiteX2" fmla="*/ 2898543 w 2898543"/>
                              <a:gd name="connsiteY2" fmla="*/ 0 h 1532120"/>
                              <a:gd name="connsiteX0" fmla="*/ 0 w 2898543"/>
                              <a:gd name="connsiteY0" fmla="*/ 1302823 h 1493632"/>
                              <a:gd name="connsiteX1" fmla="*/ 1578704 w 2898543"/>
                              <a:gd name="connsiteY1" fmla="*/ 1371904 h 1493632"/>
                              <a:gd name="connsiteX2" fmla="*/ 2898543 w 2898543"/>
                              <a:gd name="connsiteY2" fmla="*/ 0 h 1493632"/>
                              <a:gd name="connsiteX0" fmla="*/ 0 w 2872664"/>
                              <a:gd name="connsiteY0" fmla="*/ 1354606 h 1545415"/>
                              <a:gd name="connsiteX1" fmla="*/ 1578704 w 2872664"/>
                              <a:gd name="connsiteY1" fmla="*/ 1423687 h 1545415"/>
                              <a:gd name="connsiteX2" fmla="*/ 2872664 w 2872664"/>
                              <a:gd name="connsiteY2" fmla="*/ 0 h 1545415"/>
                              <a:gd name="connsiteX0" fmla="*/ 0 w 2872664"/>
                              <a:gd name="connsiteY0" fmla="*/ 1354606 h 1545415"/>
                              <a:gd name="connsiteX1" fmla="*/ 1578704 w 2872664"/>
                              <a:gd name="connsiteY1" fmla="*/ 1423687 h 1545415"/>
                              <a:gd name="connsiteX2" fmla="*/ 2872664 w 2872664"/>
                              <a:gd name="connsiteY2" fmla="*/ 0 h 1545415"/>
                              <a:gd name="connsiteX0" fmla="*/ 0 w 3027942"/>
                              <a:gd name="connsiteY0" fmla="*/ 992118 h 1182927"/>
                              <a:gd name="connsiteX1" fmla="*/ 1578704 w 3027942"/>
                              <a:gd name="connsiteY1" fmla="*/ 1061199 h 1182927"/>
                              <a:gd name="connsiteX2" fmla="*/ 3027942 w 3027942"/>
                              <a:gd name="connsiteY2" fmla="*/ 0 h 1182927"/>
                              <a:gd name="connsiteX0" fmla="*/ 0 w 3027942"/>
                              <a:gd name="connsiteY0" fmla="*/ 992118 h 1143984"/>
                              <a:gd name="connsiteX1" fmla="*/ 1578704 w 3027942"/>
                              <a:gd name="connsiteY1" fmla="*/ 1061199 h 1143984"/>
                              <a:gd name="connsiteX2" fmla="*/ 3027942 w 3027942"/>
                              <a:gd name="connsiteY2" fmla="*/ 0 h 1143984"/>
                              <a:gd name="connsiteX0" fmla="*/ 0 w 3027942"/>
                              <a:gd name="connsiteY0" fmla="*/ 992118 h 1114618"/>
                              <a:gd name="connsiteX1" fmla="*/ 1578704 w 3027942"/>
                              <a:gd name="connsiteY1" fmla="*/ 1061199 h 1114618"/>
                              <a:gd name="connsiteX2" fmla="*/ 3027942 w 3027942"/>
                              <a:gd name="connsiteY2" fmla="*/ 0 h 1114618"/>
                              <a:gd name="connsiteX0" fmla="*/ 0 w 3027942"/>
                              <a:gd name="connsiteY0" fmla="*/ 992118 h 1103353"/>
                              <a:gd name="connsiteX1" fmla="*/ 1578704 w 3027942"/>
                              <a:gd name="connsiteY1" fmla="*/ 1061199 h 1103353"/>
                              <a:gd name="connsiteX2" fmla="*/ 3027942 w 3027942"/>
                              <a:gd name="connsiteY2" fmla="*/ 0 h 1103353"/>
                              <a:gd name="connsiteX0" fmla="*/ 0 w 3027942"/>
                              <a:gd name="connsiteY0" fmla="*/ 992118 h 1114727"/>
                              <a:gd name="connsiteX1" fmla="*/ 1613210 w 3027942"/>
                              <a:gd name="connsiteY1" fmla="*/ 1078461 h 1114727"/>
                              <a:gd name="connsiteX2" fmla="*/ 3027942 w 3027942"/>
                              <a:gd name="connsiteY2" fmla="*/ 0 h 1114727"/>
                              <a:gd name="connsiteX0" fmla="*/ 0 w 3027942"/>
                              <a:gd name="connsiteY0" fmla="*/ 992118 h 1141820"/>
                              <a:gd name="connsiteX1" fmla="*/ 1656343 w 3027942"/>
                              <a:gd name="connsiteY1" fmla="*/ 1114727 h 1141820"/>
                              <a:gd name="connsiteX2" fmla="*/ 3027942 w 3027942"/>
                              <a:gd name="connsiteY2" fmla="*/ 0 h 1141820"/>
                              <a:gd name="connsiteX0" fmla="*/ 0 w 3027942"/>
                              <a:gd name="connsiteY0" fmla="*/ 992118 h 1160817"/>
                              <a:gd name="connsiteX1" fmla="*/ 1656343 w 3027942"/>
                              <a:gd name="connsiteY1" fmla="*/ 1114727 h 1160817"/>
                              <a:gd name="connsiteX2" fmla="*/ 3027942 w 3027942"/>
                              <a:gd name="connsiteY2" fmla="*/ 0 h 1160817"/>
                              <a:gd name="connsiteX0" fmla="*/ 0 w 3045194"/>
                              <a:gd name="connsiteY0" fmla="*/ 828136 h 996835"/>
                              <a:gd name="connsiteX1" fmla="*/ 1656343 w 3045194"/>
                              <a:gd name="connsiteY1" fmla="*/ 950745 h 996835"/>
                              <a:gd name="connsiteX2" fmla="*/ 3045194 w 3045194"/>
                              <a:gd name="connsiteY2" fmla="*/ 0 h 996835"/>
                              <a:gd name="connsiteX0" fmla="*/ 0 w 3045194"/>
                              <a:gd name="connsiteY0" fmla="*/ 828136 h 996835"/>
                              <a:gd name="connsiteX1" fmla="*/ 1656343 w 3045194"/>
                              <a:gd name="connsiteY1" fmla="*/ 950745 h 996835"/>
                              <a:gd name="connsiteX2" fmla="*/ 3045194 w 3045194"/>
                              <a:gd name="connsiteY2" fmla="*/ 0 h 996835"/>
                              <a:gd name="connsiteX0" fmla="*/ 0 w 3045194"/>
                              <a:gd name="connsiteY0" fmla="*/ 828136 h 996835"/>
                              <a:gd name="connsiteX1" fmla="*/ 1656343 w 3045194"/>
                              <a:gd name="connsiteY1" fmla="*/ 950745 h 996835"/>
                              <a:gd name="connsiteX2" fmla="*/ 3045194 w 3045194"/>
                              <a:gd name="connsiteY2" fmla="*/ 0 h 996835"/>
                              <a:gd name="connsiteX0" fmla="*/ 0 w 3053820"/>
                              <a:gd name="connsiteY0" fmla="*/ 655523 h 824222"/>
                              <a:gd name="connsiteX1" fmla="*/ 1656343 w 3053820"/>
                              <a:gd name="connsiteY1" fmla="*/ 778132 h 824222"/>
                              <a:gd name="connsiteX2" fmla="*/ 3053820 w 3053820"/>
                              <a:gd name="connsiteY2" fmla="*/ 0 h 824222"/>
                              <a:gd name="connsiteX0" fmla="*/ 0 w 3045194"/>
                              <a:gd name="connsiteY0" fmla="*/ 569216 h 737915"/>
                              <a:gd name="connsiteX1" fmla="*/ 1656343 w 3045194"/>
                              <a:gd name="connsiteY1" fmla="*/ 691825 h 737915"/>
                              <a:gd name="connsiteX2" fmla="*/ 3045194 w 3045194"/>
                              <a:gd name="connsiteY2" fmla="*/ 0 h 737915"/>
                              <a:gd name="connsiteX0" fmla="*/ 0 w 3045194"/>
                              <a:gd name="connsiteY0" fmla="*/ 569216 h 737915"/>
                              <a:gd name="connsiteX1" fmla="*/ 1656343 w 3045194"/>
                              <a:gd name="connsiteY1" fmla="*/ 691825 h 737915"/>
                              <a:gd name="connsiteX2" fmla="*/ 3045194 w 3045194"/>
                              <a:gd name="connsiteY2" fmla="*/ 0 h 737915"/>
                              <a:gd name="connsiteX0" fmla="*/ 0 w 3045194"/>
                              <a:gd name="connsiteY0" fmla="*/ 569216 h 737915"/>
                              <a:gd name="connsiteX1" fmla="*/ 1656343 w 3045194"/>
                              <a:gd name="connsiteY1" fmla="*/ 691825 h 737915"/>
                              <a:gd name="connsiteX2" fmla="*/ 3045194 w 3045194"/>
                              <a:gd name="connsiteY2" fmla="*/ 0 h 737915"/>
                              <a:gd name="connsiteX0" fmla="*/ 0 w 3045194"/>
                              <a:gd name="connsiteY0" fmla="*/ 569216 h 703906"/>
                              <a:gd name="connsiteX1" fmla="*/ 1656343 w 3045194"/>
                              <a:gd name="connsiteY1" fmla="*/ 691825 h 703906"/>
                              <a:gd name="connsiteX2" fmla="*/ 3045194 w 3045194"/>
                              <a:gd name="connsiteY2" fmla="*/ 0 h 703906"/>
                              <a:gd name="connsiteX0" fmla="*/ 0 w 2993434"/>
                              <a:gd name="connsiteY0" fmla="*/ 370711 h 505401"/>
                              <a:gd name="connsiteX1" fmla="*/ 1656343 w 2993434"/>
                              <a:gd name="connsiteY1" fmla="*/ 493320 h 505401"/>
                              <a:gd name="connsiteX2" fmla="*/ 2993434 w 2993434"/>
                              <a:gd name="connsiteY2" fmla="*/ 0 h 505401"/>
                              <a:gd name="connsiteX0" fmla="*/ 0 w 2993434"/>
                              <a:gd name="connsiteY0" fmla="*/ 370711 h 505401"/>
                              <a:gd name="connsiteX1" fmla="*/ 1656343 w 2993434"/>
                              <a:gd name="connsiteY1" fmla="*/ 493320 h 505401"/>
                              <a:gd name="connsiteX2" fmla="*/ 2993434 w 2993434"/>
                              <a:gd name="connsiteY2" fmla="*/ 0 h 505401"/>
                              <a:gd name="connsiteX0" fmla="*/ 0 w 2976181"/>
                              <a:gd name="connsiteY0" fmla="*/ 206728 h 341418"/>
                              <a:gd name="connsiteX1" fmla="*/ 1656343 w 2976181"/>
                              <a:gd name="connsiteY1" fmla="*/ 329337 h 341418"/>
                              <a:gd name="connsiteX2" fmla="*/ 2976181 w 2976181"/>
                              <a:gd name="connsiteY2" fmla="*/ 0 h 341418"/>
                              <a:gd name="connsiteX0" fmla="*/ 0 w 2976181"/>
                              <a:gd name="connsiteY0" fmla="*/ 206728 h 341418"/>
                              <a:gd name="connsiteX1" fmla="*/ 1656343 w 2976181"/>
                              <a:gd name="connsiteY1" fmla="*/ 329337 h 341418"/>
                              <a:gd name="connsiteX2" fmla="*/ 2976181 w 2976181"/>
                              <a:gd name="connsiteY2" fmla="*/ 0 h 341418"/>
                              <a:gd name="connsiteX0" fmla="*/ 0 w 2976181"/>
                              <a:gd name="connsiteY0" fmla="*/ 206728 h 341418"/>
                              <a:gd name="connsiteX1" fmla="*/ 1656343 w 2976181"/>
                              <a:gd name="connsiteY1" fmla="*/ 329337 h 341418"/>
                              <a:gd name="connsiteX2" fmla="*/ 2976181 w 2976181"/>
                              <a:gd name="connsiteY2" fmla="*/ 0 h 341418"/>
                              <a:gd name="connsiteX0" fmla="*/ 0 w 2976181"/>
                              <a:gd name="connsiteY0" fmla="*/ 232621 h 367311"/>
                              <a:gd name="connsiteX1" fmla="*/ 1656343 w 2976181"/>
                              <a:gd name="connsiteY1" fmla="*/ 355230 h 367311"/>
                              <a:gd name="connsiteX2" fmla="*/ 2976181 w 2976181"/>
                              <a:gd name="connsiteY2" fmla="*/ 0 h 367311"/>
                              <a:gd name="connsiteX0" fmla="*/ 0 w 3118687"/>
                              <a:gd name="connsiteY0" fmla="*/ 0 h 545739"/>
                              <a:gd name="connsiteX1" fmla="*/ 1798849 w 3118687"/>
                              <a:gd name="connsiteY1" fmla="*/ 544391 h 545739"/>
                              <a:gd name="connsiteX2" fmla="*/ 3118687 w 3118687"/>
                              <a:gd name="connsiteY2" fmla="*/ 189161 h 545739"/>
                              <a:gd name="connsiteX0" fmla="*/ 0 w 3118687"/>
                              <a:gd name="connsiteY0" fmla="*/ 0 h 747307"/>
                              <a:gd name="connsiteX1" fmla="*/ 1691969 w 3118687"/>
                              <a:gd name="connsiteY1" fmla="*/ 746371 h 747307"/>
                              <a:gd name="connsiteX2" fmla="*/ 3118687 w 3118687"/>
                              <a:gd name="connsiteY2" fmla="*/ 189161 h 747307"/>
                              <a:gd name="connsiteX0" fmla="*/ 0 w 3118687"/>
                              <a:gd name="connsiteY0" fmla="*/ 0 h 749243"/>
                              <a:gd name="connsiteX1" fmla="*/ 1691969 w 3118687"/>
                              <a:gd name="connsiteY1" fmla="*/ 746371 h 749243"/>
                              <a:gd name="connsiteX2" fmla="*/ 3118687 w 3118687"/>
                              <a:gd name="connsiteY2" fmla="*/ 189161 h 749243"/>
                              <a:gd name="connsiteX0" fmla="*/ 0 w 3118687"/>
                              <a:gd name="connsiteY0" fmla="*/ 0 h 749243"/>
                              <a:gd name="connsiteX1" fmla="*/ 1691969 w 3118687"/>
                              <a:gd name="connsiteY1" fmla="*/ 746371 h 749243"/>
                              <a:gd name="connsiteX2" fmla="*/ 3118687 w 3118687"/>
                              <a:gd name="connsiteY2" fmla="*/ 189161 h 749243"/>
                              <a:gd name="connsiteX0" fmla="*/ 0 w 3118687"/>
                              <a:gd name="connsiteY0" fmla="*/ 0 h 749243"/>
                              <a:gd name="connsiteX1" fmla="*/ 1691969 w 3118687"/>
                              <a:gd name="connsiteY1" fmla="*/ 746371 h 749243"/>
                              <a:gd name="connsiteX2" fmla="*/ 3118687 w 3118687"/>
                              <a:gd name="connsiteY2" fmla="*/ 189161 h 749243"/>
                              <a:gd name="connsiteX0" fmla="*/ 0 w 3118687"/>
                              <a:gd name="connsiteY0" fmla="*/ 0 h 749243"/>
                              <a:gd name="connsiteX1" fmla="*/ 1691969 w 3118687"/>
                              <a:gd name="connsiteY1" fmla="*/ 746371 h 749243"/>
                              <a:gd name="connsiteX2" fmla="*/ 3118687 w 3118687"/>
                              <a:gd name="connsiteY2" fmla="*/ 189161 h 749243"/>
                              <a:gd name="connsiteX0" fmla="*/ 0 w 3118687"/>
                              <a:gd name="connsiteY0" fmla="*/ 0 h 746371"/>
                              <a:gd name="connsiteX1" fmla="*/ 1691969 w 3118687"/>
                              <a:gd name="connsiteY1" fmla="*/ 746371 h 746371"/>
                              <a:gd name="connsiteX2" fmla="*/ 3118687 w 3118687"/>
                              <a:gd name="connsiteY2" fmla="*/ 189161 h 746371"/>
                              <a:gd name="connsiteX0" fmla="*/ 0 w 3118687"/>
                              <a:gd name="connsiteY0" fmla="*/ 0 h 746371"/>
                              <a:gd name="connsiteX1" fmla="*/ 1691969 w 3118687"/>
                              <a:gd name="connsiteY1" fmla="*/ 746371 h 746371"/>
                              <a:gd name="connsiteX2" fmla="*/ 3118687 w 3118687"/>
                              <a:gd name="connsiteY2" fmla="*/ 189161 h 746371"/>
                              <a:gd name="connsiteX0" fmla="*/ 0 w 3118687"/>
                              <a:gd name="connsiteY0" fmla="*/ 0 h 746371"/>
                              <a:gd name="connsiteX1" fmla="*/ 1691969 w 3118687"/>
                              <a:gd name="connsiteY1" fmla="*/ 746371 h 746371"/>
                              <a:gd name="connsiteX2" fmla="*/ 3118687 w 3118687"/>
                              <a:gd name="connsiteY2" fmla="*/ 189161 h 746371"/>
                              <a:gd name="connsiteX0" fmla="*/ 0 w 3118687"/>
                              <a:gd name="connsiteY0" fmla="*/ 0 h 746371"/>
                              <a:gd name="connsiteX1" fmla="*/ 1691969 w 3118687"/>
                              <a:gd name="connsiteY1" fmla="*/ 746371 h 746371"/>
                              <a:gd name="connsiteX2" fmla="*/ 3118687 w 3118687"/>
                              <a:gd name="connsiteY2" fmla="*/ 189161 h 746371"/>
                              <a:gd name="connsiteX0" fmla="*/ 0 w 3118687"/>
                              <a:gd name="connsiteY0" fmla="*/ 0 h 746371"/>
                              <a:gd name="connsiteX1" fmla="*/ 1691969 w 3118687"/>
                              <a:gd name="connsiteY1" fmla="*/ 746371 h 746371"/>
                              <a:gd name="connsiteX2" fmla="*/ 3118687 w 3118687"/>
                              <a:gd name="connsiteY2" fmla="*/ 189161 h 746371"/>
                            </a:gdLst>
                            <a:ahLst/>
                            <a:cxnLst>
                              <a:cxn ang="0">
                                <a:pos x="connsiteX0" y="connsiteY0"/>
                              </a:cxn>
                              <a:cxn ang="0">
                                <a:pos x="connsiteX1" y="connsiteY1"/>
                              </a:cxn>
                              <a:cxn ang="0">
                                <a:pos x="connsiteX2" y="connsiteY2"/>
                              </a:cxn>
                            </a:cxnLst>
                            <a:rect l="l" t="t" r="r" b="b"/>
                            <a:pathLst>
                              <a:path w="3118687" h="746371">
                                <a:moveTo>
                                  <a:pt x="0" y="0"/>
                                </a:moveTo>
                                <a:cubicBezTo>
                                  <a:pt x="248353" y="664475"/>
                                  <a:pt x="1241014" y="745930"/>
                                  <a:pt x="1691969" y="746371"/>
                                </a:cubicBezTo>
                                <a:cubicBezTo>
                                  <a:pt x="2142924" y="746812"/>
                                  <a:pt x="2940741" y="496402"/>
                                  <a:pt x="3118687" y="189161"/>
                                </a:cubicBezTo>
                              </a:path>
                            </a:pathLst>
                          </a:custGeom>
                          <a:noFill/>
                          <a:ln w="127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4037670" name="Arc 2024037670"/>
                        <wps:cNvSpPr/>
                        <wps:spPr>
                          <a:xfrm>
                            <a:off x="1479131" y="127222"/>
                            <a:ext cx="1320073" cy="4336956"/>
                          </a:xfrm>
                          <a:prstGeom prst="arc">
                            <a:avLst>
                              <a:gd name="adj1" fmla="val 4211197"/>
                              <a:gd name="adj2" fmla="val 17178812"/>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4037671" name="Text Box 1412884552"/>
                        <wps:cNvSpPr txBox="1">
                          <a:spLocks noChangeArrowheads="1"/>
                        </wps:cNvSpPr>
                        <wps:spPr bwMode="auto">
                          <a:xfrm>
                            <a:off x="2390292" y="4201019"/>
                            <a:ext cx="1121434" cy="276860"/>
                          </a:xfrm>
                          <a:prstGeom prst="rect">
                            <a:avLst/>
                          </a:prstGeom>
                          <a:noFill/>
                          <a:ln w="9525">
                            <a:noFill/>
                            <a:miter lim="800000"/>
                            <a:headEnd/>
                            <a:tailEnd/>
                          </a:ln>
                        </wps:spPr>
                        <wps:txbx>
                          <w:txbxContent>
                            <w:p w14:paraId="53CAFB6A" w14:textId="04FCD942" w:rsidR="00D612B4" w:rsidRDefault="00D870FB" w:rsidP="00D612B4">
                              <w:pPr>
                                <w:pStyle w:val="Textlabel"/>
                                <w:jc w:val="left"/>
                                <w:rPr>
                                  <w:lang w:eastAsia="zh-CN"/>
                                </w:rPr>
                              </w:pPr>
                              <w:r>
                                <w:rPr>
                                  <w:rFonts w:hint="eastAsia"/>
                                </w:rPr>
                                <w:t>極地軌道</w:t>
                              </w:r>
                            </w:p>
                          </w:txbxContent>
                        </wps:txbx>
                        <wps:bodyPr rot="0" vert="horz" wrap="square" lIns="91440" tIns="45720" rIns="91440" bIns="45720" anchor="t" anchorCtr="0">
                          <a:noAutofit/>
                        </wps:bodyPr>
                      </wps:wsp>
                      <wps:wsp>
                        <wps:cNvPr id="2024037672" name="Oval 2024037672"/>
                        <wps:cNvSpPr/>
                        <wps:spPr>
                          <a:xfrm>
                            <a:off x="2083228" y="779860"/>
                            <a:ext cx="75565" cy="75565"/>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4037673" name="Text Box 1412884552"/>
                        <wps:cNvSpPr txBox="1">
                          <a:spLocks noChangeArrowheads="1"/>
                        </wps:cNvSpPr>
                        <wps:spPr bwMode="auto">
                          <a:xfrm>
                            <a:off x="2060682" y="766703"/>
                            <a:ext cx="1121434" cy="276860"/>
                          </a:xfrm>
                          <a:prstGeom prst="rect">
                            <a:avLst/>
                          </a:prstGeom>
                          <a:noFill/>
                          <a:ln w="9525">
                            <a:noFill/>
                            <a:miter lim="800000"/>
                            <a:headEnd/>
                            <a:tailEnd/>
                          </a:ln>
                        </wps:spPr>
                        <wps:txbx>
                          <w:txbxContent>
                            <w:p w14:paraId="0CD9AA09" w14:textId="55BB3D71" w:rsidR="008A17D8" w:rsidRDefault="00593AEC" w:rsidP="00D612B4">
                              <w:pPr>
                                <w:pStyle w:val="Textlabel"/>
                                <w:jc w:val="left"/>
                                <w:rPr>
                                  <w:lang w:eastAsia="zh-CN"/>
                                </w:rPr>
                              </w:pPr>
                              <w:r>
                                <w:rPr>
                                  <w:rFonts w:hint="eastAsia"/>
                                </w:rPr>
                                <w:t>北極</w:t>
                              </w:r>
                            </w:p>
                          </w:txbxContent>
                        </wps:txbx>
                        <wps:bodyPr rot="0" vert="horz" wrap="square" lIns="91440" tIns="45720" rIns="91440" bIns="45720" anchor="t" anchorCtr="0">
                          <a:noAutofit/>
                        </wps:bodyPr>
                      </wps:wsp>
                    </wpc:wpc>
                  </a:graphicData>
                </a:graphic>
              </wp:inline>
            </w:drawing>
          </mc:Choice>
          <mc:Fallback>
            <w:pict>
              <v:group w14:anchorId="08AC8613" id="Canvas 2024037662" o:spid="_x0000_s1026" editas="canvas" style="width:324.05pt;height:352.55pt;mso-position-horizontal-relative:char;mso-position-vertical-relative:line" coordsize="41154,44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c2ZdKAAAB+ZJREFU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1154;height:44767;visibility:visible;mso-wrap-style:square" filled="t">
                  <v:fill o:detectmouseclick="t"/>
                  <v:path o:connecttype="none"/>
                </v:shape>
                <v:shape id="Picture 2024037665" o:spid="_x0000_s1028" type="#_x0000_t75" style="position:absolute;left:359;top:4005;width:40798;height:36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">
                  <v:imagedata r:id="rId12" o:title="" croptop="3132f" cropbottom="9140f" cropleft="3133f" cropright="3133f"/>
                </v:shape>
                <v:shapetype id="_x0000_t202" coordsize="21600,21600" o:spt="202" path="m,l,21600r21600,l21600,xe">
                  <v:stroke joinstyle="miter"/>
                  <v:path gradientshapeok="t" o:connecttype="rect"/>
                </v:shapetype>
                <v:shape id="Text Box 1412884552" o:spid="_x0000_s1029" type="#_x0000_t202" style="position:absolute;left:35701;top:26053;width:4820;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" filled="f" stroked="f">
                  <v:textbox>
                    <w:txbxContent>
                      <w:p w14:paraId="4E6ADF64" w14:textId="7D18020C" w:rsidR="004A2881" w:rsidRDefault="00D870FB" w:rsidP="00D870FB">
                        <w:pPr>
                          <w:pStyle w:val="Textlabel"/>
                          <w:jc w:val="left"/>
                          <w:rPr>
                            <w:lang w:eastAsia="zh-CN"/>
                          </w:rPr>
                        </w:pPr>
                        <w:r>
                          <w:rPr>
                            <w:rFonts w:hint="eastAsia"/>
                          </w:rPr>
                          <w:t>赤道</w:t>
                        </w:r>
                      </w:p>
                    </w:txbxContent>
                  </v:textbox>
                </v:shape>
                <v:shape id="Freeform: Shape 2024037668" o:spid="_x0000_s1030" style="position:absolute;left:5275;top:25821;width:30520;height:7461;visibility:visible;mso-wrap-style:square;v-text-anchor:middle" coordsize="3118687,74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" path="m,c248353,664475,1241014,745930,1691969,746371v450955,441,1248772,-249969,1426718,-557210e" filled="f" strokecolor="#ed7d31 [3205]" strokeweight="1pt">
                  <v:stroke joinstyle="miter"/>
                  <v:path arrowok="t" o:connecttype="custom" o:connectlocs="0,0;1655767,746098;3051959,189092" o:connectangles="0,0,0"/>
                </v:shape>
                <v:shape id="Arc 2024037670" o:spid="_x0000_s1031" style="position:absolute;left:14791;top:1272;width:13201;height:43369;visibility:visible;mso-wrap-style:square;v-text-anchor:middle" coordsize="1320073,433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" path="m1164230,3567904nsc814362,4928486,142075,4399828,17625,2666263,-4489,2358214,-5811,2037994,13754,1728089,119200,57813,743254,-576952,1117518,605382l660037,2168478r504193,1399426xem1164230,3567904nfc814362,4928486,142075,4399828,17625,2666263,-4489,2358214,-5811,2037994,13754,1728089,119200,57813,743254,-576952,1117518,605382e" filled="f" strokecolor="#4472c4 [3204]" strokeweight=".5pt">
                  <v:stroke joinstyle="miter"/>
                  <v:path arrowok="t" o:connecttype="custom" o:connectlocs="1164230,3567904;17625,2666263;13754,1728089;1117518,605382" o:connectangles="0,0,0,0"/>
                </v:shape>
                <v:shape id="Text Box 1412884552" o:spid="_x0000_s1032" type="#_x0000_t202" style="position:absolute;left:23902;top:42010;width:11215;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" filled="f" stroked="f">
                  <v:textbox>
                    <w:txbxContent>
                      <w:p w14:paraId="53CAFB6A" w14:textId="04FCD942" w:rsidR="00D612B4" w:rsidRDefault="00D870FB" w:rsidP="00D612B4">
                        <w:pPr>
                          <w:pStyle w:val="Textlabel"/>
                          <w:jc w:val="left"/>
                          <w:rPr>
                            <w:lang w:eastAsia="zh-CN"/>
                          </w:rPr>
                        </w:pPr>
                        <w:r>
                          <w:rPr>
                            <w:rFonts w:hint="eastAsia"/>
                          </w:rPr>
                          <w:t>極地軌道</w:t>
                        </w:r>
                      </w:p>
                    </w:txbxContent>
                  </v:textbox>
                </v:shape>
                <v:oval id="Oval 2024037672" o:spid="_x0000_s1033" style="position:absolute;left:20832;top:7798;width:755;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" fillcolor="#ed7d31 [3205]" stroked="f" strokeweight="1pt">
                  <v:stroke joinstyle="miter"/>
                </v:oval>
                <v:shape id="Text Box 1412884552" o:spid="_x0000_s1034" type="#_x0000_t202" style="position:absolute;left:20606;top:7667;width:11215;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" filled="f" stroked="f">
                  <v:textbox>
                    <w:txbxContent>
                      <w:p w14:paraId="0CD9AA09" w14:textId="55BB3D71" w:rsidR="008A17D8" w:rsidRDefault="00593AEC" w:rsidP="00D612B4">
                        <w:pPr>
                          <w:pStyle w:val="Textlabel"/>
                          <w:jc w:val="left"/>
                          <w:rPr>
                            <w:lang w:eastAsia="zh-CN"/>
                          </w:rPr>
                        </w:pPr>
                        <w:r>
                          <w:rPr>
                            <w:rFonts w:hint="eastAsia"/>
                          </w:rPr>
                          <w:t>北極</w:t>
                        </w:r>
                      </w:p>
                    </w:txbxContent>
                  </v:textbox>
                </v:shape>
                <w10:anchorlock/>
              </v:group>
            </w:pict>
          </mc:Fallback>
        </mc:AlternateContent>
      </w:r>
    </w:p>
    <w:p w14:paraId="41DA7FD3" w14:textId="61000344" w:rsidR="004F5B73" w:rsidRPr="00F4219C" w:rsidRDefault="00B1182A" w:rsidP="004F5B73">
      <w:pPr>
        <w:pStyle w:val="TextCaption"/>
      </w:pPr>
      <w:r>
        <w:rPr>
          <w:b/>
          <w:bCs/>
        </w:rPr>
        <w:t>圖</w:t>
      </w:r>
      <w:r w:rsidR="004F5B73">
        <w:rPr>
          <w:b/>
          <w:bCs/>
        </w:rPr>
        <w:t>15</w:t>
      </w:r>
      <w:r w:rsidR="00593AEC" w:rsidRPr="005768E9">
        <w:rPr>
          <w:rFonts w:hint="eastAsia"/>
        </w:rPr>
        <w:t>·</w:t>
      </w:r>
      <w:r w:rsidR="00593AEC">
        <w:rPr>
          <w:rFonts w:hint="eastAsia"/>
        </w:rPr>
        <w:t>極地軌道例子</w:t>
      </w:r>
    </w:p>
    <w:p w14:paraId="2BD07945" w14:textId="56C8296B" w:rsidR="00B84062" w:rsidRDefault="00240DE0" w:rsidP="00240DE0">
      <w:pPr>
        <w:pStyle w:val="Text"/>
        <w:pageBreakBefore/>
        <w:tabs>
          <w:tab w:val="left" w:pos="6804"/>
        </w:tabs>
        <w:ind w:right="2268"/>
        <w:rPr>
          <w:lang w:val="en-HK"/>
        </w:rPr>
      </w:pPr>
      <w:r>
        <w:rPr>
          <w:rFonts w:hint="eastAsia"/>
          <w:lang w:val="en-HK"/>
        </w:rPr>
        <w:lastRenderedPageBreak/>
        <w:t>當中</w:t>
      </w:r>
      <w:r w:rsidRPr="00240DE0">
        <w:rPr>
          <w:rFonts w:hint="eastAsia"/>
          <w:lang w:val="en-HK"/>
        </w:rPr>
        <w:t>，</w:t>
      </w:r>
      <w:bookmarkStart w:id="0" w:name="_Hlk161850462"/>
      <w:r w:rsidRPr="00240DE0">
        <w:rPr>
          <w:rFonts w:hint="eastAsia"/>
          <w:lang w:val="en-HK"/>
        </w:rPr>
        <w:t>太陽同步軌道</w:t>
      </w:r>
      <w:bookmarkEnd w:id="0"/>
      <w:r w:rsidRPr="00240DE0">
        <w:rPr>
          <w:rFonts w:hint="eastAsia"/>
          <w:lang w:val="en-HK"/>
        </w:rPr>
        <w:t>是一種特殊的極地軌道。</w:t>
      </w:r>
      <w:r w:rsidR="00DC3FB8">
        <w:rPr>
          <w:rFonts w:hint="eastAsia"/>
          <w:lang w:val="en-HK"/>
        </w:rPr>
        <w:t>在這個軌道上運行的衛星</w:t>
      </w:r>
      <w:r w:rsidR="00FC00EB">
        <w:rPr>
          <w:rFonts w:hint="eastAsia"/>
          <w:lang w:val="en-HK"/>
        </w:rPr>
        <w:t>相對太陽</w:t>
      </w:r>
      <w:r w:rsidR="00DC3FB8">
        <w:rPr>
          <w:rFonts w:hint="eastAsia"/>
          <w:lang w:val="en-HK"/>
        </w:rPr>
        <w:t>有着</w:t>
      </w:r>
      <w:r w:rsidR="00FC00EB">
        <w:rPr>
          <w:rFonts w:hint="eastAsia"/>
          <w:lang w:val="en-HK"/>
        </w:rPr>
        <w:t>「固定」的位置。</w:t>
      </w:r>
      <w:r w:rsidR="00D526B7">
        <w:rPr>
          <w:rFonts w:hint="eastAsia"/>
          <w:lang w:val="en-HK"/>
        </w:rPr>
        <w:t>換句話說，它每天在同一</w:t>
      </w:r>
      <w:r w:rsidR="00221FDF">
        <w:rPr>
          <w:rFonts w:hint="eastAsia"/>
          <w:lang w:val="en-HK"/>
        </w:rPr>
        <w:t>當地</w:t>
      </w:r>
      <w:r w:rsidR="00D526B7">
        <w:rPr>
          <w:rFonts w:hint="eastAsia"/>
          <w:lang w:val="en-HK"/>
        </w:rPr>
        <w:t>時間會越過相同的地點高空</w:t>
      </w:r>
      <w:r w:rsidR="00221FDF">
        <w:rPr>
          <w:rFonts w:hint="eastAsia"/>
          <w:lang w:val="en-HK"/>
        </w:rPr>
        <w:t>，</w:t>
      </w:r>
      <w:r w:rsidR="00221FDF">
        <w:rPr>
          <w:rFonts w:hint="eastAsia"/>
          <w:lang w:val="en-HK" w:eastAsia="zh-HK"/>
        </w:rPr>
        <w:t>例如每天正午十二時越過巴黎市</w:t>
      </w:r>
      <w:r w:rsidR="0030583B">
        <w:rPr>
          <w:rFonts w:hint="eastAsia"/>
          <w:lang w:val="en-HK" w:eastAsia="zh-HK"/>
        </w:rPr>
        <w:t>高空。</w:t>
      </w:r>
      <w:r w:rsidRPr="00240DE0">
        <w:rPr>
          <w:rFonts w:hint="eastAsia"/>
          <w:lang w:val="en-HK"/>
        </w:rPr>
        <w:t>因此，</w:t>
      </w:r>
      <w:r w:rsidR="0030583B">
        <w:rPr>
          <w:rFonts w:hint="eastAsia"/>
          <w:lang w:val="en-HK"/>
        </w:rPr>
        <w:t>它可以每天、每週甚至每年在同一時間</w:t>
      </w:r>
      <w:r w:rsidRPr="00240DE0">
        <w:rPr>
          <w:rFonts w:hint="eastAsia"/>
          <w:lang w:val="en-HK"/>
        </w:rPr>
        <w:t>觀察地球上</w:t>
      </w:r>
      <w:r w:rsidR="00B12DBA">
        <w:rPr>
          <w:rFonts w:hint="eastAsia"/>
          <w:lang w:val="en-HK"/>
        </w:rPr>
        <w:t>同一個地點。</w:t>
      </w:r>
    </w:p>
    <w:p w14:paraId="2EAA5A8C" w14:textId="77777777" w:rsidR="007C0525" w:rsidRDefault="007C0525" w:rsidP="00240DE0">
      <w:pPr>
        <w:pStyle w:val="Text"/>
        <w:tabs>
          <w:tab w:val="left" w:pos="6804"/>
        </w:tabs>
        <w:ind w:right="2268"/>
        <w:rPr>
          <w:rFonts w:cstheme="minorHAnsi"/>
        </w:rPr>
      </w:pPr>
      <w:r>
        <w:rPr>
          <w:noProof/>
        </w:rPr>
        <mc:AlternateContent>
          <mc:Choice Requires="wpg">
            <w:drawing>
              <wp:inline distT="0" distB="0" distL="0" distR="0" wp14:anchorId="58607D8E" wp14:editId="14CEB956">
                <wp:extent cx="3640347" cy="994867"/>
                <wp:effectExtent l="0" t="0" r="0" b="0"/>
                <wp:docPr id="2024037674" name="Group 2024037674"/>
                <wp:cNvGraphicFramePr/>
                <a:graphic xmlns:a="http://schemas.openxmlformats.org/drawingml/2006/main">
                  <a:graphicData uri="http://schemas.microsoft.com/office/word/2010/wordprocessingGroup">
                    <wpg:wgp>
                      <wpg:cNvGrpSpPr/>
                      <wpg:grpSpPr>
                        <a:xfrm>
                          <a:off x="0" y="0"/>
                          <a:ext cx="3640347" cy="994867"/>
                          <a:chOff x="-347134" y="-2"/>
                          <a:chExt cx="3640347" cy="987780"/>
                        </a:xfrm>
                      </wpg:grpSpPr>
                      <wps:wsp>
                        <wps:cNvPr id="2024037675" name="矩形: 圓角 12"/>
                        <wps:cNvSpPr/>
                        <wps:spPr>
                          <a:xfrm>
                            <a:off x="-347134" y="-2"/>
                            <a:ext cx="3640347" cy="987780"/>
                          </a:xfrm>
                          <a:prstGeom prst="round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4037677" name="文字方塊 11"/>
                        <wps:cNvSpPr txBox="1"/>
                        <wps:spPr>
                          <a:xfrm>
                            <a:off x="-347133" y="51562"/>
                            <a:ext cx="2863970" cy="914426"/>
                          </a:xfrm>
                          <a:prstGeom prst="rect">
                            <a:avLst/>
                          </a:prstGeom>
                          <a:noFill/>
                          <a:ln w="6350">
                            <a:noFill/>
                          </a:ln>
                        </wps:spPr>
                        <wps:txbx>
                          <w:txbxContent>
                            <w:p w14:paraId="72B98A28" w14:textId="219F5D8F" w:rsidR="007C0525" w:rsidRPr="009373C5" w:rsidRDefault="00240DE0" w:rsidP="007C0525">
                              <w:pPr>
                                <w:pStyle w:val="TextQRcode"/>
                                <w:rPr>
                                  <w:b/>
                                  <w:bCs/>
                                </w:rPr>
                              </w:pPr>
                              <w:r w:rsidRPr="00240DE0">
                                <w:rPr>
                                  <w:rFonts w:hint="eastAsia"/>
                                  <w:b/>
                                  <w:bCs/>
                                </w:rPr>
                                <w:t>太陽同步軌道</w:t>
                              </w:r>
                              <w:r>
                                <w:rPr>
                                  <w:rFonts w:hint="eastAsia"/>
                                  <w:b/>
                                  <w:bCs/>
                                </w:rPr>
                                <w:t>動畫</w:t>
                              </w:r>
                            </w:p>
                            <w:p w14:paraId="52F60289" w14:textId="73F16174" w:rsidR="007C0525" w:rsidRPr="00764C5B" w:rsidRDefault="00000000" w:rsidP="007C0525">
                              <w:pPr>
                                <w:pStyle w:val="TextQRcode"/>
                              </w:pPr>
                              <w:hyperlink r:id="rId13" w:history="1">
                                <w:r w:rsidR="00610DC6" w:rsidRPr="00240DE0">
                                  <w:rPr>
                                    <w:rStyle w:val="Hyperlink"/>
                                    <w:lang w:val="en-HK"/>
                                  </w:rPr>
                                  <w:t>https://assets.science.nasa.gov/content/dam/science/esd/eo/content-feature/orbitscatalog/images/sun-synchronous_orbit.h264.mov</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24037678" name="圖片 14"/>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bwMode="auto">
                          <a:xfrm>
                            <a:off x="2581906" y="192634"/>
                            <a:ext cx="483870" cy="480423"/>
                          </a:xfrm>
                          <a:prstGeom prst="rect">
                            <a:avLst/>
                          </a:prstGeom>
                          <a:noFill/>
                          <a:ln>
                            <a:noFill/>
                          </a:ln>
                        </pic:spPr>
                      </pic:pic>
                    </wpg:wgp>
                  </a:graphicData>
                </a:graphic>
              </wp:inline>
            </w:drawing>
          </mc:Choice>
          <mc:Fallback>
            <w:pict>
              <v:group w14:anchorId="58607D8E" id="Group 2024037674" o:spid="_x0000_s1035" style="width:286.65pt;height:78.35pt;mso-position-horizontal-relative:char;mso-position-vertical-relative:line" coordorigin="-3471" coordsize="36403,9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">
                <v:roundrect id="矩形: 圓角 12" o:spid="_x0000_s1036" style="position:absolute;left:-3471;width:36403;height:98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" fillcolor="#ed7d31" stroked="f" strokeweight="1pt">
                  <v:stroke joinstyle="miter"/>
                </v:roundrect>
                <v:shape id="文字方塊 11" o:spid="_x0000_s1037" type="#_x0000_t202" style="position:absolute;left:-3471;top:515;width:28639;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" filled="f" stroked="f" strokeweight=".5pt">
                  <v:textbox>
                    <w:txbxContent>
                      <w:p w14:paraId="72B98A28" w14:textId="219F5D8F" w:rsidR="007C0525" w:rsidRPr="009373C5" w:rsidRDefault="00240DE0" w:rsidP="007C0525">
                        <w:pPr>
                          <w:pStyle w:val="TextQRcode"/>
                          <w:rPr>
                            <w:b/>
                            <w:bCs/>
                          </w:rPr>
                        </w:pPr>
                        <w:r w:rsidRPr="00240DE0">
                          <w:rPr>
                            <w:rFonts w:hint="eastAsia"/>
                            <w:b/>
                            <w:bCs/>
                          </w:rPr>
                          <w:t>太陽同步軌道</w:t>
                        </w:r>
                        <w:r>
                          <w:rPr>
                            <w:rFonts w:hint="eastAsia"/>
                            <w:b/>
                            <w:bCs/>
                          </w:rPr>
                          <w:t>動畫</w:t>
                        </w:r>
                      </w:p>
                      <w:p w14:paraId="52F60289" w14:textId="73F16174" w:rsidR="007C0525" w:rsidRPr="00764C5B" w:rsidRDefault="00000000" w:rsidP="007C0525">
                        <w:pPr>
                          <w:pStyle w:val="TextQRcode"/>
                        </w:pPr>
                        <w:hyperlink r:id="rId15" w:history="1">
                          <w:r w:rsidR="00610DC6" w:rsidRPr="00240DE0">
                            <w:rPr>
                              <w:rStyle w:val="Hyperlink"/>
                              <w:lang w:val="en-HK"/>
                            </w:rPr>
                            <w:t>https://assets.science.nasa.gov/content/dam/science/esd/eo/content-feature/orbitscatalog/images/sun-synchronous_orbit.h264.mov</w:t>
                          </w:r>
                        </w:hyperlink>
                      </w:p>
                    </w:txbxContent>
                  </v:textbox>
                </v:shape>
                <v:shape id="圖片 14" o:spid="_x0000_s1038" type="#_x0000_t75" style="position:absolute;left:25819;top:1926;width:4838;height:4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">
                  <v:imagedata r:id="rId16" o:title=""/>
                </v:shape>
                <w10:anchorlock/>
              </v:group>
            </w:pict>
          </mc:Fallback>
        </mc:AlternateContent>
      </w:r>
    </w:p>
    <w:p w14:paraId="2475EC2B" w14:textId="4AB1D0D4" w:rsidR="00B42C8F" w:rsidRDefault="00AE67CD" w:rsidP="00B57C02">
      <w:pPr>
        <w:pStyle w:val="Text"/>
        <w:rPr>
          <w:lang w:val="en-HK"/>
        </w:rPr>
      </w:pPr>
      <w:r>
        <w:rPr>
          <w:rFonts w:hint="eastAsia"/>
        </w:rPr>
        <w:t>極地軌道衛星的用途廣泛，例如：</w:t>
      </w:r>
      <w:r>
        <w:rPr>
          <w:lang w:val="en-HK"/>
        </w:rPr>
        <w:t xml:space="preserve"> </w:t>
      </w:r>
    </w:p>
    <w:p w14:paraId="14F7AADA" w14:textId="77777777" w:rsidR="00303E47" w:rsidRPr="00AB66A5" w:rsidRDefault="00303E47" w:rsidP="00303E47">
      <w:pPr>
        <w:pStyle w:val="TextList"/>
        <w:rPr>
          <w:lang w:val="en-HK"/>
        </w:rPr>
      </w:pPr>
      <w:r>
        <w:rPr>
          <w:rFonts w:hint="eastAsia"/>
          <w:lang w:val="en-HK"/>
        </w:rPr>
        <w:t>收集</w:t>
      </w:r>
      <w:r w:rsidRPr="00AB66A5">
        <w:rPr>
          <w:rFonts w:hint="eastAsia"/>
          <w:lang w:val="en-HK"/>
        </w:rPr>
        <w:t>大氣</w:t>
      </w:r>
      <w:r>
        <w:rPr>
          <w:rFonts w:hint="eastAsia"/>
          <w:lang w:val="en-HK"/>
        </w:rPr>
        <w:t>温</w:t>
      </w:r>
      <w:r w:rsidRPr="00AB66A5">
        <w:rPr>
          <w:rFonts w:hint="eastAsia"/>
          <w:lang w:val="en-HK"/>
        </w:rPr>
        <w:t>度、濕度水平和雲</w:t>
      </w:r>
      <w:r>
        <w:rPr>
          <w:rFonts w:hint="eastAsia"/>
          <w:lang w:val="en-HK"/>
        </w:rPr>
        <w:t>層</w:t>
      </w:r>
      <w:r w:rsidRPr="00AB66A5">
        <w:rPr>
          <w:rFonts w:hint="eastAsia"/>
          <w:lang w:val="en-HK"/>
        </w:rPr>
        <w:t>屬性</w:t>
      </w:r>
      <w:r>
        <w:rPr>
          <w:rFonts w:hint="eastAsia"/>
          <w:lang w:val="en-HK"/>
        </w:rPr>
        <w:t>等</w:t>
      </w:r>
      <w:r w:rsidRPr="00AB66A5">
        <w:rPr>
          <w:rFonts w:hint="eastAsia"/>
          <w:lang w:val="en-HK"/>
        </w:rPr>
        <w:t>數據</w:t>
      </w:r>
      <w:r>
        <w:rPr>
          <w:rFonts w:hint="eastAsia"/>
          <w:lang w:val="en-HK"/>
        </w:rPr>
        <w:t>，作</w:t>
      </w:r>
      <w:r w:rsidRPr="00AB66A5">
        <w:rPr>
          <w:rFonts w:hint="eastAsia"/>
          <w:lang w:val="en-HK"/>
        </w:rPr>
        <w:t>天氣預報</w:t>
      </w:r>
      <w:r>
        <w:rPr>
          <w:rFonts w:hint="eastAsia"/>
          <w:lang w:val="en-HK"/>
        </w:rPr>
        <w:t>之用</w:t>
      </w:r>
    </w:p>
    <w:p w14:paraId="6196C168" w14:textId="77777777" w:rsidR="00494753" w:rsidRPr="00AB66A5" w:rsidRDefault="00494753" w:rsidP="00494753">
      <w:pPr>
        <w:pStyle w:val="TextList"/>
        <w:rPr>
          <w:lang w:val="en-HK"/>
        </w:rPr>
      </w:pPr>
      <w:r w:rsidRPr="00AB66A5">
        <w:rPr>
          <w:rFonts w:hint="eastAsia"/>
          <w:lang w:val="en-HK"/>
        </w:rPr>
        <w:t>追蹤冰</w:t>
      </w:r>
      <w:r>
        <w:rPr>
          <w:rFonts w:hint="eastAsia"/>
          <w:lang w:val="en-HK"/>
        </w:rPr>
        <w:t>川</w:t>
      </w:r>
      <w:r w:rsidRPr="00AB66A5">
        <w:rPr>
          <w:rFonts w:hint="eastAsia"/>
          <w:lang w:val="en-HK"/>
        </w:rPr>
        <w:t>融化和森林火災</w:t>
      </w:r>
      <w:r>
        <w:rPr>
          <w:rFonts w:hint="eastAsia"/>
          <w:lang w:val="en-HK"/>
        </w:rPr>
        <w:t>，</w:t>
      </w:r>
      <w:r w:rsidRPr="00AB66A5">
        <w:rPr>
          <w:rFonts w:hint="eastAsia"/>
          <w:lang w:val="en-HK"/>
        </w:rPr>
        <w:t>觀察環境變化</w:t>
      </w:r>
    </w:p>
    <w:p w14:paraId="2A5DE470" w14:textId="6D8E7AAC" w:rsidR="00B42C8F" w:rsidRPr="006E2046" w:rsidRDefault="006D7EBE" w:rsidP="006E2046">
      <w:pPr>
        <w:pStyle w:val="TextList"/>
      </w:pPr>
      <w:r w:rsidRPr="00AB66A5">
        <w:rPr>
          <w:rFonts w:hint="eastAsia"/>
          <w:lang w:val="en-HK"/>
        </w:rPr>
        <w:t>監測緊急情況如森林火災</w:t>
      </w:r>
    </w:p>
    <w:p w14:paraId="5111A01A" w14:textId="1200F085" w:rsidR="002C4C15" w:rsidRDefault="003D0CB6" w:rsidP="00B12DBA">
      <w:pPr>
        <w:pStyle w:val="Text"/>
        <w:tabs>
          <w:tab w:val="left" w:pos="6804"/>
        </w:tabs>
        <w:ind w:right="2268"/>
        <w:rPr>
          <w:lang w:val="en-HK"/>
        </w:rPr>
      </w:pPr>
      <w:r w:rsidRPr="003D0CB6">
        <w:rPr>
          <w:rFonts w:hint="eastAsia"/>
          <w:lang w:val="en-HK"/>
        </w:rPr>
        <w:t>我國也發射了一系列的極地軌道衛星，名為風雲系列，包括風雲一號和風雲三號。風雲一號系列的四顆衛星是首批在太陽同步軌道上運行的極地軌道衛星。至於風雲三號系列仍有幾顆衛星在軌道上運行。這些衛星用於科學探究，涉及極光監測和天氣預報等範疇。</w:t>
      </w:r>
    </w:p>
    <w:p w14:paraId="35677117" w14:textId="60449BDD" w:rsidR="0092621D" w:rsidRDefault="0092621D" w:rsidP="0092621D">
      <w:pPr>
        <w:pStyle w:val="TextUncompressed"/>
        <w:rPr>
          <w:lang w:val="en-HK"/>
        </w:rPr>
      </w:pPr>
      <w:r>
        <w:rPr>
          <w:noProof/>
          <w:lang w:val="en-HK"/>
        </w:rPr>
        <mc:AlternateContent>
          <mc:Choice Requires="wpc">
            <w:drawing>
              <wp:inline distT="0" distB="0" distL="0" distR="0" wp14:anchorId="431C470D" wp14:editId="42C07589">
                <wp:extent cx="6076950" cy="3048002"/>
                <wp:effectExtent l="0" t="0" r="0" b="0"/>
                <wp:docPr id="2024037656" name="Canvas 202403765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024037658" name="Picture 2024037658"/>
                          <pic:cNvPicPr>
                            <a:picLocks noChangeAspect="1"/>
                          </pic:cNvPicPr>
                        </pic:nvPicPr>
                        <pic:blipFill>
                          <a:blip r:embed="rId17" cstate="print">
                            <a:extLst>
                              <a:ext uri="{28A0092B-C50C-407E-A947-70E740481C1C}">
                                <a14:useLocalDpi xmlns:a14="http://schemas.microsoft.com/office/drawing/2010/main" val="0"/>
                              </a:ext>
                            </a:extLst>
                          </a:blip>
                          <a:srcRect l="158" r="158"/>
                          <a:stretch>
                            <a:fillRect/>
                          </a:stretch>
                        </pic:blipFill>
                        <pic:spPr bwMode="auto">
                          <a:xfrm>
                            <a:off x="69931" y="35997"/>
                            <a:ext cx="5967747" cy="3012003"/>
                          </a:xfrm>
                          <a:prstGeom prst="rect">
                            <a:avLst/>
                          </a:prstGeom>
                          <a:noFill/>
                          <a:ln>
                            <a:noFill/>
                          </a:ln>
                          <a:extLst>
                            <a:ext uri="{53640926-AAD7-44D8-BBD7-CCE9431645EC}">
                              <a14:shadowObscured xmlns:a14="http://schemas.microsoft.com/office/drawing/2010/main"/>
                            </a:ext>
                          </a:extLst>
                        </pic:spPr>
                      </pic:pic>
                      <wps:wsp>
                        <wps:cNvPr id="2024037661" name="Text Box 746714735"/>
                        <wps:cNvSpPr txBox="1">
                          <a:spLocks noChangeArrowheads="1"/>
                        </wps:cNvSpPr>
                        <wps:spPr bwMode="auto">
                          <a:xfrm>
                            <a:off x="69950" y="35999"/>
                            <a:ext cx="2054224" cy="240664"/>
                          </a:xfrm>
                          <a:prstGeom prst="rect">
                            <a:avLst/>
                          </a:prstGeom>
                          <a:noFill/>
                          <a:ln w="9525">
                            <a:noFill/>
                            <a:miter lim="800000"/>
                            <a:headEnd/>
                            <a:tailEnd/>
                          </a:ln>
                        </wps:spPr>
                        <wps:txbx>
                          <w:txbxContent>
                            <w:p w14:paraId="72B18E3B" w14:textId="77777777" w:rsidR="0092621D" w:rsidRPr="00F4219C" w:rsidRDefault="0092621D" w:rsidP="00F4219C">
                              <w:pPr>
                                <w:pStyle w:val="Footer"/>
                                <w:rPr>
                                  <w:color w:val="FFFFFF" w:themeColor="background1"/>
                                  <w:lang w:eastAsia="zh-CN"/>
                                </w:rPr>
                              </w:pPr>
                              <w:r w:rsidRPr="00F4219C">
                                <w:rPr>
                                  <w:color w:val="FFFFFF" w:themeColor="background1"/>
                                </w:rPr>
                                <w:t>©Boris Rabtsevich / Shutterstock.com</w:t>
                              </w:r>
                            </w:p>
                          </w:txbxContent>
                        </wps:txbx>
                        <wps:bodyPr rot="0" vert="horz" wrap="square" lIns="91440" tIns="45720" rIns="91440" bIns="45720" anchor="t" anchorCtr="0">
                          <a:spAutoFit/>
                        </wps:bodyPr>
                      </wps:wsp>
                    </wpc:wpc>
                  </a:graphicData>
                </a:graphic>
              </wp:inline>
            </w:drawing>
          </mc:Choice>
          <mc:Fallback>
            <w:pict>
              <v:group w14:anchorId="431C470D" id="Canvas 2024037656" o:spid="_x0000_s1039" editas="canvas" style="width:478.5pt;height:240pt;mso-position-horizontal-relative:char;mso-position-vertical-relative:line" coordsize="60769,30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">
                <v:shape id="_x0000_s1040" type="#_x0000_t75" style="position:absolute;width:60769;height:30480;visibility:visible;mso-wrap-style:square" filled="t">
                  <v:fill o:detectmouseclick="t"/>
                  <v:path o:connecttype="none"/>
                </v:shape>
                <v:shape id="Picture 2024037658" o:spid="_x0000_s1041" type="#_x0000_t75" style="position:absolute;left:699;top:359;width:59677;height:30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">
                  <v:imagedata r:id="rId18" o:title="" cropleft="104f" cropright="104f"/>
                </v:shape>
                <v:shape id="Text Box 746714735" o:spid="_x0000_s1042" type="#_x0000_t202" style="position:absolute;left:699;top:359;width:20542;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" filled="f" stroked="f">
                  <v:textbox style="mso-fit-shape-to-text:t">
                    <w:txbxContent>
                      <w:p w14:paraId="72B18E3B" w14:textId="77777777" w:rsidR="0092621D" w:rsidRPr="00F4219C" w:rsidRDefault="0092621D" w:rsidP="00F4219C">
                        <w:pPr>
                          <w:pStyle w:val="Footer"/>
                          <w:rPr>
                            <w:color w:val="FFFFFF" w:themeColor="background1"/>
                            <w:lang w:eastAsia="zh-CN"/>
                          </w:rPr>
                        </w:pPr>
                        <w:r w:rsidRPr="00F4219C">
                          <w:rPr>
                            <w:color w:val="FFFFFF" w:themeColor="background1"/>
                          </w:rPr>
                          <w:t>©Boris Rabtsevich / Shutterstock.com</w:t>
                        </w:r>
                      </w:p>
                    </w:txbxContent>
                  </v:textbox>
                </v:shape>
                <w10:anchorlock/>
              </v:group>
            </w:pict>
          </mc:Fallback>
        </mc:AlternateContent>
      </w:r>
    </w:p>
    <w:p w14:paraId="20C628F9" w14:textId="260C1C1D" w:rsidR="00E650AB" w:rsidRPr="005E7ADB" w:rsidRDefault="000254B4" w:rsidP="009373C5">
      <w:pPr>
        <w:pStyle w:val="HeadB"/>
        <w:pageBreakBefore/>
        <w:rPr>
          <w:rFonts w:eastAsia="微軟正黑體"/>
        </w:rPr>
      </w:pPr>
      <w:r>
        <w:lastRenderedPageBreak/>
        <w:t>2.</w:t>
      </w:r>
      <w:r>
        <w:tab/>
      </w:r>
      <w:r w:rsidR="005759CF" w:rsidRPr="005759CF">
        <w:rPr>
          <w:rFonts w:hint="eastAsia"/>
        </w:rPr>
        <w:t>太空安全的重要性</w:t>
      </w:r>
    </w:p>
    <w:p w14:paraId="4C07AFDF" w14:textId="77777777" w:rsidR="00AE4CC6" w:rsidRDefault="00AE4CC6" w:rsidP="004E6366">
      <w:pPr>
        <w:pStyle w:val="Text"/>
        <w:tabs>
          <w:tab w:val="left" w:pos="6804"/>
        </w:tabs>
        <w:ind w:right="2268"/>
      </w:pPr>
      <w:r>
        <w:rPr>
          <w:rFonts w:hint="eastAsia"/>
        </w:rPr>
        <w:t>太空安全是國家安全的關鍵領域。衛星和其他太空資產的功能十分多樣化，包括通訊、天氣預報和軍事用途等，確保現代社會的運作。因此，保護太空基礎設施免受天然和人為威脅十分重要。</w:t>
      </w:r>
    </w:p>
    <w:p w14:paraId="5DF2E6D6" w14:textId="77777777" w:rsidR="00AE4CC6" w:rsidRDefault="00AE4CC6" w:rsidP="004E6366">
      <w:pPr>
        <w:pStyle w:val="Text"/>
        <w:tabs>
          <w:tab w:val="left" w:pos="6804"/>
        </w:tabs>
        <w:ind w:right="2268"/>
      </w:pPr>
      <w:r>
        <w:rPr>
          <w:rFonts w:hint="eastAsia"/>
        </w:rPr>
        <w:t>在天然風險方面，太空碎片和火箭分離產生的解體碎片對運行中的衛星和國際太空站構成威脅。這些物體與衛星碰撞或會對衛星和</w:t>
      </w:r>
      <w:r w:rsidRPr="004E6366">
        <w:rPr>
          <w:rFonts w:hint="eastAsia"/>
          <w:lang w:val="en-HK"/>
        </w:rPr>
        <w:t>太空</w:t>
      </w:r>
      <w:r>
        <w:rPr>
          <w:rFonts w:hint="eastAsia"/>
        </w:rPr>
        <w:t>造成嚴重破壞。此外，反衛星武器可以摧毀在軌運行的衛星。可見，太空技術的進步同時也增加了太空衝突的可能性。</w:t>
      </w:r>
    </w:p>
    <w:p w14:paraId="4A8E7E00" w14:textId="77777777" w:rsidR="00AE4CC6" w:rsidRDefault="00AE4CC6" w:rsidP="004E6366">
      <w:pPr>
        <w:pStyle w:val="Text"/>
        <w:tabs>
          <w:tab w:val="left" w:pos="6804"/>
        </w:tabs>
        <w:ind w:right="2268"/>
      </w:pPr>
      <w:r>
        <w:rPr>
          <w:rFonts w:hint="eastAsia"/>
        </w:rPr>
        <w:t>為維護太空安全，國際間不斷</w:t>
      </w:r>
      <w:r w:rsidRPr="00124B1C">
        <w:rPr>
          <w:rFonts w:hint="eastAsia"/>
        </w:rPr>
        <w:t>攜手合作</w:t>
      </w:r>
      <w:r>
        <w:rPr>
          <w:rFonts w:hint="eastAsia"/>
        </w:rPr>
        <w:t>。例如，聯合國設立了聯合國和平利用外太空委員會，以管轄各國在探索和使用太空。我國於</w:t>
      </w:r>
      <w:r w:rsidRPr="006F0062">
        <w:rPr>
          <w:rFonts w:asciiTheme="minorHAnsi" w:hAnsiTheme="minorHAnsi" w:hint="eastAsia"/>
        </w:rPr>
        <w:t>1980</w:t>
      </w:r>
      <w:r>
        <w:rPr>
          <w:rFonts w:hint="eastAsia"/>
        </w:rPr>
        <w:t>年已成為委員會成員，與其他國家一起努力促進外太空的和平。</w:t>
      </w:r>
    </w:p>
    <w:p w14:paraId="23EA708C" w14:textId="0A3B555A" w:rsidR="00EF12D5" w:rsidRPr="004F6914" w:rsidRDefault="00AE4CC6" w:rsidP="004E6366">
      <w:pPr>
        <w:pStyle w:val="Text"/>
        <w:tabs>
          <w:tab w:val="left" w:pos="6804"/>
        </w:tabs>
        <w:ind w:right="2268"/>
        <w:rPr>
          <w:lang w:val="en-HK"/>
        </w:rPr>
      </w:pPr>
      <w:r>
        <w:rPr>
          <w:rFonts w:hint="eastAsia"/>
          <w:lang w:val="en-HK"/>
        </w:rPr>
        <w:t>瀏覽以下網站，並回答下列有關我國在維持太空安全方面的貢獻。</w:t>
      </w:r>
    </w:p>
    <w:p w14:paraId="73EC739D" w14:textId="081BC5E2" w:rsidR="00EF12D5" w:rsidRDefault="00723862" w:rsidP="00EF12D5">
      <w:pPr>
        <w:spacing w:before="180" w:after="180" w:line="312" w:lineRule="auto"/>
        <w:jc w:val="center"/>
        <w:rPr>
          <w:rFonts w:ascii="Georgia Pro" w:hAnsi="Georgia Pro" w:cstheme="minorHAnsi"/>
          <w:sz w:val="24"/>
          <w:szCs w:val="24"/>
        </w:rPr>
      </w:pPr>
      <w:r>
        <w:rPr>
          <w:noProof/>
        </w:rPr>
        <w:drawing>
          <wp:anchor distT="0" distB="0" distL="114300" distR="114300" simplePos="0" relativeHeight="251908608" behindDoc="0" locked="0" layoutInCell="1" allowOverlap="1" wp14:anchorId="2C8332C3" wp14:editId="3BDA2C14">
            <wp:simplePos x="0" y="0"/>
            <wp:positionH relativeFrom="column">
              <wp:posOffset>4215765</wp:posOffset>
            </wp:positionH>
            <wp:positionV relativeFrom="paragraph">
              <wp:posOffset>182245</wp:posOffset>
            </wp:positionV>
            <wp:extent cx="483870" cy="48376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87075" name="圖片 14"/>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bwMode="auto">
                    <a:xfrm>
                      <a:off x="0" y="0"/>
                      <a:ext cx="483870" cy="483763"/>
                    </a:xfrm>
                    <a:prstGeom prst="rect">
                      <a:avLst/>
                    </a:prstGeom>
                    <a:noFill/>
                    <a:ln>
                      <a:noFill/>
                    </a:ln>
                  </pic:spPr>
                </pic:pic>
              </a:graphicData>
            </a:graphic>
          </wp:anchor>
        </w:drawing>
      </w:r>
      <w:r w:rsidR="00EF12D5">
        <w:rPr>
          <w:noProof/>
        </w:rPr>
        <mc:AlternateContent>
          <mc:Choice Requires="wpg">
            <w:drawing>
              <wp:inline distT="0" distB="0" distL="0" distR="0" wp14:anchorId="5C944BAF" wp14:editId="2F2B7E44">
                <wp:extent cx="3640347" cy="819510"/>
                <wp:effectExtent l="0" t="0" r="0" b="0"/>
                <wp:docPr id="1990977735" name="Group 1990977735"/>
                <wp:cNvGraphicFramePr/>
                <a:graphic xmlns:a="http://schemas.openxmlformats.org/drawingml/2006/main">
                  <a:graphicData uri="http://schemas.microsoft.com/office/word/2010/wordprocessingGroup">
                    <wpg:wgp>
                      <wpg:cNvGrpSpPr/>
                      <wpg:grpSpPr>
                        <a:xfrm>
                          <a:off x="0" y="0"/>
                          <a:ext cx="3640347" cy="819510"/>
                          <a:chOff x="-347134" y="0"/>
                          <a:chExt cx="3640347" cy="813672"/>
                        </a:xfrm>
                      </wpg:grpSpPr>
                      <wps:wsp>
                        <wps:cNvPr id="290274807" name="矩形: 圓角 12"/>
                        <wps:cNvSpPr/>
                        <wps:spPr>
                          <a:xfrm>
                            <a:off x="-347134" y="0"/>
                            <a:ext cx="3640347" cy="813672"/>
                          </a:xfrm>
                          <a:prstGeom prst="round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035597" name="文字方塊 11"/>
                        <wps:cNvSpPr txBox="1"/>
                        <wps:spPr>
                          <a:xfrm>
                            <a:off x="-347133" y="51639"/>
                            <a:ext cx="2928615" cy="753444"/>
                          </a:xfrm>
                          <a:prstGeom prst="rect">
                            <a:avLst/>
                          </a:prstGeom>
                          <a:noFill/>
                          <a:ln w="6350">
                            <a:noFill/>
                          </a:ln>
                        </wps:spPr>
                        <wps:txbx>
                          <w:txbxContent>
                            <w:p w14:paraId="7892D1E8" w14:textId="68444B7D" w:rsidR="00EF12D5" w:rsidRPr="00B25A08" w:rsidRDefault="00B25A08" w:rsidP="009373C5">
                              <w:pPr>
                                <w:pStyle w:val="TextQRcode"/>
                              </w:pPr>
                              <w:r w:rsidRPr="00B25A08">
                                <w:rPr>
                                  <w:rFonts w:hint="eastAsia"/>
                                </w:rPr>
                                <w:t>中國極地研究中心</w:t>
                              </w:r>
                              <w:r w:rsidRPr="00B25A08">
                                <w:rPr>
                                  <w:rFonts w:hint="eastAsia"/>
                                </w:rPr>
                                <w:t xml:space="preserve"> </w:t>
                              </w:r>
                              <w:r w:rsidRPr="00B25A08">
                                <w:rPr>
                                  <w:rFonts w:hint="eastAsia"/>
                                </w:rPr>
                                <w:t>–</w:t>
                              </w:r>
                              <w:r w:rsidRPr="00B25A08">
                                <w:rPr>
                                  <w:rFonts w:hint="eastAsia"/>
                                </w:rPr>
                                <w:t xml:space="preserve"> </w:t>
                              </w:r>
                              <w:r w:rsidRPr="00B25A08">
                                <w:rPr>
                                  <w:rFonts w:hint="eastAsia"/>
                                </w:rPr>
                                <w:t>極區空間物理與天文研究所</w:t>
                              </w:r>
                            </w:p>
                            <w:p w14:paraId="338BB5FB" w14:textId="6739B5F7" w:rsidR="00EF12D5" w:rsidRPr="00764C5B" w:rsidRDefault="00000000" w:rsidP="004C466A">
                              <w:pPr>
                                <w:pStyle w:val="TextQRcode"/>
                              </w:pPr>
                              <w:hyperlink r:id="rId20" w:history="1">
                                <w:r w:rsidR="004C466A" w:rsidRPr="004C466A">
                                  <w:rPr>
                                    <w:rStyle w:val="Hyperlink"/>
                                  </w:rPr>
                                  <w:t>https://www.pric.org.cn/index.php?c=category&amp;id=46</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C944BAF" id="Group 1990977735" o:spid="_x0000_s1043" style="width:286.65pt;height:64.55pt;mso-position-horizontal-relative:char;mso-position-vertical-relative:line" coordorigin="-3471" coordsize="36403,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">
                <v:roundrect id="矩形: 圓角 12" o:spid="_x0000_s1044" style="position:absolute;left:-3471;width:36403;height:81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" fillcolor="#ed7d31" stroked="f" strokeweight="1pt">
                  <v:stroke joinstyle="miter"/>
                </v:roundrect>
                <v:shape id="文字方塊 11" o:spid="_x0000_s1045" type="#_x0000_t202" style="position:absolute;left:-3471;top:516;width:29285;height:7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" filled="f" stroked="f" strokeweight=".5pt">
                  <v:textbox>
                    <w:txbxContent>
                      <w:p w14:paraId="7892D1E8" w14:textId="68444B7D" w:rsidR="00EF12D5" w:rsidRPr="00B25A08" w:rsidRDefault="00B25A08" w:rsidP="009373C5">
                        <w:pPr>
                          <w:pStyle w:val="TextQRcode"/>
                        </w:pPr>
                        <w:r w:rsidRPr="00B25A08">
                          <w:rPr>
                            <w:rFonts w:hint="eastAsia"/>
                          </w:rPr>
                          <w:t>中國極地研究中心</w:t>
                        </w:r>
                        <w:r w:rsidRPr="00B25A08">
                          <w:rPr>
                            <w:rFonts w:hint="eastAsia"/>
                          </w:rPr>
                          <w:t xml:space="preserve"> </w:t>
                        </w:r>
                        <w:r w:rsidRPr="00B25A08">
                          <w:rPr>
                            <w:rFonts w:hint="eastAsia"/>
                          </w:rPr>
                          <w:t>–</w:t>
                        </w:r>
                        <w:r w:rsidRPr="00B25A08">
                          <w:rPr>
                            <w:rFonts w:hint="eastAsia"/>
                          </w:rPr>
                          <w:t xml:space="preserve"> </w:t>
                        </w:r>
                        <w:r w:rsidRPr="00B25A08">
                          <w:rPr>
                            <w:rFonts w:hint="eastAsia"/>
                          </w:rPr>
                          <w:t>極區空間物理與天文研究所</w:t>
                        </w:r>
                      </w:p>
                      <w:p w14:paraId="338BB5FB" w14:textId="6739B5F7" w:rsidR="00EF12D5" w:rsidRPr="00764C5B" w:rsidRDefault="00000000" w:rsidP="004C466A">
                        <w:pPr>
                          <w:pStyle w:val="TextQRcode"/>
                        </w:pPr>
                        <w:hyperlink r:id="rId21" w:history="1">
                          <w:r w:rsidR="004C466A" w:rsidRPr="004C466A">
                            <w:rPr>
                              <w:rStyle w:val="Hyperlink"/>
                            </w:rPr>
                            <w:t>https://www.pric.org.cn/index.php?c=category&amp;id=46</w:t>
                          </w:r>
                        </w:hyperlink>
                      </w:p>
                    </w:txbxContent>
                  </v:textbox>
                </v:shape>
                <w10:anchorlock/>
              </v:group>
            </w:pict>
          </mc:Fallback>
        </mc:AlternateContent>
      </w:r>
    </w:p>
    <w:p w14:paraId="42579559" w14:textId="06309D3E" w:rsidR="00EF12D5" w:rsidRPr="00C35D85" w:rsidRDefault="004230EC" w:rsidP="009373C5">
      <w:pPr>
        <w:pStyle w:val="HeadC"/>
      </w:pPr>
      <w:r w:rsidRPr="004230EC">
        <w:rPr>
          <w:rFonts w:hint="eastAsia"/>
        </w:rPr>
        <w:t>討論問題</w:t>
      </w:r>
    </w:p>
    <w:p w14:paraId="35093CDE" w14:textId="2CED3CE4" w:rsidR="00EF12D5" w:rsidRPr="000A23E3" w:rsidRDefault="00EF12D5" w:rsidP="001B2DF1">
      <w:pPr>
        <w:pStyle w:val="Text"/>
      </w:pPr>
      <w:r w:rsidRPr="000A23E3">
        <w:rPr>
          <w:noProof/>
        </w:rPr>
        <mc:AlternateContent>
          <mc:Choice Requires="wps">
            <w:drawing>
              <wp:anchor distT="0" distB="0" distL="114300" distR="114300" simplePos="0" relativeHeight="251533824" behindDoc="0" locked="0" layoutInCell="1" allowOverlap="1" wp14:anchorId="6758C4E3" wp14:editId="27046275">
                <wp:simplePos x="0" y="0"/>
                <wp:positionH relativeFrom="column">
                  <wp:posOffset>194310</wp:posOffset>
                </wp:positionH>
                <wp:positionV relativeFrom="paragraph">
                  <wp:posOffset>246309</wp:posOffset>
                </wp:positionV>
                <wp:extent cx="6129867" cy="995680"/>
                <wp:effectExtent l="0" t="0" r="0" b="0"/>
                <wp:wrapNone/>
                <wp:docPr id="1737267341" name="Text Box 1737267341"/>
                <wp:cNvGraphicFramePr/>
                <a:graphic xmlns:a="http://schemas.openxmlformats.org/drawingml/2006/main">
                  <a:graphicData uri="http://schemas.microsoft.com/office/word/2010/wordprocessingShape">
                    <wps:wsp>
                      <wps:cNvSpPr txBox="1"/>
                      <wps:spPr>
                        <a:xfrm>
                          <a:off x="0" y="0"/>
                          <a:ext cx="6129867" cy="995680"/>
                        </a:xfrm>
                        <a:prstGeom prst="rect">
                          <a:avLst/>
                        </a:prstGeom>
                        <a:noFill/>
                        <a:ln w="6350">
                          <a:noFill/>
                        </a:ln>
                      </wps:spPr>
                      <wps:txbx>
                        <w:txbxContent>
                          <w:p w14:paraId="11D12C0A" w14:textId="7CA2F17C" w:rsidR="00EF12D5" w:rsidRPr="00146009" w:rsidRDefault="00F742C6" w:rsidP="00435F68">
                            <w:pPr>
                              <w:pStyle w:val="TextTE"/>
                            </w:pPr>
                            <w:r w:rsidRPr="00F742C6">
                              <w:rPr>
                                <w:rFonts w:hint="eastAsia"/>
                              </w:rPr>
                              <w:t>極區太陽風能量注入、磁層</w:t>
                            </w:r>
                            <w:r w:rsidRPr="00F742C6">
                              <w:rPr>
                                <w:rFonts w:hint="eastAsia"/>
                              </w:rPr>
                              <w:t>-</w:t>
                            </w:r>
                            <w:r w:rsidRPr="00F742C6">
                              <w:rPr>
                                <w:rFonts w:hint="eastAsia"/>
                              </w:rPr>
                              <w:t>電離層</w:t>
                            </w:r>
                            <w:r w:rsidRPr="00F742C6">
                              <w:rPr>
                                <w:rFonts w:hint="eastAsia"/>
                              </w:rPr>
                              <w:t>-</w:t>
                            </w:r>
                            <w:r w:rsidRPr="00F742C6">
                              <w:rPr>
                                <w:rFonts w:hint="eastAsia"/>
                              </w:rPr>
                              <w:t>熱層</w:t>
                            </w:r>
                            <w:r w:rsidRPr="00F742C6">
                              <w:rPr>
                                <w:rFonts w:hint="eastAsia"/>
                              </w:rPr>
                              <w:t>-</w:t>
                            </w:r>
                            <w:r w:rsidRPr="00F742C6">
                              <w:rPr>
                                <w:rFonts w:hint="eastAsia"/>
                              </w:rPr>
                              <w:t>大氣層耦合、南極天文學的黑洞吸積物理研究（其中三個）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8C4E3" id="Text Box 1737267341" o:spid="_x0000_s1046" type="#_x0000_t202" style="position:absolute;margin-left:15.3pt;margin-top:19.4pt;width:482.65pt;height:78.4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" filled="f" stroked="f" strokeweight=".5pt">
                <v:textbox>
                  <w:txbxContent>
                    <w:p w14:paraId="11D12C0A" w14:textId="7CA2F17C" w:rsidR="00EF12D5" w:rsidRPr="00146009" w:rsidRDefault="00F742C6" w:rsidP="00435F68">
                      <w:pPr>
                        <w:pStyle w:val="TextTE"/>
                      </w:pPr>
                      <w:r w:rsidRPr="00F742C6">
                        <w:rPr>
                          <w:rFonts w:hint="eastAsia"/>
                        </w:rPr>
                        <w:t>極區太陽風能量注入、磁層</w:t>
                      </w:r>
                      <w:r w:rsidRPr="00F742C6">
                        <w:rPr>
                          <w:rFonts w:hint="eastAsia"/>
                        </w:rPr>
                        <w:t>-</w:t>
                      </w:r>
                      <w:r w:rsidRPr="00F742C6">
                        <w:rPr>
                          <w:rFonts w:hint="eastAsia"/>
                        </w:rPr>
                        <w:t>電離層</w:t>
                      </w:r>
                      <w:r w:rsidRPr="00F742C6">
                        <w:rPr>
                          <w:rFonts w:hint="eastAsia"/>
                        </w:rPr>
                        <w:t>-</w:t>
                      </w:r>
                      <w:r w:rsidRPr="00F742C6">
                        <w:rPr>
                          <w:rFonts w:hint="eastAsia"/>
                        </w:rPr>
                        <w:t>熱層</w:t>
                      </w:r>
                      <w:r w:rsidRPr="00F742C6">
                        <w:rPr>
                          <w:rFonts w:hint="eastAsia"/>
                        </w:rPr>
                        <w:t>-</w:t>
                      </w:r>
                      <w:r w:rsidRPr="00F742C6">
                        <w:rPr>
                          <w:rFonts w:hint="eastAsia"/>
                        </w:rPr>
                        <w:t>大氣層耦合、南極天文學的黑洞吸積物理研究（其中三個）</w:t>
                      </w:r>
                    </w:p>
                  </w:txbxContent>
                </v:textbox>
              </v:shape>
            </w:pict>
          </mc:Fallback>
        </mc:AlternateContent>
      </w:r>
      <w:r>
        <w:rPr>
          <w:b/>
          <w:bCs/>
        </w:rPr>
        <w:t>1.</w:t>
      </w:r>
      <w:r w:rsidRPr="000A23E3">
        <w:rPr>
          <w:b/>
          <w:bCs/>
        </w:rPr>
        <w:tab/>
      </w:r>
      <w:r w:rsidR="001B2DF1" w:rsidRPr="001B2DF1">
        <w:rPr>
          <w:rFonts w:hint="eastAsia"/>
        </w:rPr>
        <w:t>試舉出</w:t>
      </w:r>
      <w:r w:rsidR="001B2DF1" w:rsidRPr="001B2DF1">
        <w:rPr>
          <w:rFonts w:ascii="思源黑體 HK Medium" w:eastAsia="思源黑體 HK Medium" w:hAnsi="思源黑體 HK Medium" w:hint="eastAsia"/>
        </w:rPr>
        <w:t>三個</w:t>
      </w:r>
      <w:r w:rsidR="001B2DF1" w:rsidRPr="001B2DF1">
        <w:rPr>
          <w:rFonts w:hint="eastAsia"/>
        </w:rPr>
        <w:t>極區空間物理與天文研究所的研究範疇</w:t>
      </w:r>
      <w:r>
        <w:t xml:space="preserve"> </w:t>
      </w:r>
    </w:p>
    <w:p w14:paraId="3E70D9B4" w14:textId="20D5AD01" w:rsidR="00EF12D5" w:rsidRPr="008A5761" w:rsidRDefault="00EF12D5" w:rsidP="00EF12D5">
      <w:pPr>
        <w:spacing w:before="160" w:line="480" w:lineRule="auto"/>
        <w:ind w:leftChars="193" w:left="425" w:firstLine="30"/>
        <w:rPr>
          <w:rFonts w:ascii="Georgia Pro" w:hAnsi="Georgia Pro"/>
          <w:sz w:val="24"/>
          <w:szCs w:val="24"/>
        </w:rPr>
      </w:pPr>
      <w:r w:rsidRPr="008A5761">
        <w:rPr>
          <w:rFonts w:ascii="Georgia Pro" w:hAnsi="Georgia Pro"/>
          <w:sz w:val="24"/>
          <w:szCs w:val="24"/>
        </w:rPr>
        <w:t>______________________________________________________________________________________________________________________</w:t>
      </w:r>
      <w:r w:rsidR="00FE17EF" w:rsidRPr="008A5761">
        <w:rPr>
          <w:rFonts w:ascii="Georgia Pro" w:hAnsi="Georgia Pro"/>
          <w:sz w:val="24"/>
          <w:szCs w:val="24"/>
        </w:rPr>
        <w:t>___________________________________________________________</w:t>
      </w:r>
    </w:p>
    <w:p w14:paraId="0A5CAC0E" w14:textId="4F6AAC03" w:rsidR="00EF12D5" w:rsidRPr="000A23E3" w:rsidRDefault="00FE17EF" w:rsidP="00FE50BF">
      <w:pPr>
        <w:pStyle w:val="Text"/>
      </w:pPr>
      <w:r w:rsidRPr="000A23E3">
        <w:rPr>
          <w:noProof/>
        </w:rPr>
        <mc:AlternateContent>
          <mc:Choice Requires="wps">
            <w:drawing>
              <wp:anchor distT="0" distB="0" distL="114300" distR="114300" simplePos="0" relativeHeight="251535872" behindDoc="0" locked="0" layoutInCell="1" allowOverlap="1" wp14:anchorId="5AB81DA7" wp14:editId="4125653B">
                <wp:simplePos x="0" y="0"/>
                <wp:positionH relativeFrom="column">
                  <wp:posOffset>193675</wp:posOffset>
                </wp:positionH>
                <wp:positionV relativeFrom="paragraph">
                  <wp:posOffset>280335</wp:posOffset>
                </wp:positionV>
                <wp:extent cx="6048587" cy="711200"/>
                <wp:effectExtent l="0" t="0" r="0" b="0"/>
                <wp:wrapNone/>
                <wp:docPr id="905168807" name="Text Box 905168807"/>
                <wp:cNvGraphicFramePr/>
                <a:graphic xmlns:a="http://schemas.openxmlformats.org/drawingml/2006/main">
                  <a:graphicData uri="http://schemas.microsoft.com/office/word/2010/wordprocessingShape">
                    <wps:wsp>
                      <wps:cNvSpPr txBox="1"/>
                      <wps:spPr>
                        <a:xfrm>
                          <a:off x="0" y="0"/>
                          <a:ext cx="6048587" cy="711200"/>
                        </a:xfrm>
                        <a:prstGeom prst="rect">
                          <a:avLst/>
                        </a:prstGeom>
                        <a:noFill/>
                        <a:ln w="6350">
                          <a:noFill/>
                        </a:ln>
                      </wps:spPr>
                      <wps:txbx>
                        <w:txbxContent>
                          <w:p w14:paraId="48E6DA8F" w14:textId="12B7E799" w:rsidR="00EF12D5" w:rsidRPr="009F0F42" w:rsidRDefault="00FA7F3A" w:rsidP="00435F68">
                            <w:pPr>
                              <w:pStyle w:val="TextTE"/>
                            </w:pPr>
                            <w:r w:rsidRPr="00FA7F3A">
                              <w:rPr>
                                <w:rFonts w:hint="eastAsia"/>
                              </w:rPr>
                              <w:t>重點進行了太空碎片監測、黑洞物理和太陽系外行星研究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81DA7" id="Text Box 905168807" o:spid="_x0000_s1047" type="#_x0000_t202" style="position:absolute;margin-left:15.25pt;margin-top:22.05pt;width:476.25pt;height:56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" filled="f" stroked="f" strokeweight=".5pt">
                <v:textbox>
                  <w:txbxContent>
                    <w:p w14:paraId="48E6DA8F" w14:textId="12B7E799" w:rsidR="00EF12D5" w:rsidRPr="009F0F42" w:rsidRDefault="00FA7F3A" w:rsidP="00435F68">
                      <w:pPr>
                        <w:pStyle w:val="TextTE"/>
                      </w:pPr>
                      <w:r w:rsidRPr="00FA7F3A">
                        <w:rPr>
                          <w:rFonts w:hint="eastAsia"/>
                        </w:rPr>
                        <w:t>重點進行了太空碎片監測、黑洞物理和太陽系外行星研究</w:t>
                      </w:r>
                    </w:p>
                  </w:txbxContent>
                </v:textbox>
              </v:shape>
            </w:pict>
          </mc:Fallback>
        </mc:AlternateContent>
      </w:r>
      <w:r w:rsidR="00EF12D5">
        <w:rPr>
          <w:b/>
          <w:bCs/>
        </w:rPr>
        <w:t>2.</w:t>
      </w:r>
      <w:r w:rsidR="00EF12D5" w:rsidRPr="000A23E3">
        <w:rPr>
          <w:b/>
          <w:bCs/>
        </w:rPr>
        <w:tab/>
      </w:r>
      <w:r w:rsidR="00FE50BF" w:rsidRPr="00FE50BF">
        <w:rPr>
          <w:rFonts w:hint="eastAsia"/>
        </w:rPr>
        <w:t>極區空間物理與天文研究所如何應對太空安全的威脅？</w:t>
      </w:r>
      <w:r>
        <w:t xml:space="preserve"> </w:t>
      </w:r>
    </w:p>
    <w:p w14:paraId="20414A83" w14:textId="5F7D4F5D" w:rsidR="00EF12D5" w:rsidRPr="007232BF" w:rsidRDefault="00EF12D5" w:rsidP="00EF12D5">
      <w:pPr>
        <w:spacing w:before="160" w:line="480" w:lineRule="auto"/>
        <w:ind w:leftChars="203" w:left="447"/>
        <w:rPr>
          <w:rFonts w:ascii="Georgia Pro" w:hAnsi="Georgia Pro"/>
          <w:sz w:val="24"/>
          <w:szCs w:val="24"/>
        </w:rPr>
      </w:pPr>
      <w:r w:rsidRPr="007232BF">
        <w:rPr>
          <w:rFonts w:ascii="Georgia Pro" w:hAnsi="Georgia Pro"/>
          <w:sz w:val="24"/>
          <w:szCs w:val="24"/>
        </w:rPr>
        <w:t>____________________________________________________________________________________________________________________________________________________________________________________________________</w:t>
      </w:r>
      <w:r>
        <w:rPr>
          <w:rFonts w:ascii="Georgia Pro" w:hAnsi="Georgia Pro"/>
          <w:sz w:val="24"/>
          <w:szCs w:val="24"/>
        </w:rPr>
        <w:t>____________</w:t>
      </w:r>
      <w:r w:rsidRPr="007232BF">
        <w:rPr>
          <w:rFonts w:ascii="Georgia Pro" w:hAnsi="Georgia Pro"/>
          <w:sz w:val="24"/>
          <w:szCs w:val="24"/>
        </w:rPr>
        <w:t>____________________________</w:t>
      </w:r>
    </w:p>
    <w:sectPr w:rsidR="00EF12D5" w:rsidRPr="007232BF" w:rsidSect="00246B5C">
      <w:headerReference w:type="default" r:id="rId22"/>
      <w:footerReference w:type="default" r:id="rId23"/>
      <w:pgSz w:w="11907" w:h="16840" w:code="9"/>
      <w:pgMar w:top="1134" w:right="1134" w:bottom="1134" w:left="1134" w:header="568" w:footer="746" w:gutter="0"/>
      <w:cols w:space="708"/>
      <w:docGrid w:linePitch="360" w:charSpace="3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0C9CA" w14:textId="77777777" w:rsidR="00784A3B" w:rsidRDefault="00784A3B" w:rsidP="003F4303">
      <w:pPr>
        <w:spacing w:after="0" w:line="240" w:lineRule="auto"/>
      </w:pPr>
      <w:r>
        <w:separator/>
      </w:r>
    </w:p>
  </w:endnote>
  <w:endnote w:type="continuationSeparator" w:id="0">
    <w:p w14:paraId="3D2044C2" w14:textId="77777777" w:rsidR="00784A3B" w:rsidRDefault="00784A3B" w:rsidP="003F4303">
      <w:pPr>
        <w:spacing w:after="0" w:line="240" w:lineRule="auto"/>
      </w:pPr>
      <w:r>
        <w:continuationSeparator/>
      </w:r>
    </w:p>
  </w:endnote>
  <w:endnote w:type="continuationNotice" w:id="1">
    <w:p w14:paraId="3BFF7677" w14:textId="77777777" w:rsidR="00784A3B" w:rsidRDefault="00784A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Open Sans">
    <w:charset w:val="00"/>
    <w:family w:val="swiss"/>
    <w:pitch w:val="variable"/>
    <w:sig w:usb0="E00002EF" w:usb1="4000205B" w:usb2="00000028" w:usb3="00000000" w:csb0="0000019F" w:csb1="00000000"/>
  </w:font>
  <w:font w:name="微軟正黑體">
    <w:panose1 w:val="020B0604030504040204"/>
    <w:charset w:val="88"/>
    <w:family w:val="swiss"/>
    <w:pitch w:val="variable"/>
    <w:sig w:usb0="000002A7" w:usb1="28CF4400" w:usb2="00000016" w:usb3="00000000" w:csb0="00100009" w:csb1="00000000"/>
  </w:font>
  <w:font w:name="Georgia Pro">
    <w:charset w:val="00"/>
    <w:family w:val="roman"/>
    <w:pitch w:val="variable"/>
    <w:sig w:usb0="800002AF" w:usb1="00000003" w:usb2="00000000" w:usb3="00000000" w:csb0="0000009F" w:csb1="00000000"/>
  </w:font>
  <w:font w:name="Source Sans Pro Black">
    <w:charset w:val="00"/>
    <w:family w:val="swiss"/>
    <w:pitch w:val="variable"/>
    <w:sig w:usb0="600002F7" w:usb1="02000001" w:usb2="00000000" w:usb3="00000000" w:csb0="0000019F" w:csb1="00000000"/>
  </w:font>
  <w:font w:name="思源黑體 HK Heavy">
    <w:panose1 w:val="020B0A00000000000000"/>
    <w:charset w:val="88"/>
    <w:family w:val="swiss"/>
    <w:notTrueType/>
    <w:pitch w:val="variable"/>
    <w:sig w:usb0="20000287" w:usb1="2ADF3C10" w:usb2="00000016" w:usb3="00000000" w:csb0="00120107" w:csb1="00000000"/>
  </w:font>
  <w:font w:name="思源宋體 HK">
    <w:panose1 w:val="02020400000000000000"/>
    <w:charset w:val="88"/>
    <w:family w:val="roman"/>
    <w:notTrueType/>
    <w:pitch w:val="variable"/>
    <w:sig w:usb0="20000287" w:usb1="2ADF3C10" w:usb2="00000016" w:usb3="00000000" w:csb0="00120107" w:csb1="00000000"/>
  </w:font>
  <w:font w:name="Gill Sans Nova">
    <w:panose1 w:val="020B0602020104020203"/>
    <w:charset w:val="00"/>
    <w:family w:val="swiss"/>
    <w:pitch w:val="variable"/>
    <w:sig w:usb0="80000287" w:usb1="00000002" w:usb2="00000000" w:usb3="00000000" w:csb0="0000009F" w:csb1="00000000"/>
  </w:font>
  <w:font w:name="思源黑體 HK">
    <w:panose1 w:val="020B0500000000000000"/>
    <w:charset w:val="88"/>
    <w:family w:val="swiss"/>
    <w:notTrueType/>
    <w:pitch w:val="variable"/>
    <w:sig w:usb0="20000287" w:usb1="2ADF3C10" w:usb2="00000016" w:usb3="00000000" w:csb0="00120107" w:csb1="00000000"/>
  </w:font>
  <w:font w:name="思源黑體 HK Normal">
    <w:panose1 w:val="020B0400000000000000"/>
    <w:charset w:val="88"/>
    <w:family w:val="swiss"/>
    <w:notTrueType/>
    <w:pitch w:val="variable"/>
    <w:sig w:usb0="20000287" w:usb1="2ADF3C10" w:usb2="00000016" w:usb3="00000000" w:csb0="00120107" w:csb1="00000000"/>
  </w:font>
  <w:font w:name="思源黑體 HK Medium">
    <w:panose1 w:val="020B0600000000000000"/>
    <w:charset w:val="88"/>
    <w:family w:val="swiss"/>
    <w:notTrueType/>
    <w:pitch w:val="variable"/>
    <w:sig w:usb0="20000287" w:usb1="2ADF3C10" w:usb2="00000016" w:usb3="00000000" w:csb0="00120107" w:csb1="00000000"/>
  </w:font>
  <w:font w:name="思源黑體 HK Light">
    <w:panose1 w:val="020B0300000000000000"/>
    <w:charset w:val="88"/>
    <w:family w:val="swiss"/>
    <w:notTrueType/>
    <w:pitch w:val="variable"/>
    <w:sig w:usb0="20000287" w:usb1="2ADF3C10" w:usb2="00000016" w:usb3="00000000" w:csb0="00120107" w:csb1="00000000"/>
  </w:font>
  <w:font w:name="Franklin Gothic Book">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2FFA2" w14:textId="62E8CEFF" w:rsidR="00C75177" w:rsidRPr="00246B5C" w:rsidRDefault="009918DE" w:rsidP="00246B5C">
    <w:pPr>
      <w:pStyle w:val="Footer"/>
    </w:pPr>
    <w:r w:rsidRPr="00246B5C">
      <w:t>©</w:t>
    </w:r>
    <w:r w:rsidRPr="00246B5C">
      <w:rPr>
        <w:rFonts w:hint="eastAsia"/>
      </w:rPr>
      <w:t xml:space="preserve"> </w:t>
    </w:r>
    <w:r w:rsidR="00733702" w:rsidRPr="00733702">
      <w:rPr>
        <w:rFonts w:hint="eastAsia"/>
      </w:rPr>
      <w:t>聯合培進教育出版（香港）有限公司</w:t>
    </w:r>
    <w:r w:rsidR="00733702" w:rsidRPr="00733702">
      <w:rPr>
        <w:rFonts w:hint="eastAsia"/>
      </w:rPr>
      <w:t xml:space="preserve"> 2024</w:t>
    </w:r>
    <w:r w:rsidR="00246B5C" w:rsidRPr="00246B5C">
      <w:tab/>
    </w:r>
    <w:r w:rsidR="00246B5C" w:rsidRPr="00246B5C">
      <w:tab/>
      <w:t xml:space="preserve">p.  </w:t>
    </w:r>
    <w:r w:rsidR="00246B5C" w:rsidRPr="00246B5C">
      <w:fldChar w:fldCharType="begin"/>
    </w:r>
    <w:r w:rsidR="00246B5C" w:rsidRPr="00246B5C">
      <w:instrText xml:space="preserve"> PAGE   \* MERGEFORMAT </w:instrText>
    </w:r>
    <w:r w:rsidR="00246B5C" w:rsidRPr="00246B5C">
      <w:fldChar w:fldCharType="separate"/>
    </w:r>
    <w:r w:rsidR="00246B5C" w:rsidRPr="00246B5C">
      <w:t>1</w:t>
    </w:r>
    <w:r w:rsidR="00246B5C" w:rsidRPr="00246B5C">
      <w:fldChar w:fldCharType="end"/>
    </w:r>
    <w:r w:rsidR="00246B5C" w:rsidRPr="00246B5C">
      <w:t>/</w:t>
    </w:r>
    <w:fldSimple w:instr=" NUMPAGES   \* MERGEFORMAT ">
      <w:r w:rsidR="00246B5C" w:rsidRPr="00246B5C">
        <w:t>16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D6BD5" w14:textId="77777777" w:rsidR="00784A3B" w:rsidRDefault="00784A3B" w:rsidP="003F4303">
      <w:pPr>
        <w:spacing w:after="0" w:line="240" w:lineRule="auto"/>
      </w:pPr>
      <w:r>
        <w:rPr>
          <w:rFonts w:hint="eastAsia"/>
        </w:rPr>
        <w:separator/>
      </w:r>
    </w:p>
  </w:footnote>
  <w:footnote w:type="continuationSeparator" w:id="0">
    <w:p w14:paraId="169B6984" w14:textId="77777777" w:rsidR="00784A3B" w:rsidRDefault="00784A3B" w:rsidP="003F4303">
      <w:pPr>
        <w:spacing w:after="0" w:line="240" w:lineRule="auto"/>
      </w:pPr>
      <w:r>
        <w:continuationSeparator/>
      </w:r>
    </w:p>
  </w:footnote>
  <w:footnote w:type="continuationNotice" w:id="1">
    <w:p w14:paraId="1FEC5D23" w14:textId="77777777" w:rsidR="00784A3B" w:rsidRDefault="00784A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82EBB" w14:textId="0CAB576F" w:rsidR="00CF3900" w:rsidRPr="00246B5C" w:rsidRDefault="005768E9" w:rsidP="00246B5C">
    <w:pPr>
      <w:pStyle w:val="Header"/>
    </w:pPr>
    <w:r w:rsidRPr="005768E9">
      <w:rPr>
        <w:rFonts w:hint="eastAsia"/>
      </w:rPr>
      <w:t>活學科學（第二版）·</w:t>
    </w:r>
    <w:r w:rsidRPr="005768E9">
      <w:rPr>
        <w:rFonts w:hint="eastAsia"/>
      </w:rPr>
      <w:t xml:space="preserve"> </w:t>
    </w:r>
    <w:r w:rsidRPr="005768E9">
      <w:rPr>
        <w:rFonts w:hint="eastAsia"/>
      </w:rPr>
      <w:t>地球的極地</w:t>
    </w:r>
    <w:r w:rsidRPr="005768E9">
      <w:rPr>
        <w:rFonts w:hint="eastAsia"/>
      </w:rPr>
      <w:tab/>
    </w:r>
    <w:r w:rsidRPr="005768E9">
      <w:rPr>
        <w:rFonts w:hint="eastAsia"/>
      </w:rPr>
      <w:tab/>
    </w:r>
    <w:r w:rsidRPr="005768E9">
      <w:rPr>
        <w:rFonts w:hint="eastAsia"/>
      </w:rPr>
      <w:t>國家安全教育工作紙</w:t>
    </w:r>
    <w:r w:rsidR="000F23FF" w:rsidRPr="00246B5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2A2CF6"/>
    <w:multiLevelType w:val="hybridMultilevel"/>
    <w:tmpl w:val="3F4C9EC8"/>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 w15:restartNumberingAfterBreak="0">
    <w:nsid w:val="28644000"/>
    <w:multiLevelType w:val="hybridMultilevel"/>
    <w:tmpl w:val="E056E2E2"/>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2" w15:restartNumberingAfterBreak="0">
    <w:nsid w:val="343354FC"/>
    <w:multiLevelType w:val="hybridMultilevel"/>
    <w:tmpl w:val="C4C6838C"/>
    <w:lvl w:ilvl="0" w:tplc="A4B4FD6E">
      <w:start w:val="1"/>
      <w:numFmt w:val="bullet"/>
      <w:pStyle w:val="Tex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030393"/>
    <w:multiLevelType w:val="hybridMultilevel"/>
    <w:tmpl w:val="9696A7DA"/>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4" w15:restartNumberingAfterBreak="0">
    <w:nsid w:val="46317979"/>
    <w:multiLevelType w:val="hybridMultilevel"/>
    <w:tmpl w:val="82682DF0"/>
    <w:lvl w:ilvl="0" w:tplc="950C94D4">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5" w15:restartNumberingAfterBreak="0">
    <w:nsid w:val="6A3C41EE"/>
    <w:multiLevelType w:val="hybridMultilevel"/>
    <w:tmpl w:val="160C3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67297F"/>
    <w:multiLevelType w:val="hybridMultilevel"/>
    <w:tmpl w:val="C3B80DC8"/>
    <w:lvl w:ilvl="0" w:tplc="0EF4E37C">
      <w:start w:val="1"/>
      <w:numFmt w:val="bullet"/>
      <w:pStyle w:val="ListTable"/>
      <w:lvlText w:val=""/>
      <w:lvlJc w:val="left"/>
      <w:pPr>
        <w:ind w:left="731" w:hanging="360"/>
      </w:pPr>
      <w:rPr>
        <w:rFonts w:ascii="Symbol" w:hAnsi="Symbol" w:hint="default"/>
      </w:rPr>
    </w:lvl>
    <w:lvl w:ilvl="1" w:tplc="3C090003" w:tentative="1">
      <w:start w:val="1"/>
      <w:numFmt w:val="bullet"/>
      <w:lvlText w:val="o"/>
      <w:lvlJc w:val="left"/>
      <w:pPr>
        <w:ind w:left="1451" w:hanging="360"/>
      </w:pPr>
      <w:rPr>
        <w:rFonts w:ascii="Courier New" w:hAnsi="Courier New" w:cs="Courier New" w:hint="default"/>
      </w:rPr>
    </w:lvl>
    <w:lvl w:ilvl="2" w:tplc="3C090005" w:tentative="1">
      <w:start w:val="1"/>
      <w:numFmt w:val="bullet"/>
      <w:lvlText w:val=""/>
      <w:lvlJc w:val="left"/>
      <w:pPr>
        <w:ind w:left="2171" w:hanging="360"/>
      </w:pPr>
      <w:rPr>
        <w:rFonts w:ascii="Wingdings" w:hAnsi="Wingdings" w:hint="default"/>
      </w:rPr>
    </w:lvl>
    <w:lvl w:ilvl="3" w:tplc="3C090001" w:tentative="1">
      <w:start w:val="1"/>
      <w:numFmt w:val="bullet"/>
      <w:lvlText w:val=""/>
      <w:lvlJc w:val="left"/>
      <w:pPr>
        <w:ind w:left="2891" w:hanging="360"/>
      </w:pPr>
      <w:rPr>
        <w:rFonts w:ascii="Symbol" w:hAnsi="Symbol" w:hint="default"/>
      </w:rPr>
    </w:lvl>
    <w:lvl w:ilvl="4" w:tplc="3C090003" w:tentative="1">
      <w:start w:val="1"/>
      <w:numFmt w:val="bullet"/>
      <w:lvlText w:val="o"/>
      <w:lvlJc w:val="left"/>
      <w:pPr>
        <w:ind w:left="3611" w:hanging="360"/>
      </w:pPr>
      <w:rPr>
        <w:rFonts w:ascii="Courier New" w:hAnsi="Courier New" w:cs="Courier New" w:hint="default"/>
      </w:rPr>
    </w:lvl>
    <w:lvl w:ilvl="5" w:tplc="3C090005" w:tentative="1">
      <w:start w:val="1"/>
      <w:numFmt w:val="bullet"/>
      <w:lvlText w:val=""/>
      <w:lvlJc w:val="left"/>
      <w:pPr>
        <w:ind w:left="4331" w:hanging="360"/>
      </w:pPr>
      <w:rPr>
        <w:rFonts w:ascii="Wingdings" w:hAnsi="Wingdings" w:hint="default"/>
      </w:rPr>
    </w:lvl>
    <w:lvl w:ilvl="6" w:tplc="3C090001" w:tentative="1">
      <w:start w:val="1"/>
      <w:numFmt w:val="bullet"/>
      <w:lvlText w:val=""/>
      <w:lvlJc w:val="left"/>
      <w:pPr>
        <w:ind w:left="5051" w:hanging="360"/>
      </w:pPr>
      <w:rPr>
        <w:rFonts w:ascii="Symbol" w:hAnsi="Symbol" w:hint="default"/>
      </w:rPr>
    </w:lvl>
    <w:lvl w:ilvl="7" w:tplc="3C090003" w:tentative="1">
      <w:start w:val="1"/>
      <w:numFmt w:val="bullet"/>
      <w:lvlText w:val="o"/>
      <w:lvlJc w:val="left"/>
      <w:pPr>
        <w:ind w:left="5771" w:hanging="360"/>
      </w:pPr>
      <w:rPr>
        <w:rFonts w:ascii="Courier New" w:hAnsi="Courier New" w:cs="Courier New" w:hint="default"/>
      </w:rPr>
    </w:lvl>
    <w:lvl w:ilvl="8" w:tplc="3C090005" w:tentative="1">
      <w:start w:val="1"/>
      <w:numFmt w:val="bullet"/>
      <w:lvlText w:val=""/>
      <w:lvlJc w:val="left"/>
      <w:pPr>
        <w:ind w:left="6491" w:hanging="360"/>
      </w:pPr>
      <w:rPr>
        <w:rFonts w:ascii="Wingdings" w:hAnsi="Wingdings" w:hint="default"/>
      </w:rPr>
    </w:lvl>
  </w:abstractNum>
  <w:num w:numId="1" w16cid:durableId="786854805">
    <w:abstractNumId w:val="2"/>
  </w:num>
  <w:num w:numId="2" w16cid:durableId="101804221">
    <w:abstractNumId w:val="6"/>
  </w:num>
  <w:num w:numId="3" w16cid:durableId="514610293">
    <w:abstractNumId w:val="4"/>
  </w:num>
  <w:num w:numId="4" w16cid:durableId="797408159">
    <w:abstractNumId w:val="3"/>
  </w:num>
  <w:num w:numId="5" w16cid:durableId="1404452308">
    <w:abstractNumId w:val="5"/>
  </w:num>
  <w:num w:numId="6" w16cid:durableId="957759095">
    <w:abstractNumId w:val="0"/>
  </w:num>
  <w:num w:numId="7" w16cid:durableId="1028144783">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defaultTabStop w:val="482"/>
  <w:drawingGridHorizontalSpacing w:val="142"/>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8EB"/>
    <w:rsid w:val="00000C5F"/>
    <w:rsid w:val="00002A5F"/>
    <w:rsid w:val="00004E08"/>
    <w:rsid w:val="00005073"/>
    <w:rsid w:val="000062AC"/>
    <w:rsid w:val="0001013D"/>
    <w:rsid w:val="00010204"/>
    <w:rsid w:val="00010265"/>
    <w:rsid w:val="00011FFA"/>
    <w:rsid w:val="00012A86"/>
    <w:rsid w:val="00012BFA"/>
    <w:rsid w:val="00013E2F"/>
    <w:rsid w:val="00014299"/>
    <w:rsid w:val="00014ED2"/>
    <w:rsid w:val="00016695"/>
    <w:rsid w:val="00016881"/>
    <w:rsid w:val="000208F3"/>
    <w:rsid w:val="0002155F"/>
    <w:rsid w:val="000220D0"/>
    <w:rsid w:val="000220DA"/>
    <w:rsid w:val="000254B4"/>
    <w:rsid w:val="000259C6"/>
    <w:rsid w:val="00025B10"/>
    <w:rsid w:val="0003142F"/>
    <w:rsid w:val="00031682"/>
    <w:rsid w:val="00031FF0"/>
    <w:rsid w:val="0003365D"/>
    <w:rsid w:val="00034889"/>
    <w:rsid w:val="0003554C"/>
    <w:rsid w:val="00036F0D"/>
    <w:rsid w:val="00037D96"/>
    <w:rsid w:val="000405B0"/>
    <w:rsid w:val="000405F6"/>
    <w:rsid w:val="00043CBB"/>
    <w:rsid w:val="00044A93"/>
    <w:rsid w:val="00044B8E"/>
    <w:rsid w:val="00045914"/>
    <w:rsid w:val="00047275"/>
    <w:rsid w:val="00047378"/>
    <w:rsid w:val="000475CE"/>
    <w:rsid w:val="0004793C"/>
    <w:rsid w:val="00050DEA"/>
    <w:rsid w:val="00051DEC"/>
    <w:rsid w:val="00051DF7"/>
    <w:rsid w:val="000535C7"/>
    <w:rsid w:val="00053C15"/>
    <w:rsid w:val="00054AF5"/>
    <w:rsid w:val="00055F51"/>
    <w:rsid w:val="00056797"/>
    <w:rsid w:val="00057A50"/>
    <w:rsid w:val="00057DE5"/>
    <w:rsid w:val="000619B2"/>
    <w:rsid w:val="00061B27"/>
    <w:rsid w:val="00062127"/>
    <w:rsid w:val="00062B86"/>
    <w:rsid w:val="000649DF"/>
    <w:rsid w:val="00064BC9"/>
    <w:rsid w:val="00064D1F"/>
    <w:rsid w:val="00066E8F"/>
    <w:rsid w:val="00067C89"/>
    <w:rsid w:val="00070486"/>
    <w:rsid w:val="0007080F"/>
    <w:rsid w:val="00070B46"/>
    <w:rsid w:val="00071399"/>
    <w:rsid w:val="0007312F"/>
    <w:rsid w:val="00073627"/>
    <w:rsid w:val="0007538D"/>
    <w:rsid w:val="00076510"/>
    <w:rsid w:val="000810A5"/>
    <w:rsid w:val="00081FD4"/>
    <w:rsid w:val="000835A0"/>
    <w:rsid w:val="000853D1"/>
    <w:rsid w:val="0008664E"/>
    <w:rsid w:val="00086F97"/>
    <w:rsid w:val="000876A9"/>
    <w:rsid w:val="00090127"/>
    <w:rsid w:val="00090D78"/>
    <w:rsid w:val="00091C72"/>
    <w:rsid w:val="000933DB"/>
    <w:rsid w:val="00094BE3"/>
    <w:rsid w:val="00094C3C"/>
    <w:rsid w:val="00095A85"/>
    <w:rsid w:val="00095FEE"/>
    <w:rsid w:val="0009615D"/>
    <w:rsid w:val="00096A2F"/>
    <w:rsid w:val="0009731D"/>
    <w:rsid w:val="000978D0"/>
    <w:rsid w:val="000A013B"/>
    <w:rsid w:val="000A0D84"/>
    <w:rsid w:val="000A23E3"/>
    <w:rsid w:val="000A2AB9"/>
    <w:rsid w:val="000A4524"/>
    <w:rsid w:val="000A68E3"/>
    <w:rsid w:val="000A7867"/>
    <w:rsid w:val="000B22C7"/>
    <w:rsid w:val="000B2813"/>
    <w:rsid w:val="000B2892"/>
    <w:rsid w:val="000B4466"/>
    <w:rsid w:val="000B535C"/>
    <w:rsid w:val="000B631D"/>
    <w:rsid w:val="000B64C6"/>
    <w:rsid w:val="000B7343"/>
    <w:rsid w:val="000B75EB"/>
    <w:rsid w:val="000C16F9"/>
    <w:rsid w:val="000C28F3"/>
    <w:rsid w:val="000C3E03"/>
    <w:rsid w:val="000C4253"/>
    <w:rsid w:val="000C4F11"/>
    <w:rsid w:val="000C58CC"/>
    <w:rsid w:val="000C625B"/>
    <w:rsid w:val="000C6509"/>
    <w:rsid w:val="000C75E4"/>
    <w:rsid w:val="000C7C53"/>
    <w:rsid w:val="000D0076"/>
    <w:rsid w:val="000D23FB"/>
    <w:rsid w:val="000D291F"/>
    <w:rsid w:val="000D29DC"/>
    <w:rsid w:val="000D4242"/>
    <w:rsid w:val="000D504B"/>
    <w:rsid w:val="000D569D"/>
    <w:rsid w:val="000D56F9"/>
    <w:rsid w:val="000D5941"/>
    <w:rsid w:val="000D5E86"/>
    <w:rsid w:val="000D6F68"/>
    <w:rsid w:val="000D7F32"/>
    <w:rsid w:val="000E18F2"/>
    <w:rsid w:val="000E21F4"/>
    <w:rsid w:val="000E2335"/>
    <w:rsid w:val="000E2FBA"/>
    <w:rsid w:val="000E34B5"/>
    <w:rsid w:val="000E36FA"/>
    <w:rsid w:val="000E464D"/>
    <w:rsid w:val="000E61FB"/>
    <w:rsid w:val="000E7734"/>
    <w:rsid w:val="000E7B68"/>
    <w:rsid w:val="000F02E6"/>
    <w:rsid w:val="000F1F6A"/>
    <w:rsid w:val="000F23FF"/>
    <w:rsid w:val="000F38DD"/>
    <w:rsid w:val="000F3FE9"/>
    <w:rsid w:val="000F4B8F"/>
    <w:rsid w:val="000F79A1"/>
    <w:rsid w:val="00100A11"/>
    <w:rsid w:val="00101764"/>
    <w:rsid w:val="00101FB9"/>
    <w:rsid w:val="00102804"/>
    <w:rsid w:val="00102CC8"/>
    <w:rsid w:val="00103809"/>
    <w:rsid w:val="001038CE"/>
    <w:rsid w:val="00104E24"/>
    <w:rsid w:val="00105025"/>
    <w:rsid w:val="00105E57"/>
    <w:rsid w:val="0010624F"/>
    <w:rsid w:val="001077E2"/>
    <w:rsid w:val="00107D43"/>
    <w:rsid w:val="00110998"/>
    <w:rsid w:val="00110AAB"/>
    <w:rsid w:val="00110BCC"/>
    <w:rsid w:val="00111C32"/>
    <w:rsid w:val="00120988"/>
    <w:rsid w:val="001237DF"/>
    <w:rsid w:val="00124941"/>
    <w:rsid w:val="00124ECD"/>
    <w:rsid w:val="0012685C"/>
    <w:rsid w:val="00127138"/>
    <w:rsid w:val="00127261"/>
    <w:rsid w:val="00130C3A"/>
    <w:rsid w:val="0013132F"/>
    <w:rsid w:val="00131416"/>
    <w:rsid w:val="00131928"/>
    <w:rsid w:val="00131A18"/>
    <w:rsid w:val="00132DE8"/>
    <w:rsid w:val="001345E2"/>
    <w:rsid w:val="00134AA9"/>
    <w:rsid w:val="00134B3C"/>
    <w:rsid w:val="0013518F"/>
    <w:rsid w:val="00135DD9"/>
    <w:rsid w:val="00136103"/>
    <w:rsid w:val="00137DAF"/>
    <w:rsid w:val="00140487"/>
    <w:rsid w:val="0014131F"/>
    <w:rsid w:val="00141353"/>
    <w:rsid w:val="001428B6"/>
    <w:rsid w:val="001438A8"/>
    <w:rsid w:val="00143A22"/>
    <w:rsid w:val="00144226"/>
    <w:rsid w:val="00146009"/>
    <w:rsid w:val="001500C8"/>
    <w:rsid w:val="001511D3"/>
    <w:rsid w:val="001512EE"/>
    <w:rsid w:val="0015165F"/>
    <w:rsid w:val="00151C97"/>
    <w:rsid w:val="00151E89"/>
    <w:rsid w:val="00152BAE"/>
    <w:rsid w:val="00152DBA"/>
    <w:rsid w:val="00153129"/>
    <w:rsid w:val="0015357C"/>
    <w:rsid w:val="001544B3"/>
    <w:rsid w:val="0015597C"/>
    <w:rsid w:val="0015623B"/>
    <w:rsid w:val="00156706"/>
    <w:rsid w:val="00156947"/>
    <w:rsid w:val="0015694E"/>
    <w:rsid w:val="00160130"/>
    <w:rsid w:val="00160CF0"/>
    <w:rsid w:val="0016186C"/>
    <w:rsid w:val="001625D9"/>
    <w:rsid w:val="00162DCE"/>
    <w:rsid w:val="00163736"/>
    <w:rsid w:val="00163C9A"/>
    <w:rsid w:val="00163E15"/>
    <w:rsid w:val="00164196"/>
    <w:rsid w:val="00164ECE"/>
    <w:rsid w:val="001652C4"/>
    <w:rsid w:val="001658A4"/>
    <w:rsid w:val="001658FC"/>
    <w:rsid w:val="00166DB8"/>
    <w:rsid w:val="001711C0"/>
    <w:rsid w:val="001716CC"/>
    <w:rsid w:val="00173233"/>
    <w:rsid w:val="00173809"/>
    <w:rsid w:val="0017507A"/>
    <w:rsid w:val="00175283"/>
    <w:rsid w:val="0017736B"/>
    <w:rsid w:val="00177ABF"/>
    <w:rsid w:val="00181643"/>
    <w:rsid w:val="001818BC"/>
    <w:rsid w:val="00181F4C"/>
    <w:rsid w:val="00182815"/>
    <w:rsid w:val="0018399D"/>
    <w:rsid w:val="001845DD"/>
    <w:rsid w:val="00185045"/>
    <w:rsid w:val="00185DAF"/>
    <w:rsid w:val="001864DF"/>
    <w:rsid w:val="00186B4A"/>
    <w:rsid w:val="001877AD"/>
    <w:rsid w:val="0018797E"/>
    <w:rsid w:val="00187B5F"/>
    <w:rsid w:val="00190689"/>
    <w:rsid w:val="0019123A"/>
    <w:rsid w:val="00191B19"/>
    <w:rsid w:val="00193529"/>
    <w:rsid w:val="00194985"/>
    <w:rsid w:val="00195EA8"/>
    <w:rsid w:val="001977FE"/>
    <w:rsid w:val="001978B0"/>
    <w:rsid w:val="001A0845"/>
    <w:rsid w:val="001A0C5C"/>
    <w:rsid w:val="001A19CE"/>
    <w:rsid w:val="001A1BD0"/>
    <w:rsid w:val="001A2513"/>
    <w:rsid w:val="001A2AEC"/>
    <w:rsid w:val="001A2CB0"/>
    <w:rsid w:val="001A41A0"/>
    <w:rsid w:val="001A4357"/>
    <w:rsid w:val="001A43FF"/>
    <w:rsid w:val="001A59A4"/>
    <w:rsid w:val="001A79D9"/>
    <w:rsid w:val="001B0889"/>
    <w:rsid w:val="001B0D5A"/>
    <w:rsid w:val="001B127F"/>
    <w:rsid w:val="001B2DF1"/>
    <w:rsid w:val="001B4CC2"/>
    <w:rsid w:val="001B5587"/>
    <w:rsid w:val="001B63C1"/>
    <w:rsid w:val="001C05C4"/>
    <w:rsid w:val="001C2394"/>
    <w:rsid w:val="001C313B"/>
    <w:rsid w:val="001C4061"/>
    <w:rsid w:val="001C4092"/>
    <w:rsid w:val="001C571E"/>
    <w:rsid w:val="001C6674"/>
    <w:rsid w:val="001C6A43"/>
    <w:rsid w:val="001D08EA"/>
    <w:rsid w:val="001D0D3D"/>
    <w:rsid w:val="001D1C68"/>
    <w:rsid w:val="001D3928"/>
    <w:rsid w:val="001D3AD2"/>
    <w:rsid w:val="001D3EB1"/>
    <w:rsid w:val="001D4DB0"/>
    <w:rsid w:val="001D4F42"/>
    <w:rsid w:val="001D70CC"/>
    <w:rsid w:val="001D7DD7"/>
    <w:rsid w:val="001D7F84"/>
    <w:rsid w:val="001E0949"/>
    <w:rsid w:val="001E445B"/>
    <w:rsid w:val="001E4D41"/>
    <w:rsid w:val="001E4FF0"/>
    <w:rsid w:val="001E5148"/>
    <w:rsid w:val="001E57E7"/>
    <w:rsid w:val="001E6C9E"/>
    <w:rsid w:val="001E6DE1"/>
    <w:rsid w:val="001E7AFC"/>
    <w:rsid w:val="001E7F0E"/>
    <w:rsid w:val="001F00AD"/>
    <w:rsid w:val="001F247C"/>
    <w:rsid w:val="001F393B"/>
    <w:rsid w:val="001F3B14"/>
    <w:rsid w:val="001F3CCE"/>
    <w:rsid w:val="001F4E27"/>
    <w:rsid w:val="001F5E7B"/>
    <w:rsid w:val="001F76BE"/>
    <w:rsid w:val="00200F08"/>
    <w:rsid w:val="0020206E"/>
    <w:rsid w:val="0020395A"/>
    <w:rsid w:val="00204150"/>
    <w:rsid w:val="0020737F"/>
    <w:rsid w:val="00207694"/>
    <w:rsid w:val="0020786A"/>
    <w:rsid w:val="00211E18"/>
    <w:rsid w:val="0021319A"/>
    <w:rsid w:val="00213318"/>
    <w:rsid w:val="002156AF"/>
    <w:rsid w:val="00216E35"/>
    <w:rsid w:val="00217B5C"/>
    <w:rsid w:val="002218AA"/>
    <w:rsid w:val="00221FDF"/>
    <w:rsid w:val="002220C8"/>
    <w:rsid w:val="00222228"/>
    <w:rsid w:val="00222276"/>
    <w:rsid w:val="00222DA7"/>
    <w:rsid w:val="00222DAA"/>
    <w:rsid w:val="002258FE"/>
    <w:rsid w:val="00226F53"/>
    <w:rsid w:val="0022746C"/>
    <w:rsid w:val="00227863"/>
    <w:rsid w:val="00227DF1"/>
    <w:rsid w:val="00230D79"/>
    <w:rsid w:val="00232008"/>
    <w:rsid w:val="00232DBE"/>
    <w:rsid w:val="00233552"/>
    <w:rsid w:val="002341B5"/>
    <w:rsid w:val="00234BCA"/>
    <w:rsid w:val="002371E4"/>
    <w:rsid w:val="002407F8"/>
    <w:rsid w:val="00240B84"/>
    <w:rsid w:val="00240DE0"/>
    <w:rsid w:val="00241AF1"/>
    <w:rsid w:val="002428D8"/>
    <w:rsid w:val="00242960"/>
    <w:rsid w:val="00244DCD"/>
    <w:rsid w:val="00245551"/>
    <w:rsid w:val="00246B5C"/>
    <w:rsid w:val="00246CD7"/>
    <w:rsid w:val="00247F7A"/>
    <w:rsid w:val="0025051F"/>
    <w:rsid w:val="00250665"/>
    <w:rsid w:val="00250DCD"/>
    <w:rsid w:val="0025207F"/>
    <w:rsid w:val="002565B2"/>
    <w:rsid w:val="00256E82"/>
    <w:rsid w:val="00257545"/>
    <w:rsid w:val="00257BF9"/>
    <w:rsid w:val="00260930"/>
    <w:rsid w:val="00260C6F"/>
    <w:rsid w:val="002659F5"/>
    <w:rsid w:val="00267C6D"/>
    <w:rsid w:val="0027013F"/>
    <w:rsid w:val="00271DF9"/>
    <w:rsid w:val="00272262"/>
    <w:rsid w:val="00273F19"/>
    <w:rsid w:val="002745BB"/>
    <w:rsid w:val="00274712"/>
    <w:rsid w:val="002755BD"/>
    <w:rsid w:val="00276722"/>
    <w:rsid w:val="00276C18"/>
    <w:rsid w:val="00277B0B"/>
    <w:rsid w:val="002819B1"/>
    <w:rsid w:val="002825BA"/>
    <w:rsid w:val="0028271D"/>
    <w:rsid w:val="0028353E"/>
    <w:rsid w:val="0028405B"/>
    <w:rsid w:val="00285062"/>
    <w:rsid w:val="002860E0"/>
    <w:rsid w:val="002867DB"/>
    <w:rsid w:val="00286C14"/>
    <w:rsid w:val="00286EC7"/>
    <w:rsid w:val="00287EC8"/>
    <w:rsid w:val="002903BA"/>
    <w:rsid w:val="00290931"/>
    <w:rsid w:val="00290C6B"/>
    <w:rsid w:val="00291E98"/>
    <w:rsid w:val="002933AA"/>
    <w:rsid w:val="00293983"/>
    <w:rsid w:val="00293BDC"/>
    <w:rsid w:val="00293DA1"/>
    <w:rsid w:val="00294C61"/>
    <w:rsid w:val="002950CB"/>
    <w:rsid w:val="002957AB"/>
    <w:rsid w:val="00296813"/>
    <w:rsid w:val="00297013"/>
    <w:rsid w:val="002A0B22"/>
    <w:rsid w:val="002A1E35"/>
    <w:rsid w:val="002A258E"/>
    <w:rsid w:val="002A3112"/>
    <w:rsid w:val="002A3B4C"/>
    <w:rsid w:val="002A4F96"/>
    <w:rsid w:val="002B1D01"/>
    <w:rsid w:val="002B27F6"/>
    <w:rsid w:val="002B3FF0"/>
    <w:rsid w:val="002C00CA"/>
    <w:rsid w:val="002C11DB"/>
    <w:rsid w:val="002C1ED2"/>
    <w:rsid w:val="002C2229"/>
    <w:rsid w:val="002C301B"/>
    <w:rsid w:val="002C4C15"/>
    <w:rsid w:val="002C4D6C"/>
    <w:rsid w:val="002D0583"/>
    <w:rsid w:val="002D0C8F"/>
    <w:rsid w:val="002D1F7F"/>
    <w:rsid w:val="002D2D4A"/>
    <w:rsid w:val="002D2FC5"/>
    <w:rsid w:val="002D5E48"/>
    <w:rsid w:val="002D7196"/>
    <w:rsid w:val="002D73E0"/>
    <w:rsid w:val="002D79D0"/>
    <w:rsid w:val="002E0575"/>
    <w:rsid w:val="002E0CCD"/>
    <w:rsid w:val="002E1155"/>
    <w:rsid w:val="002E25F2"/>
    <w:rsid w:val="002E3586"/>
    <w:rsid w:val="002E51DD"/>
    <w:rsid w:val="002E5F00"/>
    <w:rsid w:val="002E7A0A"/>
    <w:rsid w:val="002E7BEF"/>
    <w:rsid w:val="002F1965"/>
    <w:rsid w:val="002F2FE2"/>
    <w:rsid w:val="002F3864"/>
    <w:rsid w:val="002F456C"/>
    <w:rsid w:val="002F532E"/>
    <w:rsid w:val="002F53C2"/>
    <w:rsid w:val="002F5B63"/>
    <w:rsid w:val="002F6B7B"/>
    <w:rsid w:val="002F74EE"/>
    <w:rsid w:val="003007AF"/>
    <w:rsid w:val="00300808"/>
    <w:rsid w:val="003034FF"/>
    <w:rsid w:val="00303E47"/>
    <w:rsid w:val="00303F26"/>
    <w:rsid w:val="003040A9"/>
    <w:rsid w:val="00304ACC"/>
    <w:rsid w:val="0030583B"/>
    <w:rsid w:val="0030705E"/>
    <w:rsid w:val="003071B6"/>
    <w:rsid w:val="00307C75"/>
    <w:rsid w:val="00310250"/>
    <w:rsid w:val="003112ED"/>
    <w:rsid w:val="0031142E"/>
    <w:rsid w:val="003130DF"/>
    <w:rsid w:val="00314078"/>
    <w:rsid w:val="0031531B"/>
    <w:rsid w:val="003156CB"/>
    <w:rsid w:val="00316D80"/>
    <w:rsid w:val="003205AA"/>
    <w:rsid w:val="00322071"/>
    <w:rsid w:val="0032248F"/>
    <w:rsid w:val="0032278D"/>
    <w:rsid w:val="00323015"/>
    <w:rsid w:val="0032443F"/>
    <w:rsid w:val="003254C5"/>
    <w:rsid w:val="00325B63"/>
    <w:rsid w:val="0032651C"/>
    <w:rsid w:val="00326C4D"/>
    <w:rsid w:val="00326D44"/>
    <w:rsid w:val="0033041E"/>
    <w:rsid w:val="0033050C"/>
    <w:rsid w:val="00330CB9"/>
    <w:rsid w:val="00331672"/>
    <w:rsid w:val="00331D6E"/>
    <w:rsid w:val="003334D3"/>
    <w:rsid w:val="00333B6E"/>
    <w:rsid w:val="00334557"/>
    <w:rsid w:val="003359B5"/>
    <w:rsid w:val="00336816"/>
    <w:rsid w:val="00337626"/>
    <w:rsid w:val="00337676"/>
    <w:rsid w:val="00340187"/>
    <w:rsid w:val="00340295"/>
    <w:rsid w:val="003403E1"/>
    <w:rsid w:val="00340F46"/>
    <w:rsid w:val="00341CC1"/>
    <w:rsid w:val="00345248"/>
    <w:rsid w:val="003452B8"/>
    <w:rsid w:val="00345C6F"/>
    <w:rsid w:val="00345EAE"/>
    <w:rsid w:val="00350003"/>
    <w:rsid w:val="00350491"/>
    <w:rsid w:val="00352F23"/>
    <w:rsid w:val="0035301E"/>
    <w:rsid w:val="003536FE"/>
    <w:rsid w:val="003544AF"/>
    <w:rsid w:val="00355171"/>
    <w:rsid w:val="00356746"/>
    <w:rsid w:val="0035771C"/>
    <w:rsid w:val="00360058"/>
    <w:rsid w:val="0036016A"/>
    <w:rsid w:val="003606FB"/>
    <w:rsid w:val="00360AC1"/>
    <w:rsid w:val="00362744"/>
    <w:rsid w:val="00362A6D"/>
    <w:rsid w:val="00363087"/>
    <w:rsid w:val="00363AA7"/>
    <w:rsid w:val="00364043"/>
    <w:rsid w:val="0036537B"/>
    <w:rsid w:val="00365D21"/>
    <w:rsid w:val="00367696"/>
    <w:rsid w:val="00367EDF"/>
    <w:rsid w:val="00370023"/>
    <w:rsid w:val="0037300A"/>
    <w:rsid w:val="00373694"/>
    <w:rsid w:val="003736F2"/>
    <w:rsid w:val="00373BF3"/>
    <w:rsid w:val="00373FB6"/>
    <w:rsid w:val="003749A0"/>
    <w:rsid w:val="00375586"/>
    <w:rsid w:val="00375F3B"/>
    <w:rsid w:val="00377E34"/>
    <w:rsid w:val="00381349"/>
    <w:rsid w:val="00381E77"/>
    <w:rsid w:val="0038268B"/>
    <w:rsid w:val="00384466"/>
    <w:rsid w:val="0038491E"/>
    <w:rsid w:val="00385ECF"/>
    <w:rsid w:val="00386393"/>
    <w:rsid w:val="0039023F"/>
    <w:rsid w:val="00393E0E"/>
    <w:rsid w:val="00395A72"/>
    <w:rsid w:val="00396D2F"/>
    <w:rsid w:val="00396DE1"/>
    <w:rsid w:val="003A050A"/>
    <w:rsid w:val="003A1799"/>
    <w:rsid w:val="003A1F03"/>
    <w:rsid w:val="003A213B"/>
    <w:rsid w:val="003A2904"/>
    <w:rsid w:val="003A3960"/>
    <w:rsid w:val="003A514E"/>
    <w:rsid w:val="003A5402"/>
    <w:rsid w:val="003A575E"/>
    <w:rsid w:val="003A5942"/>
    <w:rsid w:val="003A681E"/>
    <w:rsid w:val="003A6F53"/>
    <w:rsid w:val="003B005C"/>
    <w:rsid w:val="003B2266"/>
    <w:rsid w:val="003B23B6"/>
    <w:rsid w:val="003B2416"/>
    <w:rsid w:val="003B25A3"/>
    <w:rsid w:val="003B32B7"/>
    <w:rsid w:val="003B3F2E"/>
    <w:rsid w:val="003B45C7"/>
    <w:rsid w:val="003B5802"/>
    <w:rsid w:val="003B599F"/>
    <w:rsid w:val="003B61E9"/>
    <w:rsid w:val="003B648C"/>
    <w:rsid w:val="003C0CC1"/>
    <w:rsid w:val="003C164B"/>
    <w:rsid w:val="003C1C89"/>
    <w:rsid w:val="003C4BC3"/>
    <w:rsid w:val="003C5762"/>
    <w:rsid w:val="003D0CB6"/>
    <w:rsid w:val="003D3DB8"/>
    <w:rsid w:val="003D3F8E"/>
    <w:rsid w:val="003D4B65"/>
    <w:rsid w:val="003D596B"/>
    <w:rsid w:val="003D6762"/>
    <w:rsid w:val="003D6958"/>
    <w:rsid w:val="003D6A56"/>
    <w:rsid w:val="003E0A44"/>
    <w:rsid w:val="003E147C"/>
    <w:rsid w:val="003E2063"/>
    <w:rsid w:val="003E22B8"/>
    <w:rsid w:val="003E2DAA"/>
    <w:rsid w:val="003E452E"/>
    <w:rsid w:val="003E7309"/>
    <w:rsid w:val="003E79E9"/>
    <w:rsid w:val="003F0A25"/>
    <w:rsid w:val="003F0AD6"/>
    <w:rsid w:val="003F2014"/>
    <w:rsid w:val="003F21EA"/>
    <w:rsid w:val="003F2ED8"/>
    <w:rsid w:val="003F33C4"/>
    <w:rsid w:val="003F4303"/>
    <w:rsid w:val="003F47A7"/>
    <w:rsid w:val="003F4D6B"/>
    <w:rsid w:val="0040046B"/>
    <w:rsid w:val="00400DF5"/>
    <w:rsid w:val="004014E8"/>
    <w:rsid w:val="004019A0"/>
    <w:rsid w:val="004031A3"/>
    <w:rsid w:val="00403F0B"/>
    <w:rsid w:val="004040FE"/>
    <w:rsid w:val="004057E9"/>
    <w:rsid w:val="00406334"/>
    <w:rsid w:val="00406864"/>
    <w:rsid w:val="00406A51"/>
    <w:rsid w:val="00406D26"/>
    <w:rsid w:val="00413236"/>
    <w:rsid w:val="0041592F"/>
    <w:rsid w:val="00415C77"/>
    <w:rsid w:val="0041752A"/>
    <w:rsid w:val="00420EBA"/>
    <w:rsid w:val="004217E8"/>
    <w:rsid w:val="00421F06"/>
    <w:rsid w:val="004229E8"/>
    <w:rsid w:val="00422EE3"/>
    <w:rsid w:val="004230EC"/>
    <w:rsid w:val="00423786"/>
    <w:rsid w:val="004243DD"/>
    <w:rsid w:val="0042445F"/>
    <w:rsid w:val="004248DD"/>
    <w:rsid w:val="00424A73"/>
    <w:rsid w:val="00424B43"/>
    <w:rsid w:val="004266EE"/>
    <w:rsid w:val="0042709B"/>
    <w:rsid w:val="0043045B"/>
    <w:rsid w:val="00430C4A"/>
    <w:rsid w:val="00430D0D"/>
    <w:rsid w:val="004319B0"/>
    <w:rsid w:val="004323CF"/>
    <w:rsid w:val="00435F68"/>
    <w:rsid w:val="004363C3"/>
    <w:rsid w:val="00437453"/>
    <w:rsid w:val="00437D55"/>
    <w:rsid w:val="0044066B"/>
    <w:rsid w:val="00441A4B"/>
    <w:rsid w:val="00441D1E"/>
    <w:rsid w:val="004426DB"/>
    <w:rsid w:val="004431F4"/>
    <w:rsid w:val="004441BB"/>
    <w:rsid w:val="00444D48"/>
    <w:rsid w:val="004460CE"/>
    <w:rsid w:val="004460FB"/>
    <w:rsid w:val="00447606"/>
    <w:rsid w:val="0044794D"/>
    <w:rsid w:val="004501E2"/>
    <w:rsid w:val="004515B3"/>
    <w:rsid w:val="004518EA"/>
    <w:rsid w:val="004530FF"/>
    <w:rsid w:val="0045346A"/>
    <w:rsid w:val="004568B8"/>
    <w:rsid w:val="004605E9"/>
    <w:rsid w:val="00460AB0"/>
    <w:rsid w:val="00460F67"/>
    <w:rsid w:val="0046286D"/>
    <w:rsid w:val="00462A1B"/>
    <w:rsid w:val="00463579"/>
    <w:rsid w:val="004638B5"/>
    <w:rsid w:val="004643D2"/>
    <w:rsid w:val="0046542E"/>
    <w:rsid w:val="004654AD"/>
    <w:rsid w:val="0046589A"/>
    <w:rsid w:val="00466052"/>
    <w:rsid w:val="004666F5"/>
    <w:rsid w:val="00471A0D"/>
    <w:rsid w:val="00472DDE"/>
    <w:rsid w:val="00473715"/>
    <w:rsid w:val="00473807"/>
    <w:rsid w:val="00474042"/>
    <w:rsid w:val="00475D45"/>
    <w:rsid w:val="00476342"/>
    <w:rsid w:val="004774CA"/>
    <w:rsid w:val="00482111"/>
    <w:rsid w:val="0048267F"/>
    <w:rsid w:val="004837B3"/>
    <w:rsid w:val="00483B01"/>
    <w:rsid w:val="00484B57"/>
    <w:rsid w:val="00486A88"/>
    <w:rsid w:val="00487EAE"/>
    <w:rsid w:val="0049006E"/>
    <w:rsid w:val="00491F79"/>
    <w:rsid w:val="0049231E"/>
    <w:rsid w:val="00494753"/>
    <w:rsid w:val="00495148"/>
    <w:rsid w:val="00496194"/>
    <w:rsid w:val="00496D5C"/>
    <w:rsid w:val="004A1944"/>
    <w:rsid w:val="004A2205"/>
    <w:rsid w:val="004A2881"/>
    <w:rsid w:val="004A312F"/>
    <w:rsid w:val="004A33EE"/>
    <w:rsid w:val="004A4AB2"/>
    <w:rsid w:val="004A5765"/>
    <w:rsid w:val="004A5C66"/>
    <w:rsid w:val="004B0458"/>
    <w:rsid w:val="004B0D40"/>
    <w:rsid w:val="004B165B"/>
    <w:rsid w:val="004B1A65"/>
    <w:rsid w:val="004B1E99"/>
    <w:rsid w:val="004B31B3"/>
    <w:rsid w:val="004B6278"/>
    <w:rsid w:val="004B6D21"/>
    <w:rsid w:val="004B7DC3"/>
    <w:rsid w:val="004C118C"/>
    <w:rsid w:val="004C1246"/>
    <w:rsid w:val="004C156B"/>
    <w:rsid w:val="004C1702"/>
    <w:rsid w:val="004C1D0A"/>
    <w:rsid w:val="004C1E51"/>
    <w:rsid w:val="004C1FE0"/>
    <w:rsid w:val="004C2952"/>
    <w:rsid w:val="004C3CB5"/>
    <w:rsid w:val="004C44C5"/>
    <w:rsid w:val="004C466A"/>
    <w:rsid w:val="004C5169"/>
    <w:rsid w:val="004C6279"/>
    <w:rsid w:val="004C6C9F"/>
    <w:rsid w:val="004C6D70"/>
    <w:rsid w:val="004C6E38"/>
    <w:rsid w:val="004C7890"/>
    <w:rsid w:val="004D0089"/>
    <w:rsid w:val="004D02A2"/>
    <w:rsid w:val="004D0BE5"/>
    <w:rsid w:val="004D236D"/>
    <w:rsid w:val="004D2F1E"/>
    <w:rsid w:val="004D302C"/>
    <w:rsid w:val="004D3332"/>
    <w:rsid w:val="004D3434"/>
    <w:rsid w:val="004D36FD"/>
    <w:rsid w:val="004D371C"/>
    <w:rsid w:val="004D3F3E"/>
    <w:rsid w:val="004D476C"/>
    <w:rsid w:val="004D49A1"/>
    <w:rsid w:val="004D5334"/>
    <w:rsid w:val="004D798A"/>
    <w:rsid w:val="004E1057"/>
    <w:rsid w:val="004E29B0"/>
    <w:rsid w:val="004E2AD2"/>
    <w:rsid w:val="004E2FB0"/>
    <w:rsid w:val="004E4BB0"/>
    <w:rsid w:val="004E6366"/>
    <w:rsid w:val="004E75D5"/>
    <w:rsid w:val="004F0A34"/>
    <w:rsid w:val="004F4AE0"/>
    <w:rsid w:val="004F5271"/>
    <w:rsid w:val="004F5796"/>
    <w:rsid w:val="004F5B63"/>
    <w:rsid w:val="004F5B73"/>
    <w:rsid w:val="004F5C45"/>
    <w:rsid w:val="004F5FD1"/>
    <w:rsid w:val="004F6914"/>
    <w:rsid w:val="004F7333"/>
    <w:rsid w:val="00500456"/>
    <w:rsid w:val="00502C6F"/>
    <w:rsid w:val="00506A68"/>
    <w:rsid w:val="005105A0"/>
    <w:rsid w:val="005105A5"/>
    <w:rsid w:val="00510624"/>
    <w:rsid w:val="00510C70"/>
    <w:rsid w:val="00511402"/>
    <w:rsid w:val="005114E7"/>
    <w:rsid w:val="005121A9"/>
    <w:rsid w:val="0051249D"/>
    <w:rsid w:val="00514108"/>
    <w:rsid w:val="00514A96"/>
    <w:rsid w:val="00516EBE"/>
    <w:rsid w:val="0051782C"/>
    <w:rsid w:val="00517E0A"/>
    <w:rsid w:val="00521128"/>
    <w:rsid w:val="005212F6"/>
    <w:rsid w:val="005218A8"/>
    <w:rsid w:val="00523F48"/>
    <w:rsid w:val="0052676E"/>
    <w:rsid w:val="0052678C"/>
    <w:rsid w:val="005278FC"/>
    <w:rsid w:val="00527CB0"/>
    <w:rsid w:val="005311C7"/>
    <w:rsid w:val="00531EEC"/>
    <w:rsid w:val="005320F4"/>
    <w:rsid w:val="005325B3"/>
    <w:rsid w:val="005334EC"/>
    <w:rsid w:val="00533917"/>
    <w:rsid w:val="00533F90"/>
    <w:rsid w:val="005356EE"/>
    <w:rsid w:val="0053592C"/>
    <w:rsid w:val="00535A12"/>
    <w:rsid w:val="00536AD7"/>
    <w:rsid w:val="00540905"/>
    <w:rsid w:val="00540D87"/>
    <w:rsid w:val="005441E7"/>
    <w:rsid w:val="00544610"/>
    <w:rsid w:val="005450E5"/>
    <w:rsid w:val="00545385"/>
    <w:rsid w:val="00546480"/>
    <w:rsid w:val="00550C52"/>
    <w:rsid w:val="005511C2"/>
    <w:rsid w:val="00552B75"/>
    <w:rsid w:val="00552EA4"/>
    <w:rsid w:val="005533BE"/>
    <w:rsid w:val="005553A2"/>
    <w:rsid w:val="00555775"/>
    <w:rsid w:val="00555DB2"/>
    <w:rsid w:val="00556119"/>
    <w:rsid w:val="00557ABC"/>
    <w:rsid w:val="00557F1D"/>
    <w:rsid w:val="005604AF"/>
    <w:rsid w:val="00560CBC"/>
    <w:rsid w:val="00561432"/>
    <w:rsid w:val="0056165F"/>
    <w:rsid w:val="0056223E"/>
    <w:rsid w:val="00563B64"/>
    <w:rsid w:val="00564A02"/>
    <w:rsid w:val="00564DF1"/>
    <w:rsid w:val="00565319"/>
    <w:rsid w:val="00565762"/>
    <w:rsid w:val="00566A8D"/>
    <w:rsid w:val="00566F1A"/>
    <w:rsid w:val="00567184"/>
    <w:rsid w:val="0056718F"/>
    <w:rsid w:val="00567A72"/>
    <w:rsid w:val="00570B05"/>
    <w:rsid w:val="00570E90"/>
    <w:rsid w:val="00571963"/>
    <w:rsid w:val="00571B13"/>
    <w:rsid w:val="00571EA0"/>
    <w:rsid w:val="0057268B"/>
    <w:rsid w:val="00573122"/>
    <w:rsid w:val="0057425A"/>
    <w:rsid w:val="00574B34"/>
    <w:rsid w:val="00574FCE"/>
    <w:rsid w:val="0057504A"/>
    <w:rsid w:val="00575264"/>
    <w:rsid w:val="005759CF"/>
    <w:rsid w:val="00575CE9"/>
    <w:rsid w:val="005768E9"/>
    <w:rsid w:val="00580234"/>
    <w:rsid w:val="00581ABA"/>
    <w:rsid w:val="00582B33"/>
    <w:rsid w:val="00584205"/>
    <w:rsid w:val="005842B5"/>
    <w:rsid w:val="0058644E"/>
    <w:rsid w:val="00586633"/>
    <w:rsid w:val="005869C4"/>
    <w:rsid w:val="00587253"/>
    <w:rsid w:val="00587609"/>
    <w:rsid w:val="00587BB3"/>
    <w:rsid w:val="00587D8A"/>
    <w:rsid w:val="005905FE"/>
    <w:rsid w:val="00591A42"/>
    <w:rsid w:val="00592145"/>
    <w:rsid w:val="005921A7"/>
    <w:rsid w:val="00592C22"/>
    <w:rsid w:val="005934D6"/>
    <w:rsid w:val="00593AEC"/>
    <w:rsid w:val="005941AE"/>
    <w:rsid w:val="0059434A"/>
    <w:rsid w:val="00594BA9"/>
    <w:rsid w:val="00595413"/>
    <w:rsid w:val="00595C1F"/>
    <w:rsid w:val="00595D37"/>
    <w:rsid w:val="00595D40"/>
    <w:rsid w:val="00596A21"/>
    <w:rsid w:val="00596DC6"/>
    <w:rsid w:val="005A1269"/>
    <w:rsid w:val="005A1459"/>
    <w:rsid w:val="005A3297"/>
    <w:rsid w:val="005A41DF"/>
    <w:rsid w:val="005A4277"/>
    <w:rsid w:val="005A45BC"/>
    <w:rsid w:val="005A4D85"/>
    <w:rsid w:val="005A5B50"/>
    <w:rsid w:val="005A609C"/>
    <w:rsid w:val="005A7079"/>
    <w:rsid w:val="005A7EAC"/>
    <w:rsid w:val="005A7FB3"/>
    <w:rsid w:val="005B04B6"/>
    <w:rsid w:val="005B2C6F"/>
    <w:rsid w:val="005B302E"/>
    <w:rsid w:val="005B384B"/>
    <w:rsid w:val="005B3EB1"/>
    <w:rsid w:val="005B4D19"/>
    <w:rsid w:val="005B6B2B"/>
    <w:rsid w:val="005B72E8"/>
    <w:rsid w:val="005C15A3"/>
    <w:rsid w:val="005C16F9"/>
    <w:rsid w:val="005C2203"/>
    <w:rsid w:val="005C2895"/>
    <w:rsid w:val="005C3300"/>
    <w:rsid w:val="005C3522"/>
    <w:rsid w:val="005C5393"/>
    <w:rsid w:val="005C572A"/>
    <w:rsid w:val="005C5F91"/>
    <w:rsid w:val="005C7503"/>
    <w:rsid w:val="005C7B3A"/>
    <w:rsid w:val="005D1A47"/>
    <w:rsid w:val="005D3457"/>
    <w:rsid w:val="005D4AC2"/>
    <w:rsid w:val="005D6BBA"/>
    <w:rsid w:val="005D721A"/>
    <w:rsid w:val="005E02E6"/>
    <w:rsid w:val="005E0394"/>
    <w:rsid w:val="005E04FC"/>
    <w:rsid w:val="005E0A85"/>
    <w:rsid w:val="005E23EE"/>
    <w:rsid w:val="005E366A"/>
    <w:rsid w:val="005E3CE4"/>
    <w:rsid w:val="005E3F8E"/>
    <w:rsid w:val="005E51CD"/>
    <w:rsid w:val="005E56C4"/>
    <w:rsid w:val="005E5E1A"/>
    <w:rsid w:val="005E624D"/>
    <w:rsid w:val="005E6F68"/>
    <w:rsid w:val="005E75C9"/>
    <w:rsid w:val="005E7ADB"/>
    <w:rsid w:val="005F07FB"/>
    <w:rsid w:val="005F2EF6"/>
    <w:rsid w:val="005F3227"/>
    <w:rsid w:val="005F4657"/>
    <w:rsid w:val="005F76BE"/>
    <w:rsid w:val="005F7D01"/>
    <w:rsid w:val="005F7E54"/>
    <w:rsid w:val="00601A01"/>
    <w:rsid w:val="0060291E"/>
    <w:rsid w:val="006046C1"/>
    <w:rsid w:val="00606D4D"/>
    <w:rsid w:val="00607EF8"/>
    <w:rsid w:val="00610779"/>
    <w:rsid w:val="00610DC6"/>
    <w:rsid w:val="0061226B"/>
    <w:rsid w:val="00612705"/>
    <w:rsid w:val="0061290D"/>
    <w:rsid w:val="00613998"/>
    <w:rsid w:val="00614772"/>
    <w:rsid w:val="006149E3"/>
    <w:rsid w:val="00614F1D"/>
    <w:rsid w:val="0061536D"/>
    <w:rsid w:val="0061586D"/>
    <w:rsid w:val="00615934"/>
    <w:rsid w:val="006169AE"/>
    <w:rsid w:val="00616E8B"/>
    <w:rsid w:val="0061708D"/>
    <w:rsid w:val="00617C7A"/>
    <w:rsid w:val="00620514"/>
    <w:rsid w:val="0062165D"/>
    <w:rsid w:val="0062170F"/>
    <w:rsid w:val="00622ECE"/>
    <w:rsid w:val="0062460D"/>
    <w:rsid w:val="00624A43"/>
    <w:rsid w:val="00624C61"/>
    <w:rsid w:val="00625B4F"/>
    <w:rsid w:val="00626A28"/>
    <w:rsid w:val="00630116"/>
    <w:rsid w:val="006310AB"/>
    <w:rsid w:val="006353BB"/>
    <w:rsid w:val="00635819"/>
    <w:rsid w:val="00637B99"/>
    <w:rsid w:val="00637FAA"/>
    <w:rsid w:val="00640857"/>
    <w:rsid w:val="00640904"/>
    <w:rsid w:val="00640946"/>
    <w:rsid w:val="00647368"/>
    <w:rsid w:val="006478E0"/>
    <w:rsid w:val="00647CCB"/>
    <w:rsid w:val="0065016F"/>
    <w:rsid w:val="00651CD7"/>
    <w:rsid w:val="0065289D"/>
    <w:rsid w:val="00653F37"/>
    <w:rsid w:val="00654004"/>
    <w:rsid w:val="006542FE"/>
    <w:rsid w:val="00655BE6"/>
    <w:rsid w:val="00656056"/>
    <w:rsid w:val="00656090"/>
    <w:rsid w:val="00656814"/>
    <w:rsid w:val="006571FC"/>
    <w:rsid w:val="00657542"/>
    <w:rsid w:val="00657C0A"/>
    <w:rsid w:val="006612FF"/>
    <w:rsid w:val="0066166D"/>
    <w:rsid w:val="00662E49"/>
    <w:rsid w:val="00663FED"/>
    <w:rsid w:val="00664267"/>
    <w:rsid w:val="00664809"/>
    <w:rsid w:val="00664AB1"/>
    <w:rsid w:val="00664D5F"/>
    <w:rsid w:val="006659B2"/>
    <w:rsid w:val="0066687A"/>
    <w:rsid w:val="00666DFA"/>
    <w:rsid w:val="00667DE4"/>
    <w:rsid w:val="00671E7C"/>
    <w:rsid w:val="0067383D"/>
    <w:rsid w:val="00673B5D"/>
    <w:rsid w:val="006744AC"/>
    <w:rsid w:val="0067544D"/>
    <w:rsid w:val="00675695"/>
    <w:rsid w:val="00675731"/>
    <w:rsid w:val="00677386"/>
    <w:rsid w:val="0067756B"/>
    <w:rsid w:val="0068015D"/>
    <w:rsid w:val="006820DE"/>
    <w:rsid w:val="00682E4D"/>
    <w:rsid w:val="00683C9F"/>
    <w:rsid w:val="00684B29"/>
    <w:rsid w:val="00684C76"/>
    <w:rsid w:val="00687117"/>
    <w:rsid w:val="00690EE0"/>
    <w:rsid w:val="006911DE"/>
    <w:rsid w:val="0069148A"/>
    <w:rsid w:val="00691ABE"/>
    <w:rsid w:val="00692306"/>
    <w:rsid w:val="00692A15"/>
    <w:rsid w:val="0069401E"/>
    <w:rsid w:val="0069515A"/>
    <w:rsid w:val="00695FC3"/>
    <w:rsid w:val="00696530"/>
    <w:rsid w:val="00697748"/>
    <w:rsid w:val="006A014A"/>
    <w:rsid w:val="006A0AAB"/>
    <w:rsid w:val="006A12F6"/>
    <w:rsid w:val="006A482E"/>
    <w:rsid w:val="006A4F8D"/>
    <w:rsid w:val="006A51D0"/>
    <w:rsid w:val="006A5D76"/>
    <w:rsid w:val="006A6BCA"/>
    <w:rsid w:val="006A6D6D"/>
    <w:rsid w:val="006A722F"/>
    <w:rsid w:val="006A7FB5"/>
    <w:rsid w:val="006B031D"/>
    <w:rsid w:val="006B092A"/>
    <w:rsid w:val="006B1713"/>
    <w:rsid w:val="006B1A50"/>
    <w:rsid w:val="006B3C31"/>
    <w:rsid w:val="006B469A"/>
    <w:rsid w:val="006B4B82"/>
    <w:rsid w:val="006B5445"/>
    <w:rsid w:val="006B6074"/>
    <w:rsid w:val="006B60BC"/>
    <w:rsid w:val="006B611C"/>
    <w:rsid w:val="006B6C26"/>
    <w:rsid w:val="006C01CF"/>
    <w:rsid w:val="006C0DFB"/>
    <w:rsid w:val="006C142E"/>
    <w:rsid w:val="006C155F"/>
    <w:rsid w:val="006C316A"/>
    <w:rsid w:val="006C54B3"/>
    <w:rsid w:val="006C5A2E"/>
    <w:rsid w:val="006C5AEA"/>
    <w:rsid w:val="006C5AFB"/>
    <w:rsid w:val="006C61A0"/>
    <w:rsid w:val="006C6484"/>
    <w:rsid w:val="006C6557"/>
    <w:rsid w:val="006C6827"/>
    <w:rsid w:val="006C6E71"/>
    <w:rsid w:val="006C7E89"/>
    <w:rsid w:val="006D1B00"/>
    <w:rsid w:val="006D3702"/>
    <w:rsid w:val="006D54E3"/>
    <w:rsid w:val="006D5F80"/>
    <w:rsid w:val="006D6D21"/>
    <w:rsid w:val="006D6D5E"/>
    <w:rsid w:val="006D6FFA"/>
    <w:rsid w:val="006D73B9"/>
    <w:rsid w:val="006D7EBE"/>
    <w:rsid w:val="006E025E"/>
    <w:rsid w:val="006E113E"/>
    <w:rsid w:val="006E18EB"/>
    <w:rsid w:val="006E1B1F"/>
    <w:rsid w:val="006E2046"/>
    <w:rsid w:val="006E2537"/>
    <w:rsid w:val="006E28E6"/>
    <w:rsid w:val="006E425B"/>
    <w:rsid w:val="006E4532"/>
    <w:rsid w:val="006E53FB"/>
    <w:rsid w:val="006E5B3A"/>
    <w:rsid w:val="006E600B"/>
    <w:rsid w:val="006E65EF"/>
    <w:rsid w:val="006E6687"/>
    <w:rsid w:val="006E6C65"/>
    <w:rsid w:val="006E7241"/>
    <w:rsid w:val="006E7CE4"/>
    <w:rsid w:val="006F008B"/>
    <w:rsid w:val="006F0CFE"/>
    <w:rsid w:val="006F107B"/>
    <w:rsid w:val="006F1E03"/>
    <w:rsid w:val="006F337D"/>
    <w:rsid w:val="006F3BA6"/>
    <w:rsid w:val="006F4396"/>
    <w:rsid w:val="006F4A37"/>
    <w:rsid w:val="006F6473"/>
    <w:rsid w:val="006F6E36"/>
    <w:rsid w:val="006F7652"/>
    <w:rsid w:val="0070182B"/>
    <w:rsid w:val="0070183B"/>
    <w:rsid w:val="007018E7"/>
    <w:rsid w:val="0070370B"/>
    <w:rsid w:val="007041C6"/>
    <w:rsid w:val="007044A9"/>
    <w:rsid w:val="007052D0"/>
    <w:rsid w:val="00705C90"/>
    <w:rsid w:val="00705D82"/>
    <w:rsid w:val="007069A2"/>
    <w:rsid w:val="00707791"/>
    <w:rsid w:val="00707BE6"/>
    <w:rsid w:val="007100F7"/>
    <w:rsid w:val="00710D89"/>
    <w:rsid w:val="00712F69"/>
    <w:rsid w:val="007130A6"/>
    <w:rsid w:val="007135DA"/>
    <w:rsid w:val="00713F7D"/>
    <w:rsid w:val="0071416E"/>
    <w:rsid w:val="0071569B"/>
    <w:rsid w:val="007159A1"/>
    <w:rsid w:val="00715C83"/>
    <w:rsid w:val="00715F2C"/>
    <w:rsid w:val="00717531"/>
    <w:rsid w:val="0072098E"/>
    <w:rsid w:val="00720F9D"/>
    <w:rsid w:val="0072249E"/>
    <w:rsid w:val="007229CA"/>
    <w:rsid w:val="007232BF"/>
    <w:rsid w:val="0072354B"/>
    <w:rsid w:val="00723862"/>
    <w:rsid w:val="00724747"/>
    <w:rsid w:val="00724C68"/>
    <w:rsid w:val="00725557"/>
    <w:rsid w:val="00727740"/>
    <w:rsid w:val="00730007"/>
    <w:rsid w:val="0073036F"/>
    <w:rsid w:val="0073139D"/>
    <w:rsid w:val="00732D79"/>
    <w:rsid w:val="00732D7D"/>
    <w:rsid w:val="0073336F"/>
    <w:rsid w:val="00733702"/>
    <w:rsid w:val="00735183"/>
    <w:rsid w:val="007376B1"/>
    <w:rsid w:val="00737FCD"/>
    <w:rsid w:val="00740436"/>
    <w:rsid w:val="007408E2"/>
    <w:rsid w:val="007413F3"/>
    <w:rsid w:val="00741BF4"/>
    <w:rsid w:val="00741FAE"/>
    <w:rsid w:val="00742631"/>
    <w:rsid w:val="007426C7"/>
    <w:rsid w:val="00742EC8"/>
    <w:rsid w:val="00743090"/>
    <w:rsid w:val="007434DD"/>
    <w:rsid w:val="00744ED9"/>
    <w:rsid w:val="00745F8D"/>
    <w:rsid w:val="007460FC"/>
    <w:rsid w:val="00751B52"/>
    <w:rsid w:val="0075256B"/>
    <w:rsid w:val="007529C9"/>
    <w:rsid w:val="007534F8"/>
    <w:rsid w:val="007539B9"/>
    <w:rsid w:val="00753CDC"/>
    <w:rsid w:val="00754A31"/>
    <w:rsid w:val="00756C2C"/>
    <w:rsid w:val="00757660"/>
    <w:rsid w:val="00761519"/>
    <w:rsid w:val="0076397B"/>
    <w:rsid w:val="00763D6E"/>
    <w:rsid w:val="00764674"/>
    <w:rsid w:val="00764C5B"/>
    <w:rsid w:val="007652D0"/>
    <w:rsid w:val="0076598C"/>
    <w:rsid w:val="00766672"/>
    <w:rsid w:val="0076773D"/>
    <w:rsid w:val="00770A43"/>
    <w:rsid w:val="00770D55"/>
    <w:rsid w:val="00770E21"/>
    <w:rsid w:val="00771619"/>
    <w:rsid w:val="00772527"/>
    <w:rsid w:val="007738A1"/>
    <w:rsid w:val="00773907"/>
    <w:rsid w:val="00773B64"/>
    <w:rsid w:val="00773D3C"/>
    <w:rsid w:val="0077489F"/>
    <w:rsid w:val="007757E1"/>
    <w:rsid w:val="00775CEA"/>
    <w:rsid w:val="00776ABC"/>
    <w:rsid w:val="0077700D"/>
    <w:rsid w:val="00777999"/>
    <w:rsid w:val="00777D7E"/>
    <w:rsid w:val="00780928"/>
    <w:rsid w:val="00783292"/>
    <w:rsid w:val="00783928"/>
    <w:rsid w:val="00783D56"/>
    <w:rsid w:val="007842AE"/>
    <w:rsid w:val="00784511"/>
    <w:rsid w:val="007848A5"/>
    <w:rsid w:val="00784A3B"/>
    <w:rsid w:val="00785061"/>
    <w:rsid w:val="00786AD3"/>
    <w:rsid w:val="00787998"/>
    <w:rsid w:val="00787F17"/>
    <w:rsid w:val="00791DBC"/>
    <w:rsid w:val="007920AB"/>
    <w:rsid w:val="00792170"/>
    <w:rsid w:val="007921A9"/>
    <w:rsid w:val="00792C8A"/>
    <w:rsid w:val="007945B5"/>
    <w:rsid w:val="0079496F"/>
    <w:rsid w:val="007949BE"/>
    <w:rsid w:val="00794DF4"/>
    <w:rsid w:val="007968F9"/>
    <w:rsid w:val="00796FE7"/>
    <w:rsid w:val="0079761C"/>
    <w:rsid w:val="00797CD4"/>
    <w:rsid w:val="00797D6B"/>
    <w:rsid w:val="007A067A"/>
    <w:rsid w:val="007A0846"/>
    <w:rsid w:val="007A0C85"/>
    <w:rsid w:val="007A1714"/>
    <w:rsid w:val="007A1D5E"/>
    <w:rsid w:val="007A2CA1"/>
    <w:rsid w:val="007A2DCB"/>
    <w:rsid w:val="007A3430"/>
    <w:rsid w:val="007A481D"/>
    <w:rsid w:val="007A6DF8"/>
    <w:rsid w:val="007A7113"/>
    <w:rsid w:val="007A7487"/>
    <w:rsid w:val="007A795F"/>
    <w:rsid w:val="007B09A9"/>
    <w:rsid w:val="007B110D"/>
    <w:rsid w:val="007B1BEC"/>
    <w:rsid w:val="007B4164"/>
    <w:rsid w:val="007B5260"/>
    <w:rsid w:val="007B6676"/>
    <w:rsid w:val="007B66E3"/>
    <w:rsid w:val="007C0525"/>
    <w:rsid w:val="007C38B2"/>
    <w:rsid w:val="007C3E44"/>
    <w:rsid w:val="007C4CDD"/>
    <w:rsid w:val="007C5439"/>
    <w:rsid w:val="007C58DE"/>
    <w:rsid w:val="007C6B73"/>
    <w:rsid w:val="007C7819"/>
    <w:rsid w:val="007D0BD5"/>
    <w:rsid w:val="007D180F"/>
    <w:rsid w:val="007D3C46"/>
    <w:rsid w:val="007D4F4D"/>
    <w:rsid w:val="007D706C"/>
    <w:rsid w:val="007E04B2"/>
    <w:rsid w:val="007E0C58"/>
    <w:rsid w:val="007E39DD"/>
    <w:rsid w:val="007E3A36"/>
    <w:rsid w:val="007E415A"/>
    <w:rsid w:val="007E41DE"/>
    <w:rsid w:val="007E543B"/>
    <w:rsid w:val="007E63CF"/>
    <w:rsid w:val="007E7F18"/>
    <w:rsid w:val="007F069D"/>
    <w:rsid w:val="007F169F"/>
    <w:rsid w:val="007F1A93"/>
    <w:rsid w:val="007F2692"/>
    <w:rsid w:val="007F2EC9"/>
    <w:rsid w:val="007F3178"/>
    <w:rsid w:val="007F35C5"/>
    <w:rsid w:val="007F47D0"/>
    <w:rsid w:val="007F51AF"/>
    <w:rsid w:val="007F545D"/>
    <w:rsid w:val="007F590C"/>
    <w:rsid w:val="007F59F9"/>
    <w:rsid w:val="007F67B5"/>
    <w:rsid w:val="007F6CC8"/>
    <w:rsid w:val="00800F14"/>
    <w:rsid w:val="008011EB"/>
    <w:rsid w:val="008019C6"/>
    <w:rsid w:val="00801E2F"/>
    <w:rsid w:val="00801FD1"/>
    <w:rsid w:val="0080463F"/>
    <w:rsid w:val="00805CD5"/>
    <w:rsid w:val="00806CA1"/>
    <w:rsid w:val="00807185"/>
    <w:rsid w:val="00807D66"/>
    <w:rsid w:val="00810A12"/>
    <w:rsid w:val="00810B46"/>
    <w:rsid w:val="008111FE"/>
    <w:rsid w:val="00812049"/>
    <w:rsid w:val="00812244"/>
    <w:rsid w:val="00812AB0"/>
    <w:rsid w:val="00812F47"/>
    <w:rsid w:val="00814536"/>
    <w:rsid w:val="00815542"/>
    <w:rsid w:val="008163F0"/>
    <w:rsid w:val="008164A6"/>
    <w:rsid w:val="008164E6"/>
    <w:rsid w:val="00816ACB"/>
    <w:rsid w:val="00816C1F"/>
    <w:rsid w:val="00816F21"/>
    <w:rsid w:val="00817C7F"/>
    <w:rsid w:val="00817DAF"/>
    <w:rsid w:val="00817E67"/>
    <w:rsid w:val="0082125E"/>
    <w:rsid w:val="00821D5F"/>
    <w:rsid w:val="008227FE"/>
    <w:rsid w:val="00823CFC"/>
    <w:rsid w:val="00824119"/>
    <w:rsid w:val="008248C9"/>
    <w:rsid w:val="00824DCE"/>
    <w:rsid w:val="008264C9"/>
    <w:rsid w:val="008269FF"/>
    <w:rsid w:val="008322BB"/>
    <w:rsid w:val="0083444D"/>
    <w:rsid w:val="0084016B"/>
    <w:rsid w:val="008407AB"/>
    <w:rsid w:val="00840BE2"/>
    <w:rsid w:val="00841236"/>
    <w:rsid w:val="00841BBF"/>
    <w:rsid w:val="00841C56"/>
    <w:rsid w:val="00841CE1"/>
    <w:rsid w:val="0084274C"/>
    <w:rsid w:val="00842986"/>
    <w:rsid w:val="0084306A"/>
    <w:rsid w:val="00843475"/>
    <w:rsid w:val="0084354A"/>
    <w:rsid w:val="008439F5"/>
    <w:rsid w:val="008440FF"/>
    <w:rsid w:val="00845907"/>
    <w:rsid w:val="00846702"/>
    <w:rsid w:val="008471E8"/>
    <w:rsid w:val="00847FA6"/>
    <w:rsid w:val="00850100"/>
    <w:rsid w:val="00852026"/>
    <w:rsid w:val="00853320"/>
    <w:rsid w:val="00853742"/>
    <w:rsid w:val="00853A12"/>
    <w:rsid w:val="00853F52"/>
    <w:rsid w:val="0085414B"/>
    <w:rsid w:val="0085582A"/>
    <w:rsid w:val="00855AE3"/>
    <w:rsid w:val="00856040"/>
    <w:rsid w:val="00856766"/>
    <w:rsid w:val="00857459"/>
    <w:rsid w:val="00857FB8"/>
    <w:rsid w:val="0086054C"/>
    <w:rsid w:val="00860AFD"/>
    <w:rsid w:val="00860E34"/>
    <w:rsid w:val="008614F3"/>
    <w:rsid w:val="00864EEE"/>
    <w:rsid w:val="00865E02"/>
    <w:rsid w:val="00865E73"/>
    <w:rsid w:val="008705B1"/>
    <w:rsid w:val="00870844"/>
    <w:rsid w:val="008725F1"/>
    <w:rsid w:val="00873588"/>
    <w:rsid w:val="008737D2"/>
    <w:rsid w:val="008739A4"/>
    <w:rsid w:val="00873D13"/>
    <w:rsid w:val="008741B1"/>
    <w:rsid w:val="008741C0"/>
    <w:rsid w:val="0087494E"/>
    <w:rsid w:val="008750EF"/>
    <w:rsid w:val="008759DC"/>
    <w:rsid w:val="00875CE9"/>
    <w:rsid w:val="00877368"/>
    <w:rsid w:val="00877828"/>
    <w:rsid w:val="00880045"/>
    <w:rsid w:val="00881A5B"/>
    <w:rsid w:val="00883FF0"/>
    <w:rsid w:val="008845AA"/>
    <w:rsid w:val="00884983"/>
    <w:rsid w:val="00884EE0"/>
    <w:rsid w:val="00884FFB"/>
    <w:rsid w:val="00885CF6"/>
    <w:rsid w:val="008860B8"/>
    <w:rsid w:val="00886CC6"/>
    <w:rsid w:val="00886EF8"/>
    <w:rsid w:val="008870FE"/>
    <w:rsid w:val="00887E7A"/>
    <w:rsid w:val="00891AD4"/>
    <w:rsid w:val="00894713"/>
    <w:rsid w:val="00894AF1"/>
    <w:rsid w:val="00894EAA"/>
    <w:rsid w:val="00895822"/>
    <w:rsid w:val="008963BA"/>
    <w:rsid w:val="00896A4D"/>
    <w:rsid w:val="0089788B"/>
    <w:rsid w:val="00897C34"/>
    <w:rsid w:val="00897E7E"/>
    <w:rsid w:val="008A0012"/>
    <w:rsid w:val="008A0805"/>
    <w:rsid w:val="008A0DAC"/>
    <w:rsid w:val="008A12A5"/>
    <w:rsid w:val="008A17D8"/>
    <w:rsid w:val="008A2093"/>
    <w:rsid w:val="008A2A18"/>
    <w:rsid w:val="008A33C5"/>
    <w:rsid w:val="008A39D1"/>
    <w:rsid w:val="008A4AEB"/>
    <w:rsid w:val="008A5761"/>
    <w:rsid w:val="008A5945"/>
    <w:rsid w:val="008A63AC"/>
    <w:rsid w:val="008A6B4D"/>
    <w:rsid w:val="008B06F8"/>
    <w:rsid w:val="008B2B00"/>
    <w:rsid w:val="008B2B74"/>
    <w:rsid w:val="008B3DC7"/>
    <w:rsid w:val="008B3E58"/>
    <w:rsid w:val="008B4807"/>
    <w:rsid w:val="008B4C65"/>
    <w:rsid w:val="008B722F"/>
    <w:rsid w:val="008B786E"/>
    <w:rsid w:val="008C0022"/>
    <w:rsid w:val="008C18CD"/>
    <w:rsid w:val="008C2759"/>
    <w:rsid w:val="008C316C"/>
    <w:rsid w:val="008C420B"/>
    <w:rsid w:val="008C4524"/>
    <w:rsid w:val="008C4B71"/>
    <w:rsid w:val="008C6014"/>
    <w:rsid w:val="008C627B"/>
    <w:rsid w:val="008C69A5"/>
    <w:rsid w:val="008C7701"/>
    <w:rsid w:val="008C7BB5"/>
    <w:rsid w:val="008D10EC"/>
    <w:rsid w:val="008D27A3"/>
    <w:rsid w:val="008D39A6"/>
    <w:rsid w:val="008D4A8C"/>
    <w:rsid w:val="008D64CE"/>
    <w:rsid w:val="008D65F3"/>
    <w:rsid w:val="008D6E94"/>
    <w:rsid w:val="008D7076"/>
    <w:rsid w:val="008E08DF"/>
    <w:rsid w:val="008E10F1"/>
    <w:rsid w:val="008E2119"/>
    <w:rsid w:val="008E27F7"/>
    <w:rsid w:val="008E29B0"/>
    <w:rsid w:val="008E2CD8"/>
    <w:rsid w:val="008E3D9D"/>
    <w:rsid w:val="008E440A"/>
    <w:rsid w:val="008E4874"/>
    <w:rsid w:val="008E67B3"/>
    <w:rsid w:val="008E7A3E"/>
    <w:rsid w:val="008F184E"/>
    <w:rsid w:val="008F1CFB"/>
    <w:rsid w:val="008F1D26"/>
    <w:rsid w:val="008F25FB"/>
    <w:rsid w:val="008F2E54"/>
    <w:rsid w:val="008F3FC9"/>
    <w:rsid w:val="008F4265"/>
    <w:rsid w:val="008F7938"/>
    <w:rsid w:val="009001EC"/>
    <w:rsid w:val="0090105F"/>
    <w:rsid w:val="00901B40"/>
    <w:rsid w:val="00901F9F"/>
    <w:rsid w:val="00902BCF"/>
    <w:rsid w:val="00902FED"/>
    <w:rsid w:val="00904BB7"/>
    <w:rsid w:val="009051F8"/>
    <w:rsid w:val="00906B20"/>
    <w:rsid w:val="00907B8A"/>
    <w:rsid w:val="00907DB3"/>
    <w:rsid w:val="009106DF"/>
    <w:rsid w:val="00912160"/>
    <w:rsid w:val="009135E7"/>
    <w:rsid w:val="00913C5D"/>
    <w:rsid w:val="00913E2C"/>
    <w:rsid w:val="0091558E"/>
    <w:rsid w:val="00915D5A"/>
    <w:rsid w:val="00916EFB"/>
    <w:rsid w:val="009178C5"/>
    <w:rsid w:val="00917DF5"/>
    <w:rsid w:val="00920099"/>
    <w:rsid w:val="00922196"/>
    <w:rsid w:val="009228D1"/>
    <w:rsid w:val="00924D99"/>
    <w:rsid w:val="00924E5F"/>
    <w:rsid w:val="009258A5"/>
    <w:rsid w:val="00925A23"/>
    <w:rsid w:val="0092621D"/>
    <w:rsid w:val="00926BB7"/>
    <w:rsid w:val="00926FCE"/>
    <w:rsid w:val="00927018"/>
    <w:rsid w:val="00927EB7"/>
    <w:rsid w:val="009304FE"/>
    <w:rsid w:val="009314FB"/>
    <w:rsid w:val="009319B0"/>
    <w:rsid w:val="009338D9"/>
    <w:rsid w:val="00934137"/>
    <w:rsid w:val="00934E3D"/>
    <w:rsid w:val="0093518F"/>
    <w:rsid w:val="009351C1"/>
    <w:rsid w:val="00935423"/>
    <w:rsid w:val="009373C5"/>
    <w:rsid w:val="00941243"/>
    <w:rsid w:val="0094227E"/>
    <w:rsid w:val="0094263F"/>
    <w:rsid w:val="0094296D"/>
    <w:rsid w:val="00943C33"/>
    <w:rsid w:val="0094428D"/>
    <w:rsid w:val="00945600"/>
    <w:rsid w:val="00947B20"/>
    <w:rsid w:val="0095156D"/>
    <w:rsid w:val="00952453"/>
    <w:rsid w:val="009524B6"/>
    <w:rsid w:val="00952C66"/>
    <w:rsid w:val="00954708"/>
    <w:rsid w:val="0095514B"/>
    <w:rsid w:val="00956FE6"/>
    <w:rsid w:val="00957825"/>
    <w:rsid w:val="00957EB6"/>
    <w:rsid w:val="0096016A"/>
    <w:rsid w:val="0096098E"/>
    <w:rsid w:val="009618FA"/>
    <w:rsid w:val="0096347A"/>
    <w:rsid w:val="0096351A"/>
    <w:rsid w:val="00964CBD"/>
    <w:rsid w:val="00965C15"/>
    <w:rsid w:val="0096669E"/>
    <w:rsid w:val="00966AFB"/>
    <w:rsid w:val="00970486"/>
    <w:rsid w:val="0097354C"/>
    <w:rsid w:val="00973B6F"/>
    <w:rsid w:val="00973DA8"/>
    <w:rsid w:val="00974EB3"/>
    <w:rsid w:val="00975B85"/>
    <w:rsid w:val="00977191"/>
    <w:rsid w:val="009777FC"/>
    <w:rsid w:val="0097782B"/>
    <w:rsid w:val="00980A32"/>
    <w:rsid w:val="00981D16"/>
    <w:rsid w:val="009842C5"/>
    <w:rsid w:val="0098572F"/>
    <w:rsid w:val="00986F1B"/>
    <w:rsid w:val="00986F95"/>
    <w:rsid w:val="00986FD1"/>
    <w:rsid w:val="0098768B"/>
    <w:rsid w:val="00987A32"/>
    <w:rsid w:val="0099067C"/>
    <w:rsid w:val="00990703"/>
    <w:rsid w:val="00990B30"/>
    <w:rsid w:val="009918DE"/>
    <w:rsid w:val="00992544"/>
    <w:rsid w:val="00992B1B"/>
    <w:rsid w:val="00992BB4"/>
    <w:rsid w:val="00993B3E"/>
    <w:rsid w:val="00993C95"/>
    <w:rsid w:val="009941A1"/>
    <w:rsid w:val="00994928"/>
    <w:rsid w:val="00994FDA"/>
    <w:rsid w:val="0099552B"/>
    <w:rsid w:val="009958B7"/>
    <w:rsid w:val="00996D44"/>
    <w:rsid w:val="00997A7B"/>
    <w:rsid w:val="009A1010"/>
    <w:rsid w:val="009A20EB"/>
    <w:rsid w:val="009A2195"/>
    <w:rsid w:val="009A2AF4"/>
    <w:rsid w:val="009A471B"/>
    <w:rsid w:val="009A5559"/>
    <w:rsid w:val="009A5B81"/>
    <w:rsid w:val="009A672B"/>
    <w:rsid w:val="009A6D22"/>
    <w:rsid w:val="009B03F8"/>
    <w:rsid w:val="009B0BAF"/>
    <w:rsid w:val="009B141F"/>
    <w:rsid w:val="009B1A95"/>
    <w:rsid w:val="009B2594"/>
    <w:rsid w:val="009B2A79"/>
    <w:rsid w:val="009B3043"/>
    <w:rsid w:val="009B39FC"/>
    <w:rsid w:val="009B5698"/>
    <w:rsid w:val="009B7CCD"/>
    <w:rsid w:val="009C23ED"/>
    <w:rsid w:val="009C3115"/>
    <w:rsid w:val="009C330B"/>
    <w:rsid w:val="009C5203"/>
    <w:rsid w:val="009C7924"/>
    <w:rsid w:val="009C7D1B"/>
    <w:rsid w:val="009D09F2"/>
    <w:rsid w:val="009D135F"/>
    <w:rsid w:val="009D147C"/>
    <w:rsid w:val="009D1696"/>
    <w:rsid w:val="009D20D1"/>
    <w:rsid w:val="009D272A"/>
    <w:rsid w:val="009D2F45"/>
    <w:rsid w:val="009D405F"/>
    <w:rsid w:val="009D4FEA"/>
    <w:rsid w:val="009D51D3"/>
    <w:rsid w:val="009D582A"/>
    <w:rsid w:val="009D5FF4"/>
    <w:rsid w:val="009D661A"/>
    <w:rsid w:val="009D68F7"/>
    <w:rsid w:val="009D6932"/>
    <w:rsid w:val="009D78AE"/>
    <w:rsid w:val="009D7971"/>
    <w:rsid w:val="009E0271"/>
    <w:rsid w:val="009E2E85"/>
    <w:rsid w:val="009E384F"/>
    <w:rsid w:val="009E3C70"/>
    <w:rsid w:val="009E4ECA"/>
    <w:rsid w:val="009E7975"/>
    <w:rsid w:val="009F084A"/>
    <w:rsid w:val="009F0F42"/>
    <w:rsid w:val="009F2E2F"/>
    <w:rsid w:val="009F412C"/>
    <w:rsid w:val="009F58B8"/>
    <w:rsid w:val="009F65A7"/>
    <w:rsid w:val="009F7E85"/>
    <w:rsid w:val="00A00F5E"/>
    <w:rsid w:val="00A0151F"/>
    <w:rsid w:val="00A017EB"/>
    <w:rsid w:val="00A0230D"/>
    <w:rsid w:val="00A05085"/>
    <w:rsid w:val="00A0588B"/>
    <w:rsid w:val="00A06136"/>
    <w:rsid w:val="00A1100A"/>
    <w:rsid w:val="00A11AD0"/>
    <w:rsid w:val="00A11D3F"/>
    <w:rsid w:val="00A13BF3"/>
    <w:rsid w:val="00A13C83"/>
    <w:rsid w:val="00A13DBF"/>
    <w:rsid w:val="00A141D5"/>
    <w:rsid w:val="00A14504"/>
    <w:rsid w:val="00A1512D"/>
    <w:rsid w:val="00A16750"/>
    <w:rsid w:val="00A16BD0"/>
    <w:rsid w:val="00A17009"/>
    <w:rsid w:val="00A200F9"/>
    <w:rsid w:val="00A20447"/>
    <w:rsid w:val="00A21729"/>
    <w:rsid w:val="00A23239"/>
    <w:rsid w:val="00A2375F"/>
    <w:rsid w:val="00A2406F"/>
    <w:rsid w:val="00A248C1"/>
    <w:rsid w:val="00A24A92"/>
    <w:rsid w:val="00A27625"/>
    <w:rsid w:val="00A31D95"/>
    <w:rsid w:val="00A31E4F"/>
    <w:rsid w:val="00A32614"/>
    <w:rsid w:val="00A33463"/>
    <w:rsid w:val="00A33EB5"/>
    <w:rsid w:val="00A35BA4"/>
    <w:rsid w:val="00A361DA"/>
    <w:rsid w:val="00A366E7"/>
    <w:rsid w:val="00A3682E"/>
    <w:rsid w:val="00A4076D"/>
    <w:rsid w:val="00A40B77"/>
    <w:rsid w:val="00A40D67"/>
    <w:rsid w:val="00A430A2"/>
    <w:rsid w:val="00A438FB"/>
    <w:rsid w:val="00A43F72"/>
    <w:rsid w:val="00A44383"/>
    <w:rsid w:val="00A4483C"/>
    <w:rsid w:val="00A4538E"/>
    <w:rsid w:val="00A457FA"/>
    <w:rsid w:val="00A45E7E"/>
    <w:rsid w:val="00A46A48"/>
    <w:rsid w:val="00A470B6"/>
    <w:rsid w:val="00A471E8"/>
    <w:rsid w:val="00A47775"/>
    <w:rsid w:val="00A5191F"/>
    <w:rsid w:val="00A52A81"/>
    <w:rsid w:val="00A545FF"/>
    <w:rsid w:val="00A5485E"/>
    <w:rsid w:val="00A54F71"/>
    <w:rsid w:val="00A557BC"/>
    <w:rsid w:val="00A55C2B"/>
    <w:rsid w:val="00A55D4B"/>
    <w:rsid w:val="00A5783E"/>
    <w:rsid w:val="00A57AD5"/>
    <w:rsid w:val="00A60E6B"/>
    <w:rsid w:val="00A61B99"/>
    <w:rsid w:val="00A632E1"/>
    <w:rsid w:val="00A65F5B"/>
    <w:rsid w:val="00A6749D"/>
    <w:rsid w:val="00A675B1"/>
    <w:rsid w:val="00A67A8E"/>
    <w:rsid w:val="00A70500"/>
    <w:rsid w:val="00A70E32"/>
    <w:rsid w:val="00A72359"/>
    <w:rsid w:val="00A73399"/>
    <w:rsid w:val="00A7376B"/>
    <w:rsid w:val="00A73CA3"/>
    <w:rsid w:val="00A740FC"/>
    <w:rsid w:val="00A741CF"/>
    <w:rsid w:val="00A748A6"/>
    <w:rsid w:val="00A756E8"/>
    <w:rsid w:val="00A766A0"/>
    <w:rsid w:val="00A77374"/>
    <w:rsid w:val="00A77518"/>
    <w:rsid w:val="00A80B44"/>
    <w:rsid w:val="00A8131C"/>
    <w:rsid w:val="00A81575"/>
    <w:rsid w:val="00A81B28"/>
    <w:rsid w:val="00A82570"/>
    <w:rsid w:val="00A82DD8"/>
    <w:rsid w:val="00A84F13"/>
    <w:rsid w:val="00A8586D"/>
    <w:rsid w:val="00A85D1D"/>
    <w:rsid w:val="00A86101"/>
    <w:rsid w:val="00A862ED"/>
    <w:rsid w:val="00A865CD"/>
    <w:rsid w:val="00A8660E"/>
    <w:rsid w:val="00A86C8E"/>
    <w:rsid w:val="00A87FCC"/>
    <w:rsid w:val="00A87FDA"/>
    <w:rsid w:val="00A9073A"/>
    <w:rsid w:val="00A90E7D"/>
    <w:rsid w:val="00A9119E"/>
    <w:rsid w:val="00A92661"/>
    <w:rsid w:val="00A9329F"/>
    <w:rsid w:val="00A936D2"/>
    <w:rsid w:val="00A94046"/>
    <w:rsid w:val="00A944ED"/>
    <w:rsid w:val="00A94B34"/>
    <w:rsid w:val="00A94B37"/>
    <w:rsid w:val="00A9522A"/>
    <w:rsid w:val="00A963E6"/>
    <w:rsid w:val="00A97B68"/>
    <w:rsid w:val="00AA02C2"/>
    <w:rsid w:val="00AA0602"/>
    <w:rsid w:val="00AA2C4D"/>
    <w:rsid w:val="00AA3741"/>
    <w:rsid w:val="00AA3AA6"/>
    <w:rsid w:val="00AA3B2E"/>
    <w:rsid w:val="00AA4F28"/>
    <w:rsid w:val="00AA5D27"/>
    <w:rsid w:val="00AA6800"/>
    <w:rsid w:val="00AA6D53"/>
    <w:rsid w:val="00AA7244"/>
    <w:rsid w:val="00AB0DB7"/>
    <w:rsid w:val="00AB1A64"/>
    <w:rsid w:val="00AB20FF"/>
    <w:rsid w:val="00AB23B0"/>
    <w:rsid w:val="00AB2E43"/>
    <w:rsid w:val="00AB3E97"/>
    <w:rsid w:val="00AB5C90"/>
    <w:rsid w:val="00AB6A0A"/>
    <w:rsid w:val="00AB6BC2"/>
    <w:rsid w:val="00AB7077"/>
    <w:rsid w:val="00AB7877"/>
    <w:rsid w:val="00AC06B1"/>
    <w:rsid w:val="00AC0D62"/>
    <w:rsid w:val="00AC1C9E"/>
    <w:rsid w:val="00AC2149"/>
    <w:rsid w:val="00AC2545"/>
    <w:rsid w:val="00AC2641"/>
    <w:rsid w:val="00AC366F"/>
    <w:rsid w:val="00AC44BC"/>
    <w:rsid w:val="00AC480D"/>
    <w:rsid w:val="00AC5E5D"/>
    <w:rsid w:val="00AC7E21"/>
    <w:rsid w:val="00AD0298"/>
    <w:rsid w:val="00AD03AD"/>
    <w:rsid w:val="00AD3C21"/>
    <w:rsid w:val="00AD3C23"/>
    <w:rsid w:val="00AD42E3"/>
    <w:rsid w:val="00AD569C"/>
    <w:rsid w:val="00AD5E90"/>
    <w:rsid w:val="00AD5EF9"/>
    <w:rsid w:val="00AD6039"/>
    <w:rsid w:val="00AD6351"/>
    <w:rsid w:val="00AD717D"/>
    <w:rsid w:val="00AD7AC3"/>
    <w:rsid w:val="00AD7F8D"/>
    <w:rsid w:val="00AE0669"/>
    <w:rsid w:val="00AE0A7D"/>
    <w:rsid w:val="00AE3405"/>
    <w:rsid w:val="00AE3788"/>
    <w:rsid w:val="00AE3917"/>
    <w:rsid w:val="00AE3CA3"/>
    <w:rsid w:val="00AE48D7"/>
    <w:rsid w:val="00AE4BA5"/>
    <w:rsid w:val="00AE4CC6"/>
    <w:rsid w:val="00AE58DB"/>
    <w:rsid w:val="00AE67CD"/>
    <w:rsid w:val="00AE69C9"/>
    <w:rsid w:val="00AE7868"/>
    <w:rsid w:val="00AF0812"/>
    <w:rsid w:val="00AF08D1"/>
    <w:rsid w:val="00AF0B15"/>
    <w:rsid w:val="00AF1128"/>
    <w:rsid w:val="00AF29F4"/>
    <w:rsid w:val="00AF2C2C"/>
    <w:rsid w:val="00AF2CF6"/>
    <w:rsid w:val="00AF2DCE"/>
    <w:rsid w:val="00AF3B87"/>
    <w:rsid w:val="00AF3C49"/>
    <w:rsid w:val="00AF4575"/>
    <w:rsid w:val="00AF5836"/>
    <w:rsid w:val="00AF6D31"/>
    <w:rsid w:val="00AF7173"/>
    <w:rsid w:val="00AF7CDB"/>
    <w:rsid w:val="00B0007C"/>
    <w:rsid w:val="00B0016C"/>
    <w:rsid w:val="00B00557"/>
    <w:rsid w:val="00B01665"/>
    <w:rsid w:val="00B017E0"/>
    <w:rsid w:val="00B0225B"/>
    <w:rsid w:val="00B029F1"/>
    <w:rsid w:val="00B03996"/>
    <w:rsid w:val="00B04507"/>
    <w:rsid w:val="00B04917"/>
    <w:rsid w:val="00B0491C"/>
    <w:rsid w:val="00B04A46"/>
    <w:rsid w:val="00B056E8"/>
    <w:rsid w:val="00B06362"/>
    <w:rsid w:val="00B066FF"/>
    <w:rsid w:val="00B104C1"/>
    <w:rsid w:val="00B11623"/>
    <w:rsid w:val="00B1182A"/>
    <w:rsid w:val="00B12BC8"/>
    <w:rsid w:val="00B12DBA"/>
    <w:rsid w:val="00B1364C"/>
    <w:rsid w:val="00B13E2A"/>
    <w:rsid w:val="00B1486A"/>
    <w:rsid w:val="00B14E47"/>
    <w:rsid w:val="00B1616E"/>
    <w:rsid w:val="00B1664D"/>
    <w:rsid w:val="00B16B9B"/>
    <w:rsid w:val="00B17289"/>
    <w:rsid w:val="00B17E94"/>
    <w:rsid w:val="00B20350"/>
    <w:rsid w:val="00B20EFD"/>
    <w:rsid w:val="00B21124"/>
    <w:rsid w:val="00B2127B"/>
    <w:rsid w:val="00B2157F"/>
    <w:rsid w:val="00B21597"/>
    <w:rsid w:val="00B21BC6"/>
    <w:rsid w:val="00B21C96"/>
    <w:rsid w:val="00B2286C"/>
    <w:rsid w:val="00B22B7A"/>
    <w:rsid w:val="00B2322C"/>
    <w:rsid w:val="00B25A08"/>
    <w:rsid w:val="00B26245"/>
    <w:rsid w:val="00B2677C"/>
    <w:rsid w:val="00B27589"/>
    <w:rsid w:val="00B27BFE"/>
    <w:rsid w:val="00B30011"/>
    <w:rsid w:val="00B309F2"/>
    <w:rsid w:val="00B30E8E"/>
    <w:rsid w:val="00B319A0"/>
    <w:rsid w:val="00B321BA"/>
    <w:rsid w:val="00B32373"/>
    <w:rsid w:val="00B33AEC"/>
    <w:rsid w:val="00B3535B"/>
    <w:rsid w:val="00B35535"/>
    <w:rsid w:val="00B37301"/>
    <w:rsid w:val="00B3730A"/>
    <w:rsid w:val="00B374EA"/>
    <w:rsid w:val="00B37500"/>
    <w:rsid w:val="00B377A5"/>
    <w:rsid w:val="00B40029"/>
    <w:rsid w:val="00B40296"/>
    <w:rsid w:val="00B4063A"/>
    <w:rsid w:val="00B41FA3"/>
    <w:rsid w:val="00B42C8F"/>
    <w:rsid w:val="00B435ED"/>
    <w:rsid w:val="00B453A7"/>
    <w:rsid w:val="00B4637B"/>
    <w:rsid w:val="00B5155D"/>
    <w:rsid w:val="00B51658"/>
    <w:rsid w:val="00B524F2"/>
    <w:rsid w:val="00B5275E"/>
    <w:rsid w:val="00B52BC1"/>
    <w:rsid w:val="00B53245"/>
    <w:rsid w:val="00B53274"/>
    <w:rsid w:val="00B53635"/>
    <w:rsid w:val="00B53D8E"/>
    <w:rsid w:val="00B5418A"/>
    <w:rsid w:val="00B547C0"/>
    <w:rsid w:val="00B551B3"/>
    <w:rsid w:val="00B56DA0"/>
    <w:rsid w:val="00B57935"/>
    <w:rsid w:val="00B57C02"/>
    <w:rsid w:val="00B61228"/>
    <w:rsid w:val="00B61387"/>
    <w:rsid w:val="00B616B1"/>
    <w:rsid w:val="00B6319C"/>
    <w:rsid w:val="00B6376D"/>
    <w:rsid w:val="00B64EC0"/>
    <w:rsid w:val="00B65412"/>
    <w:rsid w:val="00B6550A"/>
    <w:rsid w:val="00B6559C"/>
    <w:rsid w:val="00B665F9"/>
    <w:rsid w:val="00B66C0E"/>
    <w:rsid w:val="00B66ED5"/>
    <w:rsid w:val="00B70C24"/>
    <w:rsid w:val="00B71DF0"/>
    <w:rsid w:val="00B728F1"/>
    <w:rsid w:val="00B73174"/>
    <w:rsid w:val="00B735D3"/>
    <w:rsid w:val="00B73F0C"/>
    <w:rsid w:val="00B7430E"/>
    <w:rsid w:val="00B743A6"/>
    <w:rsid w:val="00B751B3"/>
    <w:rsid w:val="00B753DD"/>
    <w:rsid w:val="00B76116"/>
    <w:rsid w:val="00B80B92"/>
    <w:rsid w:val="00B80E51"/>
    <w:rsid w:val="00B82213"/>
    <w:rsid w:val="00B82FF5"/>
    <w:rsid w:val="00B84062"/>
    <w:rsid w:val="00B84419"/>
    <w:rsid w:val="00B84BB6"/>
    <w:rsid w:val="00B84F77"/>
    <w:rsid w:val="00B85F47"/>
    <w:rsid w:val="00B90FE5"/>
    <w:rsid w:val="00B910E3"/>
    <w:rsid w:val="00B91B1E"/>
    <w:rsid w:val="00B9440F"/>
    <w:rsid w:val="00B9688B"/>
    <w:rsid w:val="00B96C9A"/>
    <w:rsid w:val="00B973D8"/>
    <w:rsid w:val="00B97B96"/>
    <w:rsid w:val="00BA065D"/>
    <w:rsid w:val="00BA0A8F"/>
    <w:rsid w:val="00BA0D52"/>
    <w:rsid w:val="00BA1456"/>
    <w:rsid w:val="00BA25DD"/>
    <w:rsid w:val="00BA4A52"/>
    <w:rsid w:val="00BA5370"/>
    <w:rsid w:val="00BA6E10"/>
    <w:rsid w:val="00BA7743"/>
    <w:rsid w:val="00BA791E"/>
    <w:rsid w:val="00BB02EC"/>
    <w:rsid w:val="00BB0367"/>
    <w:rsid w:val="00BB05C0"/>
    <w:rsid w:val="00BB1255"/>
    <w:rsid w:val="00BB5513"/>
    <w:rsid w:val="00BB5F70"/>
    <w:rsid w:val="00BB7D35"/>
    <w:rsid w:val="00BC257A"/>
    <w:rsid w:val="00BC2B23"/>
    <w:rsid w:val="00BC3AC7"/>
    <w:rsid w:val="00BC3DAB"/>
    <w:rsid w:val="00BC6A1A"/>
    <w:rsid w:val="00BC6B39"/>
    <w:rsid w:val="00BD0163"/>
    <w:rsid w:val="00BD04A3"/>
    <w:rsid w:val="00BD0D12"/>
    <w:rsid w:val="00BD23CB"/>
    <w:rsid w:val="00BD3B15"/>
    <w:rsid w:val="00BD3B35"/>
    <w:rsid w:val="00BD3C8B"/>
    <w:rsid w:val="00BD42A8"/>
    <w:rsid w:val="00BD6537"/>
    <w:rsid w:val="00BD7FB7"/>
    <w:rsid w:val="00BE022B"/>
    <w:rsid w:val="00BE0777"/>
    <w:rsid w:val="00BE115D"/>
    <w:rsid w:val="00BE175B"/>
    <w:rsid w:val="00BE2075"/>
    <w:rsid w:val="00BE4405"/>
    <w:rsid w:val="00BE5780"/>
    <w:rsid w:val="00BE5859"/>
    <w:rsid w:val="00BE5FD3"/>
    <w:rsid w:val="00BE6069"/>
    <w:rsid w:val="00BE7191"/>
    <w:rsid w:val="00BE7D82"/>
    <w:rsid w:val="00BF07E6"/>
    <w:rsid w:val="00BF0CCB"/>
    <w:rsid w:val="00BF0D00"/>
    <w:rsid w:val="00BF1919"/>
    <w:rsid w:val="00BF2067"/>
    <w:rsid w:val="00BF25B4"/>
    <w:rsid w:val="00BF28B4"/>
    <w:rsid w:val="00BF33EA"/>
    <w:rsid w:val="00BF3A33"/>
    <w:rsid w:val="00BF5BD0"/>
    <w:rsid w:val="00BF5C1E"/>
    <w:rsid w:val="00C01099"/>
    <w:rsid w:val="00C017CA"/>
    <w:rsid w:val="00C01895"/>
    <w:rsid w:val="00C02238"/>
    <w:rsid w:val="00C024DF"/>
    <w:rsid w:val="00C039A5"/>
    <w:rsid w:val="00C0536D"/>
    <w:rsid w:val="00C05D95"/>
    <w:rsid w:val="00C05EB2"/>
    <w:rsid w:val="00C062EA"/>
    <w:rsid w:val="00C10189"/>
    <w:rsid w:val="00C11059"/>
    <w:rsid w:val="00C114FD"/>
    <w:rsid w:val="00C1351A"/>
    <w:rsid w:val="00C142F0"/>
    <w:rsid w:val="00C16017"/>
    <w:rsid w:val="00C171C0"/>
    <w:rsid w:val="00C1798E"/>
    <w:rsid w:val="00C204A2"/>
    <w:rsid w:val="00C2402D"/>
    <w:rsid w:val="00C245E4"/>
    <w:rsid w:val="00C24CA6"/>
    <w:rsid w:val="00C24ED0"/>
    <w:rsid w:val="00C255BB"/>
    <w:rsid w:val="00C25CE7"/>
    <w:rsid w:val="00C30D65"/>
    <w:rsid w:val="00C310A9"/>
    <w:rsid w:val="00C31666"/>
    <w:rsid w:val="00C32A14"/>
    <w:rsid w:val="00C32DDD"/>
    <w:rsid w:val="00C330DB"/>
    <w:rsid w:val="00C33215"/>
    <w:rsid w:val="00C33AA0"/>
    <w:rsid w:val="00C35656"/>
    <w:rsid w:val="00C35D85"/>
    <w:rsid w:val="00C36613"/>
    <w:rsid w:val="00C36DD7"/>
    <w:rsid w:val="00C41936"/>
    <w:rsid w:val="00C44EA4"/>
    <w:rsid w:val="00C45C27"/>
    <w:rsid w:val="00C47B4A"/>
    <w:rsid w:val="00C47C8A"/>
    <w:rsid w:val="00C5181B"/>
    <w:rsid w:val="00C54602"/>
    <w:rsid w:val="00C54C7E"/>
    <w:rsid w:val="00C57987"/>
    <w:rsid w:val="00C60B41"/>
    <w:rsid w:val="00C60BD2"/>
    <w:rsid w:val="00C61413"/>
    <w:rsid w:val="00C626C5"/>
    <w:rsid w:val="00C633CC"/>
    <w:rsid w:val="00C63C04"/>
    <w:rsid w:val="00C64652"/>
    <w:rsid w:val="00C64F00"/>
    <w:rsid w:val="00C65A31"/>
    <w:rsid w:val="00C66045"/>
    <w:rsid w:val="00C71020"/>
    <w:rsid w:val="00C73C09"/>
    <w:rsid w:val="00C74206"/>
    <w:rsid w:val="00C75177"/>
    <w:rsid w:val="00C76CDC"/>
    <w:rsid w:val="00C770C7"/>
    <w:rsid w:val="00C81215"/>
    <w:rsid w:val="00C82070"/>
    <w:rsid w:val="00C82EF8"/>
    <w:rsid w:val="00C83331"/>
    <w:rsid w:val="00C8369D"/>
    <w:rsid w:val="00C84D4A"/>
    <w:rsid w:val="00C851E0"/>
    <w:rsid w:val="00C866BB"/>
    <w:rsid w:val="00C86983"/>
    <w:rsid w:val="00C90B8E"/>
    <w:rsid w:val="00C9111A"/>
    <w:rsid w:val="00C91BDA"/>
    <w:rsid w:val="00C926CE"/>
    <w:rsid w:val="00C92856"/>
    <w:rsid w:val="00C93307"/>
    <w:rsid w:val="00C93A43"/>
    <w:rsid w:val="00C93E8E"/>
    <w:rsid w:val="00C94573"/>
    <w:rsid w:val="00C947B7"/>
    <w:rsid w:val="00C953A3"/>
    <w:rsid w:val="00C9744F"/>
    <w:rsid w:val="00C97668"/>
    <w:rsid w:val="00C976E2"/>
    <w:rsid w:val="00C97BE9"/>
    <w:rsid w:val="00C97C21"/>
    <w:rsid w:val="00C97CEF"/>
    <w:rsid w:val="00CA00EE"/>
    <w:rsid w:val="00CA0CF9"/>
    <w:rsid w:val="00CA1668"/>
    <w:rsid w:val="00CA268F"/>
    <w:rsid w:val="00CA67DB"/>
    <w:rsid w:val="00CA76AD"/>
    <w:rsid w:val="00CB0EAC"/>
    <w:rsid w:val="00CB448A"/>
    <w:rsid w:val="00CB4A94"/>
    <w:rsid w:val="00CB7CBF"/>
    <w:rsid w:val="00CC01CA"/>
    <w:rsid w:val="00CC0862"/>
    <w:rsid w:val="00CC2B8C"/>
    <w:rsid w:val="00CC31AE"/>
    <w:rsid w:val="00CC39D7"/>
    <w:rsid w:val="00CC4B53"/>
    <w:rsid w:val="00CC5B0D"/>
    <w:rsid w:val="00CC653E"/>
    <w:rsid w:val="00CC7AC0"/>
    <w:rsid w:val="00CD0542"/>
    <w:rsid w:val="00CD1436"/>
    <w:rsid w:val="00CD1470"/>
    <w:rsid w:val="00CD17FF"/>
    <w:rsid w:val="00CD2856"/>
    <w:rsid w:val="00CD3A12"/>
    <w:rsid w:val="00CD4323"/>
    <w:rsid w:val="00CD4B93"/>
    <w:rsid w:val="00CD529C"/>
    <w:rsid w:val="00CD605D"/>
    <w:rsid w:val="00CE3A91"/>
    <w:rsid w:val="00CE490F"/>
    <w:rsid w:val="00CE4CED"/>
    <w:rsid w:val="00CE4E18"/>
    <w:rsid w:val="00CE5788"/>
    <w:rsid w:val="00CE6067"/>
    <w:rsid w:val="00CE7AA8"/>
    <w:rsid w:val="00CF01E2"/>
    <w:rsid w:val="00CF0228"/>
    <w:rsid w:val="00CF148E"/>
    <w:rsid w:val="00CF25F6"/>
    <w:rsid w:val="00CF27E5"/>
    <w:rsid w:val="00CF31CB"/>
    <w:rsid w:val="00CF3900"/>
    <w:rsid w:val="00CF3D8A"/>
    <w:rsid w:val="00CF3E80"/>
    <w:rsid w:val="00CF45B4"/>
    <w:rsid w:val="00CF4610"/>
    <w:rsid w:val="00CF4C7E"/>
    <w:rsid w:val="00CF4CA2"/>
    <w:rsid w:val="00CF505E"/>
    <w:rsid w:val="00CF551B"/>
    <w:rsid w:val="00CF631C"/>
    <w:rsid w:val="00CF65EE"/>
    <w:rsid w:val="00D019A6"/>
    <w:rsid w:val="00D024B4"/>
    <w:rsid w:val="00D02FFB"/>
    <w:rsid w:val="00D03171"/>
    <w:rsid w:val="00D03B88"/>
    <w:rsid w:val="00D0416E"/>
    <w:rsid w:val="00D052E7"/>
    <w:rsid w:val="00D1121F"/>
    <w:rsid w:val="00D11B93"/>
    <w:rsid w:val="00D120DB"/>
    <w:rsid w:val="00D132F2"/>
    <w:rsid w:val="00D135AF"/>
    <w:rsid w:val="00D1586B"/>
    <w:rsid w:val="00D15B76"/>
    <w:rsid w:val="00D1610D"/>
    <w:rsid w:val="00D16B9B"/>
    <w:rsid w:val="00D16D4C"/>
    <w:rsid w:val="00D17855"/>
    <w:rsid w:val="00D17B6C"/>
    <w:rsid w:val="00D20F6A"/>
    <w:rsid w:val="00D2252D"/>
    <w:rsid w:val="00D22F77"/>
    <w:rsid w:val="00D23609"/>
    <w:rsid w:val="00D27D91"/>
    <w:rsid w:val="00D308C7"/>
    <w:rsid w:val="00D30DDA"/>
    <w:rsid w:val="00D3150D"/>
    <w:rsid w:val="00D32612"/>
    <w:rsid w:val="00D33F96"/>
    <w:rsid w:val="00D36250"/>
    <w:rsid w:val="00D3738F"/>
    <w:rsid w:val="00D37B40"/>
    <w:rsid w:val="00D400CD"/>
    <w:rsid w:val="00D4013A"/>
    <w:rsid w:val="00D4121F"/>
    <w:rsid w:val="00D419DF"/>
    <w:rsid w:val="00D42E59"/>
    <w:rsid w:val="00D4396A"/>
    <w:rsid w:val="00D43FB3"/>
    <w:rsid w:val="00D45847"/>
    <w:rsid w:val="00D47FD4"/>
    <w:rsid w:val="00D50654"/>
    <w:rsid w:val="00D526B7"/>
    <w:rsid w:val="00D52B87"/>
    <w:rsid w:val="00D531DC"/>
    <w:rsid w:val="00D5410C"/>
    <w:rsid w:val="00D54E23"/>
    <w:rsid w:val="00D55757"/>
    <w:rsid w:val="00D56202"/>
    <w:rsid w:val="00D562E0"/>
    <w:rsid w:val="00D575B8"/>
    <w:rsid w:val="00D60030"/>
    <w:rsid w:val="00D601FC"/>
    <w:rsid w:val="00D612B4"/>
    <w:rsid w:val="00D61A2B"/>
    <w:rsid w:val="00D6483C"/>
    <w:rsid w:val="00D653AD"/>
    <w:rsid w:val="00D66AF4"/>
    <w:rsid w:val="00D67582"/>
    <w:rsid w:val="00D67B88"/>
    <w:rsid w:val="00D70528"/>
    <w:rsid w:val="00D7225F"/>
    <w:rsid w:val="00D72421"/>
    <w:rsid w:val="00D7253B"/>
    <w:rsid w:val="00D72FE7"/>
    <w:rsid w:val="00D73F14"/>
    <w:rsid w:val="00D75813"/>
    <w:rsid w:val="00D7618D"/>
    <w:rsid w:val="00D77155"/>
    <w:rsid w:val="00D77A25"/>
    <w:rsid w:val="00D80630"/>
    <w:rsid w:val="00D80FC2"/>
    <w:rsid w:val="00D80FD0"/>
    <w:rsid w:val="00D82D31"/>
    <w:rsid w:val="00D82E7D"/>
    <w:rsid w:val="00D83191"/>
    <w:rsid w:val="00D839B9"/>
    <w:rsid w:val="00D83D6F"/>
    <w:rsid w:val="00D8643B"/>
    <w:rsid w:val="00D86AE9"/>
    <w:rsid w:val="00D870FB"/>
    <w:rsid w:val="00D9191A"/>
    <w:rsid w:val="00D93B62"/>
    <w:rsid w:val="00D96B05"/>
    <w:rsid w:val="00D976D3"/>
    <w:rsid w:val="00D9792A"/>
    <w:rsid w:val="00DA1A64"/>
    <w:rsid w:val="00DA22FE"/>
    <w:rsid w:val="00DA26C1"/>
    <w:rsid w:val="00DA2B57"/>
    <w:rsid w:val="00DA2E2B"/>
    <w:rsid w:val="00DA5A91"/>
    <w:rsid w:val="00DA5F62"/>
    <w:rsid w:val="00DA6943"/>
    <w:rsid w:val="00DA6C74"/>
    <w:rsid w:val="00DA7A8B"/>
    <w:rsid w:val="00DB0E94"/>
    <w:rsid w:val="00DB21B0"/>
    <w:rsid w:val="00DB2497"/>
    <w:rsid w:val="00DB3756"/>
    <w:rsid w:val="00DB3AF5"/>
    <w:rsid w:val="00DB4F4B"/>
    <w:rsid w:val="00DB5120"/>
    <w:rsid w:val="00DB5714"/>
    <w:rsid w:val="00DB5AB4"/>
    <w:rsid w:val="00DB64CF"/>
    <w:rsid w:val="00DB6569"/>
    <w:rsid w:val="00DB6610"/>
    <w:rsid w:val="00DB7F0D"/>
    <w:rsid w:val="00DC05F5"/>
    <w:rsid w:val="00DC22FE"/>
    <w:rsid w:val="00DC2C78"/>
    <w:rsid w:val="00DC385E"/>
    <w:rsid w:val="00DC3FB8"/>
    <w:rsid w:val="00DC55A1"/>
    <w:rsid w:val="00DC657C"/>
    <w:rsid w:val="00DC7038"/>
    <w:rsid w:val="00DC796F"/>
    <w:rsid w:val="00DC7F18"/>
    <w:rsid w:val="00DC7FAF"/>
    <w:rsid w:val="00DD0142"/>
    <w:rsid w:val="00DD01C1"/>
    <w:rsid w:val="00DD1517"/>
    <w:rsid w:val="00DD3049"/>
    <w:rsid w:val="00DD3A0D"/>
    <w:rsid w:val="00DD4C0A"/>
    <w:rsid w:val="00DD61C8"/>
    <w:rsid w:val="00DD6BC0"/>
    <w:rsid w:val="00DD70F1"/>
    <w:rsid w:val="00DD7618"/>
    <w:rsid w:val="00DE0C29"/>
    <w:rsid w:val="00DE1C57"/>
    <w:rsid w:val="00DE1EA1"/>
    <w:rsid w:val="00DE2231"/>
    <w:rsid w:val="00DE2FD3"/>
    <w:rsid w:val="00DE437C"/>
    <w:rsid w:val="00DE4D27"/>
    <w:rsid w:val="00DE5493"/>
    <w:rsid w:val="00DE5506"/>
    <w:rsid w:val="00DE6428"/>
    <w:rsid w:val="00DE72C2"/>
    <w:rsid w:val="00DE749C"/>
    <w:rsid w:val="00DE78C1"/>
    <w:rsid w:val="00DF0CD9"/>
    <w:rsid w:val="00DF1B3F"/>
    <w:rsid w:val="00DF1EC3"/>
    <w:rsid w:val="00DF4691"/>
    <w:rsid w:val="00DF58E3"/>
    <w:rsid w:val="00DF60F6"/>
    <w:rsid w:val="00DF6FEC"/>
    <w:rsid w:val="00E002D1"/>
    <w:rsid w:val="00E00C11"/>
    <w:rsid w:val="00E00E0C"/>
    <w:rsid w:val="00E0178D"/>
    <w:rsid w:val="00E01AAA"/>
    <w:rsid w:val="00E01AAF"/>
    <w:rsid w:val="00E01B63"/>
    <w:rsid w:val="00E021D4"/>
    <w:rsid w:val="00E023A6"/>
    <w:rsid w:val="00E03F32"/>
    <w:rsid w:val="00E044F8"/>
    <w:rsid w:val="00E0451B"/>
    <w:rsid w:val="00E04768"/>
    <w:rsid w:val="00E04FF5"/>
    <w:rsid w:val="00E05E27"/>
    <w:rsid w:val="00E06502"/>
    <w:rsid w:val="00E06F93"/>
    <w:rsid w:val="00E1050F"/>
    <w:rsid w:val="00E117ED"/>
    <w:rsid w:val="00E11C91"/>
    <w:rsid w:val="00E124B4"/>
    <w:rsid w:val="00E12624"/>
    <w:rsid w:val="00E12875"/>
    <w:rsid w:val="00E13371"/>
    <w:rsid w:val="00E1533B"/>
    <w:rsid w:val="00E15BFE"/>
    <w:rsid w:val="00E15FB8"/>
    <w:rsid w:val="00E172EC"/>
    <w:rsid w:val="00E20FDE"/>
    <w:rsid w:val="00E24750"/>
    <w:rsid w:val="00E25791"/>
    <w:rsid w:val="00E2606D"/>
    <w:rsid w:val="00E31908"/>
    <w:rsid w:val="00E322B6"/>
    <w:rsid w:val="00E33544"/>
    <w:rsid w:val="00E33FEC"/>
    <w:rsid w:val="00E35A84"/>
    <w:rsid w:val="00E375C7"/>
    <w:rsid w:val="00E37BAF"/>
    <w:rsid w:val="00E40663"/>
    <w:rsid w:val="00E41E96"/>
    <w:rsid w:val="00E42E29"/>
    <w:rsid w:val="00E43191"/>
    <w:rsid w:val="00E45777"/>
    <w:rsid w:val="00E469F9"/>
    <w:rsid w:val="00E47EEB"/>
    <w:rsid w:val="00E509B5"/>
    <w:rsid w:val="00E50C12"/>
    <w:rsid w:val="00E51141"/>
    <w:rsid w:val="00E51390"/>
    <w:rsid w:val="00E52695"/>
    <w:rsid w:val="00E537B0"/>
    <w:rsid w:val="00E53EE2"/>
    <w:rsid w:val="00E55B2F"/>
    <w:rsid w:val="00E55C9B"/>
    <w:rsid w:val="00E5611C"/>
    <w:rsid w:val="00E56DD5"/>
    <w:rsid w:val="00E5769B"/>
    <w:rsid w:val="00E618FB"/>
    <w:rsid w:val="00E61D3B"/>
    <w:rsid w:val="00E62491"/>
    <w:rsid w:val="00E636E1"/>
    <w:rsid w:val="00E649E1"/>
    <w:rsid w:val="00E650AB"/>
    <w:rsid w:val="00E65286"/>
    <w:rsid w:val="00E65C9B"/>
    <w:rsid w:val="00E65E0A"/>
    <w:rsid w:val="00E6660D"/>
    <w:rsid w:val="00E67A18"/>
    <w:rsid w:val="00E70DE6"/>
    <w:rsid w:val="00E728DD"/>
    <w:rsid w:val="00E73636"/>
    <w:rsid w:val="00E73ED0"/>
    <w:rsid w:val="00E751EE"/>
    <w:rsid w:val="00E75555"/>
    <w:rsid w:val="00E761C7"/>
    <w:rsid w:val="00E771AB"/>
    <w:rsid w:val="00E77897"/>
    <w:rsid w:val="00E77CC0"/>
    <w:rsid w:val="00E8016D"/>
    <w:rsid w:val="00E80645"/>
    <w:rsid w:val="00E8121C"/>
    <w:rsid w:val="00E82664"/>
    <w:rsid w:val="00E83253"/>
    <w:rsid w:val="00E8396B"/>
    <w:rsid w:val="00E83D0B"/>
    <w:rsid w:val="00E8427E"/>
    <w:rsid w:val="00E84303"/>
    <w:rsid w:val="00E84BBC"/>
    <w:rsid w:val="00E85ED1"/>
    <w:rsid w:val="00E86D56"/>
    <w:rsid w:val="00E91588"/>
    <w:rsid w:val="00E918FC"/>
    <w:rsid w:val="00E92E86"/>
    <w:rsid w:val="00E93DCA"/>
    <w:rsid w:val="00E955D0"/>
    <w:rsid w:val="00E9665D"/>
    <w:rsid w:val="00E96B36"/>
    <w:rsid w:val="00E9736D"/>
    <w:rsid w:val="00E97BCD"/>
    <w:rsid w:val="00EA1536"/>
    <w:rsid w:val="00EA163A"/>
    <w:rsid w:val="00EA192D"/>
    <w:rsid w:val="00EA2926"/>
    <w:rsid w:val="00EA35E2"/>
    <w:rsid w:val="00EA44C2"/>
    <w:rsid w:val="00EA5247"/>
    <w:rsid w:val="00EA56E4"/>
    <w:rsid w:val="00EA63EE"/>
    <w:rsid w:val="00EA7A89"/>
    <w:rsid w:val="00EB0898"/>
    <w:rsid w:val="00EB0B93"/>
    <w:rsid w:val="00EB0F26"/>
    <w:rsid w:val="00EB1C5F"/>
    <w:rsid w:val="00EB26BC"/>
    <w:rsid w:val="00EB3BD5"/>
    <w:rsid w:val="00EB4A57"/>
    <w:rsid w:val="00EB4F05"/>
    <w:rsid w:val="00EB5126"/>
    <w:rsid w:val="00EB51CC"/>
    <w:rsid w:val="00EB62D7"/>
    <w:rsid w:val="00EB66E1"/>
    <w:rsid w:val="00EB7E3E"/>
    <w:rsid w:val="00EC0AA7"/>
    <w:rsid w:val="00EC0DFA"/>
    <w:rsid w:val="00EC56B7"/>
    <w:rsid w:val="00EC775C"/>
    <w:rsid w:val="00EC7A79"/>
    <w:rsid w:val="00ED133B"/>
    <w:rsid w:val="00ED29B4"/>
    <w:rsid w:val="00ED3414"/>
    <w:rsid w:val="00ED3A2C"/>
    <w:rsid w:val="00ED4CFC"/>
    <w:rsid w:val="00ED537D"/>
    <w:rsid w:val="00ED5E8C"/>
    <w:rsid w:val="00ED619C"/>
    <w:rsid w:val="00ED6B01"/>
    <w:rsid w:val="00ED71ED"/>
    <w:rsid w:val="00ED75D8"/>
    <w:rsid w:val="00EE1E42"/>
    <w:rsid w:val="00EE2ED7"/>
    <w:rsid w:val="00EE3110"/>
    <w:rsid w:val="00EE3991"/>
    <w:rsid w:val="00EE3CAE"/>
    <w:rsid w:val="00EE3ED7"/>
    <w:rsid w:val="00EE4BD3"/>
    <w:rsid w:val="00EE5216"/>
    <w:rsid w:val="00EE52FF"/>
    <w:rsid w:val="00EE5C4C"/>
    <w:rsid w:val="00EE6697"/>
    <w:rsid w:val="00EE67A4"/>
    <w:rsid w:val="00EE6CF7"/>
    <w:rsid w:val="00EE7269"/>
    <w:rsid w:val="00EF00D6"/>
    <w:rsid w:val="00EF12D5"/>
    <w:rsid w:val="00EF1CAC"/>
    <w:rsid w:val="00EF22F8"/>
    <w:rsid w:val="00EF2877"/>
    <w:rsid w:val="00EF342F"/>
    <w:rsid w:val="00EF4A20"/>
    <w:rsid w:val="00EF4DA7"/>
    <w:rsid w:val="00EF5F76"/>
    <w:rsid w:val="00F0077E"/>
    <w:rsid w:val="00F00DD8"/>
    <w:rsid w:val="00F0182F"/>
    <w:rsid w:val="00F02061"/>
    <w:rsid w:val="00F02727"/>
    <w:rsid w:val="00F03062"/>
    <w:rsid w:val="00F03781"/>
    <w:rsid w:val="00F05343"/>
    <w:rsid w:val="00F05889"/>
    <w:rsid w:val="00F05F02"/>
    <w:rsid w:val="00F05F68"/>
    <w:rsid w:val="00F06A0C"/>
    <w:rsid w:val="00F10594"/>
    <w:rsid w:val="00F106B2"/>
    <w:rsid w:val="00F126B9"/>
    <w:rsid w:val="00F14044"/>
    <w:rsid w:val="00F1447A"/>
    <w:rsid w:val="00F14ED2"/>
    <w:rsid w:val="00F15AF6"/>
    <w:rsid w:val="00F162A9"/>
    <w:rsid w:val="00F16A89"/>
    <w:rsid w:val="00F16DE1"/>
    <w:rsid w:val="00F1731F"/>
    <w:rsid w:val="00F20196"/>
    <w:rsid w:val="00F201C8"/>
    <w:rsid w:val="00F20F0D"/>
    <w:rsid w:val="00F2262E"/>
    <w:rsid w:val="00F2335C"/>
    <w:rsid w:val="00F252FC"/>
    <w:rsid w:val="00F26562"/>
    <w:rsid w:val="00F26D96"/>
    <w:rsid w:val="00F26FA8"/>
    <w:rsid w:val="00F305C6"/>
    <w:rsid w:val="00F30EFF"/>
    <w:rsid w:val="00F31652"/>
    <w:rsid w:val="00F32E8D"/>
    <w:rsid w:val="00F332B5"/>
    <w:rsid w:val="00F34B92"/>
    <w:rsid w:val="00F35297"/>
    <w:rsid w:val="00F36AB9"/>
    <w:rsid w:val="00F37208"/>
    <w:rsid w:val="00F37C74"/>
    <w:rsid w:val="00F41344"/>
    <w:rsid w:val="00F4219C"/>
    <w:rsid w:val="00F42CE8"/>
    <w:rsid w:val="00F45EE0"/>
    <w:rsid w:val="00F45F82"/>
    <w:rsid w:val="00F47F7E"/>
    <w:rsid w:val="00F51B87"/>
    <w:rsid w:val="00F53A83"/>
    <w:rsid w:val="00F53D65"/>
    <w:rsid w:val="00F543C2"/>
    <w:rsid w:val="00F5498B"/>
    <w:rsid w:val="00F57026"/>
    <w:rsid w:val="00F57C23"/>
    <w:rsid w:val="00F60E8C"/>
    <w:rsid w:val="00F6108F"/>
    <w:rsid w:val="00F61D0E"/>
    <w:rsid w:val="00F61EC1"/>
    <w:rsid w:val="00F62898"/>
    <w:rsid w:val="00F628A3"/>
    <w:rsid w:val="00F63413"/>
    <w:rsid w:val="00F640B9"/>
    <w:rsid w:val="00F64DA1"/>
    <w:rsid w:val="00F650CE"/>
    <w:rsid w:val="00F655B2"/>
    <w:rsid w:val="00F66B33"/>
    <w:rsid w:val="00F71367"/>
    <w:rsid w:val="00F728ED"/>
    <w:rsid w:val="00F72F55"/>
    <w:rsid w:val="00F742C6"/>
    <w:rsid w:val="00F74635"/>
    <w:rsid w:val="00F74DD1"/>
    <w:rsid w:val="00F74EF3"/>
    <w:rsid w:val="00F77089"/>
    <w:rsid w:val="00F77F61"/>
    <w:rsid w:val="00F82F7F"/>
    <w:rsid w:val="00F83FFE"/>
    <w:rsid w:val="00F84383"/>
    <w:rsid w:val="00F849A1"/>
    <w:rsid w:val="00F85405"/>
    <w:rsid w:val="00F85A76"/>
    <w:rsid w:val="00F85BC6"/>
    <w:rsid w:val="00F8674D"/>
    <w:rsid w:val="00F86C9D"/>
    <w:rsid w:val="00F8732F"/>
    <w:rsid w:val="00F903E2"/>
    <w:rsid w:val="00F90B9F"/>
    <w:rsid w:val="00F91971"/>
    <w:rsid w:val="00F91D39"/>
    <w:rsid w:val="00F93E97"/>
    <w:rsid w:val="00F93E98"/>
    <w:rsid w:val="00F93ECA"/>
    <w:rsid w:val="00F9439A"/>
    <w:rsid w:val="00F94E49"/>
    <w:rsid w:val="00F95053"/>
    <w:rsid w:val="00F95AE4"/>
    <w:rsid w:val="00F9654C"/>
    <w:rsid w:val="00F965F4"/>
    <w:rsid w:val="00F97053"/>
    <w:rsid w:val="00F9752F"/>
    <w:rsid w:val="00F97B4B"/>
    <w:rsid w:val="00F97EED"/>
    <w:rsid w:val="00F97F95"/>
    <w:rsid w:val="00FA13EE"/>
    <w:rsid w:val="00FA194D"/>
    <w:rsid w:val="00FA2774"/>
    <w:rsid w:val="00FA35B0"/>
    <w:rsid w:val="00FA4FA3"/>
    <w:rsid w:val="00FA6175"/>
    <w:rsid w:val="00FA61E5"/>
    <w:rsid w:val="00FA6691"/>
    <w:rsid w:val="00FA7F3A"/>
    <w:rsid w:val="00FA7FD5"/>
    <w:rsid w:val="00FB0560"/>
    <w:rsid w:val="00FB1485"/>
    <w:rsid w:val="00FB1BE0"/>
    <w:rsid w:val="00FB1C7E"/>
    <w:rsid w:val="00FB231F"/>
    <w:rsid w:val="00FB2CA6"/>
    <w:rsid w:val="00FB3722"/>
    <w:rsid w:val="00FB60FA"/>
    <w:rsid w:val="00FC00EB"/>
    <w:rsid w:val="00FC0839"/>
    <w:rsid w:val="00FC0B3C"/>
    <w:rsid w:val="00FC201F"/>
    <w:rsid w:val="00FC224C"/>
    <w:rsid w:val="00FC2FD9"/>
    <w:rsid w:val="00FC3A08"/>
    <w:rsid w:val="00FC3A59"/>
    <w:rsid w:val="00FC4AAA"/>
    <w:rsid w:val="00FC521E"/>
    <w:rsid w:val="00FC56EF"/>
    <w:rsid w:val="00FC5EEE"/>
    <w:rsid w:val="00FD181E"/>
    <w:rsid w:val="00FD30C2"/>
    <w:rsid w:val="00FD4E1E"/>
    <w:rsid w:val="00FD5185"/>
    <w:rsid w:val="00FD5443"/>
    <w:rsid w:val="00FD7F0C"/>
    <w:rsid w:val="00FE00DE"/>
    <w:rsid w:val="00FE09D9"/>
    <w:rsid w:val="00FE17EF"/>
    <w:rsid w:val="00FE1B63"/>
    <w:rsid w:val="00FE310F"/>
    <w:rsid w:val="00FE31DF"/>
    <w:rsid w:val="00FE3353"/>
    <w:rsid w:val="00FE50BF"/>
    <w:rsid w:val="00FE5350"/>
    <w:rsid w:val="00FE5AAD"/>
    <w:rsid w:val="00FE696D"/>
    <w:rsid w:val="00FF0906"/>
    <w:rsid w:val="00FF0B5B"/>
    <w:rsid w:val="00FF17F8"/>
    <w:rsid w:val="00FF2056"/>
    <w:rsid w:val="00FF23FB"/>
    <w:rsid w:val="00FF2454"/>
    <w:rsid w:val="00FF3180"/>
    <w:rsid w:val="00FF3989"/>
    <w:rsid w:val="00FF6297"/>
    <w:rsid w:val="00FF7692"/>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2E55B6"/>
  <w15:chartTrackingRefBased/>
  <w15:docId w15:val="{03068A72-0D75-4B72-A3B5-BF9170DFC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C0525"/>
  </w:style>
  <w:style w:type="paragraph" w:styleId="Heading1">
    <w:name w:val="heading 1"/>
    <w:basedOn w:val="Normal"/>
    <w:next w:val="Normal"/>
    <w:link w:val="Heading1Char"/>
    <w:uiPriority w:val="9"/>
    <w:semiHidden/>
    <w:rsid w:val="00841B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rsid w:val="00841B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rsid w:val="0051249D"/>
    <w:pPr>
      <w:keepNext/>
      <w:spacing w:line="720" w:lineRule="auto"/>
      <w:outlineLvl w:val="2"/>
    </w:pPr>
    <w:rPr>
      <w:rFonts w:asciiTheme="majorHAnsi" w:eastAsiaTheme="majorEastAsia" w:hAnsiTheme="majorHAnsi" w:cstheme="majorBid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semiHidden/>
    <w:rsid w:val="00841B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841BB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semiHidden/>
    <w:rsid w:val="00841BB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841BBF"/>
    <w:rPr>
      <w:rFonts w:asciiTheme="majorHAnsi" w:eastAsiaTheme="majorEastAsia" w:hAnsiTheme="majorHAnsi" w:cstheme="majorBidi"/>
      <w:color w:val="2F5496" w:themeColor="accent1" w:themeShade="BF"/>
      <w:sz w:val="26"/>
      <w:szCs w:val="26"/>
    </w:rPr>
  </w:style>
  <w:style w:type="paragraph" w:customStyle="1" w:styleId="TextSansSerif">
    <w:name w:val="Text Sans Serif"/>
    <w:semiHidden/>
    <w:rsid w:val="00842986"/>
    <w:rPr>
      <w:rFonts w:ascii="Open Sans" w:eastAsia="微軟正黑體" w:hAnsi="Open Sans" w:cs="Open Sans"/>
    </w:rPr>
  </w:style>
  <w:style w:type="paragraph" w:customStyle="1" w:styleId="TextSerif">
    <w:name w:val="Text Serif"/>
    <w:semiHidden/>
    <w:rsid w:val="007100F7"/>
    <w:rPr>
      <w:rFonts w:ascii="Georgia Pro" w:hAnsi="Georgia Pro"/>
      <w:sz w:val="24"/>
      <w:szCs w:val="24"/>
    </w:rPr>
  </w:style>
  <w:style w:type="paragraph" w:customStyle="1" w:styleId="HeadTitle">
    <w:name w:val="Head Title"/>
    <w:basedOn w:val="TextSansSerif"/>
    <w:next w:val="Text"/>
    <w:qFormat/>
    <w:rsid w:val="00463579"/>
    <w:pPr>
      <w:spacing w:before="480" w:after="480" w:line="240" w:lineRule="auto"/>
      <w:jc w:val="center"/>
    </w:pPr>
    <w:rPr>
      <w:rFonts w:ascii="Source Sans Pro Black" w:eastAsia="思源黑體 HK Heavy" w:hAnsi="Source Sans Pro Black"/>
      <w:bCs/>
      <w:color w:val="ED7D31" w:themeColor="accent2"/>
      <w:sz w:val="48"/>
      <w:szCs w:val="48"/>
    </w:rPr>
  </w:style>
  <w:style w:type="paragraph" w:customStyle="1" w:styleId="Text">
    <w:name w:val="Text"/>
    <w:basedOn w:val="TextSerif"/>
    <w:qFormat/>
    <w:rsid w:val="00640857"/>
    <w:pPr>
      <w:snapToGrid w:val="0"/>
      <w:spacing w:before="180" w:after="180" w:line="240" w:lineRule="auto"/>
    </w:pPr>
    <w:rPr>
      <w:rFonts w:eastAsia="思源宋體 HK"/>
    </w:rPr>
  </w:style>
  <w:style w:type="paragraph" w:customStyle="1" w:styleId="HeadA">
    <w:name w:val="Head A"/>
    <w:basedOn w:val="TextSansSerif"/>
    <w:next w:val="Text"/>
    <w:qFormat/>
    <w:rsid w:val="00F71367"/>
    <w:pPr>
      <w:snapToGrid w:val="0"/>
      <w:spacing w:before="600" w:after="400" w:line="240" w:lineRule="auto"/>
      <w:outlineLvl w:val="0"/>
    </w:pPr>
    <w:rPr>
      <w:rFonts w:ascii="Gill Sans Nova" w:hAnsi="Gill Sans Nova"/>
      <w:b/>
      <w:sz w:val="40"/>
      <w:szCs w:val="24"/>
    </w:rPr>
  </w:style>
  <w:style w:type="paragraph" w:customStyle="1" w:styleId="HeadB">
    <w:name w:val="Head B"/>
    <w:basedOn w:val="Normal"/>
    <w:next w:val="Text"/>
    <w:rsid w:val="00993C95"/>
    <w:pPr>
      <w:spacing w:before="480" w:after="320" w:line="240" w:lineRule="auto"/>
      <w:outlineLvl w:val="1"/>
    </w:pPr>
    <w:rPr>
      <w:rFonts w:ascii="Gill Sans Nova" w:eastAsia="思源黑體 HK" w:hAnsi="Gill Sans Nova" w:cs="Open Sans"/>
      <w:bCs/>
      <w:color w:val="595959" w:themeColor="text1" w:themeTint="A6"/>
      <w:sz w:val="32"/>
      <w:szCs w:val="32"/>
    </w:rPr>
  </w:style>
  <w:style w:type="paragraph" w:customStyle="1" w:styleId="TextCaption">
    <w:name w:val="Text Caption"/>
    <w:basedOn w:val="TextSansSerif"/>
    <w:next w:val="Text"/>
    <w:rsid w:val="00B90FE5"/>
    <w:pPr>
      <w:snapToGrid w:val="0"/>
      <w:spacing w:after="320" w:line="240" w:lineRule="auto"/>
      <w:contextualSpacing/>
    </w:pPr>
    <w:rPr>
      <w:rFonts w:ascii="Gill Sans Nova" w:eastAsia="思源黑體 HK Normal" w:hAnsi="Gill Sans Nova"/>
    </w:rPr>
  </w:style>
  <w:style w:type="character" w:styleId="LineNumber">
    <w:name w:val="line number"/>
    <w:basedOn w:val="DefaultParagraphFont"/>
    <w:uiPriority w:val="99"/>
    <w:semiHidden/>
    <w:unhideWhenUsed/>
    <w:rsid w:val="007100F7"/>
  </w:style>
  <w:style w:type="paragraph" w:customStyle="1" w:styleId="HeadC">
    <w:name w:val="Head C"/>
    <w:basedOn w:val="TextSansSerif"/>
    <w:next w:val="Text"/>
    <w:rsid w:val="004230EC"/>
    <w:pPr>
      <w:snapToGrid w:val="0"/>
      <w:spacing w:before="280" w:after="280" w:line="240" w:lineRule="auto"/>
      <w:outlineLvl w:val="2"/>
    </w:pPr>
    <w:rPr>
      <w:rFonts w:ascii="Gill Sans Nova" w:eastAsia="思源黑體 HK Medium" w:hAnsi="Gill Sans Nova"/>
      <w:color w:val="262626" w:themeColor="text1" w:themeTint="D9"/>
      <w:sz w:val="28"/>
      <w:szCs w:val="28"/>
      <w:lang w:eastAsia="zh-HK"/>
    </w:rPr>
  </w:style>
  <w:style w:type="paragraph" w:customStyle="1" w:styleId="TextNote">
    <w:name w:val="Text Note"/>
    <w:basedOn w:val="TextSansSerif"/>
    <w:rsid w:val="00C75177"/>
    <w:pPr>
      <w:snapToGrid w:val="0"/>
      <w:spacing w:after="0" w:line="288" w:lineRule="auto"/>
    </w:pPr>
    <w:rPr>
      <w:sz w:val="18"/>
    </w:rPr>
  </w:style>
  <w:style w:type="paragraph" w:styleId="Header">
    <w:name w:val="header"/>
    <w:basedOn w:val="TextSansSerif"/>
    <w:link w:val="HeaderChar"/>
    <w:uiPriority w:val="99"/>
    <w:unhideWhenUsed/>
    <w:rsid w:val="005768E9"/>
    <w:pPr>
      <w:tabs>
        <w:tab w:val="center" w:pos="4820"/>
        <w:tab w:val="right" w:pos="9639"/>
      </w:tabs>
      <w:spacing w:after="0" w:line="240" w:lineRule="auto"/>
    </w:pPr>
    <w:rPr>
      <w:rFonts w:asciiTheme="majorHAnsi" w:eastAsia="思源黑體 HK Light" w:hAnsiTheme="majorHAnsi" w:cstheme="majorHAnsi"/>
      <w:color w:val="44546A" w:themeColor="text2"/>
      <w:sz w:val="20"/>
      <w:lang w:val="en-HK"/>
    </w:rPr>
  </w:style>
  <w:style w:type="character" w:customStyle="1" w:styleId="HeaderChar">
    <w:name w:val="Header Char"/>
    <w:basedOn w:val="DefaultParagraphFont"/>
    <w:link w:val="Header"/>
    <w:uiPriority w:val="99"/>
    <w:rsid w:val="005768E9"/>
    <w:rPr>
      <w:rFonts w:asciiTheme="majorHAnsi" w:eastAsia="思源黑體 HK Light" w:hAnsiTheme="majorHAnsi" w:cstheme="majorHAnsi"/>
      <w:color w:val="44546A" w:themeColor="text2"/>
      <w:sz w:val="20"/>
      <w:lang w:val="en-HK"/>
    </w:rPr>
  </w:style>
  <w:style w:type="paragraph" w:styleId="Footer">
    <w:name w:val="footer"/>
    <w:basedOn w:val="TextSansSerif"/>
    <w:link w:val="FooterChar"/>
    <w:uiPriority w:val="99"/>
    <w:unhideWhenUsed/>
    <w:rsid w:val="00733702"/>
    <w:pPr>
      <w:tabs>
        <w:tab w:val="center" w:pos="4820"/>
        <w:tab w:val="right" w:pos="9639"/>
      </w:tabs>
      <w:snapToGrid w:val="0"/>
      <w:spacing w:after="0" w:line="240" w:lineRule="auto"/>
    </w:pPr>
    <w:rPr>
      <w:rFonts w:asciiTheme="majorHAnsi" w:eastAsia="思源黑體 HK" w:hAnsiTheme="majorHAnsi" w:cstheme="majorHAnsi"/>
      <w:color w:val="44546A" w:themeColor="text2"/>
      <w:sz w:val="18"/>
      <w:szCs w:val="20"/>
    </w:rPr>
  </w:style>
  <w:style w:type="character" w:customStyle="1" w:styleId="FooterChar">
    <w:name w:val="Footer Char"/>
    <w:basedOn w:val="DefaultParagraphFont"/>
    <w:link w:val="Footer"/>
    <w:uiPriority w:val="99"/>
    <w:rsid w:val="00733702"/>
    <w:rPr>
      <w:rFonts w:asciiTheme="majorHAnsi" w:eastAsia="思源黑體 HK" w:hAnsiTheme="majorHAnsi" w:cstheme="majorHAnsi"/>
      <w:color w:val="44546A" w:themeColor="text2"/>
      <w:sz w:val="18"/>
      <w:szCs w:val="20"/>
    </w:rPr>
  </w:style>
  <w:style w:type="paragraph" w:customStyle="1" w:styleId="TextList">
    <w:name w:val="Text List"/>
    <w:basedOn w:val="Text"/>
    <w:rsid w:val="0070183B"/>
    <w:pPr>
      <w:numPr>
        <w:numId w:val="1"/>
      </w:numPr>
      <w:contextualSpacing/>
    </w:pPr>
  </w:style>
  <w:style w:type="table" w:styleId="TableGrid">
    <w:name w:val="Table Grid"/>
    <w:basedOn w:val="TableNormal"/>
    <w:uiPriority w:val="39"/>
    <w:rsid w:val="00E01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3">
    <w:name w:val="List Table 3 Accent 3"/>
    <w:basedOn w:val="TableNormal"/>
    <w:uiPriority w:val="48"/>
    <w:rsid w:val="00E0178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HeadTable">
    <w:name w:val="Head Table"/>
    <w:basedOn w:val="TextSansSerif"/>
    <w:rsid w:val="00D2252D"/>
    <w:pPr>
      <w:snapToGrid w:val="0"/>
      <w:spacing w:after="0" w:line="264" w:lineRule="auto"/>
    </w:pPr>
    <w:rPr>
      <w:rFonts w:ascii="Gill Sans Nova" w:eastAsia="思源黑體 HK Medium" w:hAnsi="Gill Sans Nova"/>
      <w:bCs/>
      <w:color w:val="FFFFFF" w:themeColor="background1"/>
    </w:rPr>
  </w:style>
  <w:style w:type="paragraph" w:customStyle="1" w:styleId="TextTable">
    <w:name w:val="Text Table"/>
    <w:basedOn w:val="TextSansSerif"/>
    <w:qFormat/>
    <w:rsid w:val="00D6483C"/>
    <w:pPr>
      <w:snapToGrid w:val="0"/>
      <w:spacing w:before="60" w:after="60" w:line="240" w:lineRule="auto"/>
    </w:pPr>
    <w:rPr>
      <w:rFonts w:ascii="Gill Sans Nova" w:eastAsia="思源黑體 HK" w:hAnsi="Gill Sans Nova"/>
      <w:bCs/>
    </w:rPr>
  </w:style>
  <w:style w:type="table" w:styleId="ListTable3-Accent2">
    <w:name w:val="List Table 3 Accent 2"/>
    <w:basedOn w:val="TableNormal"/>
    <w:uiPriority w:val="48"/>
    <w:rsid w:val="002407F8"/>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ListParagraph">
    <w:name w:val="List Paragraph"/>
    <w:basedOn w:val="Normal"/>
    <w:uiPriority w:val="34"/>
    <w:qFormat/>
    <w:rsid w:val="006E18EB"/>
    <w:pPr>
      <w:widowControl w:val="0"/>
      <w:spacing w:after="0" w:line="240" w:lineRule="auto"/>
      <w:ind w:leftChars="200" w:left="480"/>
    </w:pPr>
    <w:rPr>
      <w:kern w:val="2"/>
      <w:sz w:val="24"/>
    </w:rPr>
  </w:style>
  <w:style w:type="character" w:styleId="Hyperlink">
    <w:name w:val="Hyperlink"/>
    <w:basedOn w:val="DefaultParagraphFont"/>
    <w:uiPriority w:val="99"/>
    <w:unhideWhenUsed/>
    <w:rsid w:val="006E18EB"/>
    <w:rPr>
      <w:color w:val="0563C1" w:themeColor="hyperlink"/>
      <w:u w:val="single"/>
    </w:rPr>
  </w:style>
  <w:style w:type="character" w:styleId="UnresolvedMention">
    <w:name w:val="Unresolved Mention"/>
    <w:basedOn w:val="DefaultParagraphFont"/>
    <w:uiPriority w:val="99"/>
    <w:semiHidden/>
    <w:unhideWhenUsed/>
    <w:rsid w:val="004D0BE5"/>
    <w:rPr>
      <w:color w:val="605E5C"/>
      <w:shd w:val="clear" w:color="auto" w:fill="E1DFDD"/>
    </w:rPr>
  </w:style>
  <w:style w:type="character" w:styleId="FollowedHyperlink">
    <w:name w:val="FollowedHyperlink"/>
    <w:basedOn w:val="DefaultParagraphFont"/>
    <w:uiPriority w:val="99"/>
    <w:semiHidden/>
    <w:unhideWhenUsed/>
    <w:rsid w:val="008B3DC7"/>
    <w:rPr>
      <w:color w:val="954F72" w:themeColor="followedHyperlink"/>
      <w:u w:val="single"/>
    </w:rPr>
  </w:style>
  <w:style w:type="paragraph" w:customStyle="1" w:styleId="Textlabel">
    <w:name w:val="Text label"/>
    <w:basedOn w:val="Normal"/>
    <w:rsid w:val="00272262"/>
    <w:pPr>
      <w:spacing w:line="256" w:lineRule="auto"/>
      <w:jc w:val="right"/>
    </w:pPr>
    <w:rPr>
      <w:rFonts w:ascii="Calibri" w:eastAsia="思源黑體 HK Light" w:hAnsi="Calibri" w:cs="Cordia New"/>
      <w:sz w:val="15"/>
      <w:szCs w:val="15"/>
    </w:rPr>
  </w:style>
  <w:style w:type="paragraph" w:customStyle="1" w:styleId="TextTableSection">
    <w:name w:val="Text Table Section"/>
    <w:basedOn w:val="TextTable"/>
    <w:qFormat/>
    <w:rsid w:val="00CE490F"/>
    <w:pPr>
      <w:widowControl w:val="0"/>
      <w:spacing w:before="100"/>
      <w:ind w:left="425" w:hanging="425"/>
    </w:pPr>
    <w:rPr>
      <w:rFonts w:ascii="Franklin Gothic Book" w:eastAsiaTheme="minorEastAsia" w:hAnsi="Franklin Gothic Book" w:cstheme="minorBidi"/>
      <w:b/>
      <w:kern w:val="2"/>
      <w:sz w:val="20"/>
      <w:szCs w:val="24"/>
    </w:rPr>
  </w:style>
  <w:style w:type="paragraph" w:customStyle="1" w:styleId="TextUncompressed">
    <w:name w:val="Text Uncompressed"/>
    <w:basedOn w:val="Text"/>
    <w:rsid w:val="00E06F93"/>
    <w:pPr>
      <w:spacing w:line="240" w:lineRule="atLeast"/>
    </w:pPr>
  </w:style>
  <w:style w:type="paragraph" w:customStyle="1" w:styleId="TextQRcode">
    <w:name w:val="Text QR code"/>
    <w:rsid w:val="00B25A08"/>
    <w:pPr>
      <w:spacing w:before="60" w:after="60" w:line="240" w:lineRule="auto"/>
    </w:pPr>
    <w:rPr>
      <w:rFonts w:ascii="Gill Sans Nova" w:eastAsia="思源黑體 HK" w:hAnsi="Gill Sans Nova"/>
      <w:sz w:val="20"/>
      <w:szCs w:val="20"/>
    </w:rPr>
  </w:style>
  <w:style w:type="character" w:customStyle="1" w:styleId="ChrPageNumber">
    <w:name w:val="Chr Page Number"/>
    <w:basedOn w:val="DefaultParagraphFont"/>
    <w:uiPriority w:val="1"/>
    <w:qFormat/>
    <w:rsid w:val="00CE490F"/>
    <w:rPr>
      <w:sz w:val="16"/>
    </w:rPr>
  </w:style>
  <w:style w:type="character" w:customStyle="1" w:styleId="Heading3Char">
    <w:name w:val="Heading 3 Char"/>
    <w:basedOn w:val="DefaultParagraphFont"/>
    <w:link w:val="Heading3"/>
    <w:uiPriority w:val="9"/>
    <w:semiHidden/>
    <w:rsid w:val="0051249D"/>
    <w:rPr>
      <w:rFonts w:asciiTheme="majorHAnsi" w:eastAsiaTheme="majorEastAsia" w:hAnsiTheme="majorHAnsi" w:cstheme="majorBidi"/>
      <w:b/>
      <w:bCs/>
      <w:sz w:val="36"/>
      <w:szCs w:val="36"/>
    </w:rPr>
  </w:style>
  <w:style w:type="paragraph" w:customStyle="1" w:styleId="TextTableTAL1">
    <w:name w:val="Text Table TA L1"/>
    <w:basedOn w:val="TextTable"/>
    <w:rsid w:val="008A5945"/>
    <w:pPr>
      <w:widowControl w:val="0"/>
      <w:pBdr>
        <w:top w:val="dotted" w:sz="4" w:space="1" w:color="auto"/>
        <w:bottom w:val="dotted" w:sz="4" w:space="1" w:color="auto"/>
      </w:pBdr>
      <w:spacing w:before="100"/>
      <w:jc w:val="center"/>
    </w:pPr>
    <w:rPr>
      <w:rFonts w:ascii="Franklin Gothic Book" w:eastAsiaTheme="minorEastAsia" w:hAnsi="Franklin Gothic Book" w:cstheme="minorBidi"/>
      <w:b/>
      <w:i/>
      <w:kern w:val="2"/>
      <w:sz w:val="20"/>
      <w:szCs w:val="24"/>
    </w:rPr>
  </w:style>
  <w:style w:type="paragraph" w:styleId="Caption">
    <w:name w:val="caption"/>
    <w:basedOn w:val="Normal"/>
    <w:next w:val="Normal"/>
    <w:uiPriority w:val="35"/>
    <w:unhideWhenUsed/>
    <w:qFormat/>
    <w:rsid w:val="00031682"/>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0220D0"/>
    <w:rPr>
      <w:sz w:val="16"/>
      <w:szCs w:val="16"/>
    </w:rPr>
  </w:style>
  <w:style w:type="paragraph" w:styleId="CommentText">
    <w:name w:val="annotation text"/>
    <w:basedOn w:val="Normal"/>
    <w:link w:val="CommentTextChar"/>
    <w:uiPriority w:val="99"/>
    <w:semiHidden/>
    <w:unhideWhenUsed/>
    <w:rsid w:val="000220D0"/>
    <w:pPr>
      <w:spacing w:line="240" w:lineRule="auto"/>
    </w:pPr>
    <w:rPr>
      <w:sz w:val="20"/>
      <w:szCs w:val="20"/>
    </w:rPr>
  </w:style>
  <w:style w:type="character" w:customStyle="1" w:styleId="CommentTextChar">
    <w:name w:val="Comment Text Char"/>
    <w:basedOn w:val="DefaultParagraphFont"/>
    <w:link w:val="CommentText"/>
    <w:uiPriority w:val="99"/>
    <w:semiHidden/>
    <w:rsid w:val="000220D0"/>
    <w:rPr>
      <w:sz w:val="20"/>
      <w:szCs w:val="20"/>
    </w:rPr>
  </w:style>
  <w:style w:type="paragraph" w:styleId="CommentSubject">
    <w:name w:val="annotation subject"/>
    <w:basedOn w:val="CommentText"/>
    <w:next w:val="CommentText"/>
    <w:link w:val="CommentSubjectChar"/>
    <w:uiPriority w:val="99"/>
    <w:semiHidden/>
    <w:unhideWhenUsed/>
    <w:rsid w:val="000220D0"/>
    <w:rPr>
      <w:b/>
      <w:bCs/>
    </w:rPr>
  </w:style>
  <w:style w:type="character" w:customStyle="1" w:styleId="CommentSubjectChar">
    <w:name w:val="Comment Subject Char"/>
    <w:basedOn w:val="CommentTextChar"/>
    <w:link w:val="CommentSubject"/>
    <w:uiPriority w:val="99"/>
    <w:semiHidden/>
    <w:rsid w:val="000220D0"/>
    <w:rPr>
      <w:b/>
      <w:bCs/>
      <w:sz w:val="20"/>
      <w:szCs w:val="20"/>
    </w:rPr>
  </w:style>
  <w:style w:type="character" w:styleId="Mention">
    <w:name w:val="Mention"/>
    <w:basedOn w:val="DefaultParagraphFont"/>
    <w:uiPriority w:val="99"/>
    <w:unhideWhenUsed/>
    <w:rsid w:val="00A32614"/>
    <w:rPr>
      <w:color w:val="2B579A"/>
      <w:shd w:val="clear" w:color="auto" w:fill="E1DFDD"/>
    </w:rPr>
  </w:style>
  <w:style w:type="paragraph" w:customStyle="1" w:styleId="ListTable">
    <w:name w:val="List Table"/>
    <w:rsid w:val="00D6483C"/>
    <w:pPr>
      <w:numPr>
        <w:numId w:val="2"/>
      </w:numPr>
      <w:spacing w:before="120" w:after="120" w:line="240" w:lineRule="auto"/>
    </w:pPr>
    <w:rPr>
      <w:rFonts w:ascii="Gill Sans Nova" w:eastAsia="思源黑體 HK" w:hAnsi="Gill Sans Nova" w:cs="Open Sans"/>
    </w:rPr>
  </w:style>
  <w:style w:type="paragraph" w:customStyle="1" w:styleId="TextTE">
    <w:name w:val="Text TE"/>
    <w:basedOn w:val="Normal"/>
    <w:rsid w:val="00435F68"/>
    <w:pPr>
      <w:spacing w:after="0" w:line="240" w:lineRule="auto"/>
    </w:pPr>
    <w:rPr>
      <w:rFonts w:ascii="Georgia Pro" w:eastAsia="思源宋體 HK" w:hAnsi="Georgia Pro"/>
      <w:color w:val="FF0000"/>
      <w:sz w:val="24"/>
      <w:szCs w:val="24"/>
    </w:rPr>
  </w:style>
  <w:style w:type="character" w:customStyle="1" w:styleId="CHRbold">
    <w:name w:val="CHR bold"/>
    <w:basedOn w:val="DefaultParagraphFont"/>
    <w:uiPriority w:val="1"/>
    <w:rsid w:val="007A2CA1"/>
    <w:rPr>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0882">
      <w:bodyDiv w:val="1"/>
      <w:marLeft w:val="0"/>
      <w:marRight w:val="0"/>
      <w:marTop w:val="0"/>
      <w:marBottom w:val="0"/>
      <w:divBdr>
        <w:top w:val="none" w:sz="0" w:space="0" w:color="auto"/>
        <w:left w:val="none" w:sz="0" w:space="0" w:color="auto"/>
        <w:bottom w:val="none" w:sz="0" w:space="0" w:color="auto"/>
        <w:right w:val="none" w:sz="0" w:space="0" w:color="auto"/>
      </w:divBdr>
    </w:div>
    <w:div w:id="133107305">
      <w:bodyDiv w:val="1"/>
      <w:marLeft w:val="0"/>
      <w:marRight w:val="0"/>
      <w:marTop w:val="0"/>
      <w:marBottom w:val="0"/>
      <w:divBdr>
        <w:top w:val="none" w:sz="0" w:space="0" w:color="auto"/>
        <w:left w:val="none" w:sz="0" w:space="0" w:color="auto"/>
        <w:bottom w:val="none" w:sz="0" w:space="0" w:color="auto"/>
        <w:right w:val="none" w:sz="0" w:space="0" w:color="auto"/>
      </w:divBdr>
    </w:div>
    <w:div w:id="137000082">
      <w:bodyDiv w:val="1"/>
      <w:marLeft w:val="0"/>
      <w:marRight w:val="0"/>
      <w:marTop w:val="0"/>
      <w:marBottom w:val="0"/>
      <w:divBdr>
        <w:top w:val="none" w:sz="0" w:space="0" w:color="auto"/>
        <w:left w:val="none" w:sz="0" w:space="0" w:color="auto"/>
        <w:bottom w:val="none" w:sz="0" w:space="0" w:color="auto"/>
        <w:right w:val="none" w:sz="0" w:space="0" w:color="auto"/>
      </w:divBdr>
    </w:div>
    <w:div w:id="193428575">
      <w:bodyDiv w:val="1"/>
      <w:marLeft w:val="0"/>
      <w:marRight w:val="0"/>
      <w:marTop w:val="0"/>
      <w:marBottom w:val="0"/>
      <w:divBdr>
        <w:top w:val="none" w:sz="0" w:space="0" w:color="auto"/>
        <w:left w:val="none" w:sz="0" w:space="0" w:color="auto"/>
        <w:bottom w:val="none" w:sz="0" w:space="0" w:color="auto"/>
        <w:right w:val="none" w:sz="0" w:space="0" w:color="auto"/>
      </w:divBdr>
    </w:div>
    <w:div w:id="222101950">
      <w:bodyDiv w:val="1"/>
      <w:marLeft w:val="0"/>
      <w:marRight w:val="0"/>
      <w:marTop w:val="0"/>
      <w:marBottom w:val="0"/>
      <w:divBdr>
        <w:top w:val="none" w:sz="0" w:space="0" w:color="auto"/>
        <w:left w:val="none" w:sz="0" w:space="0" w:color="auto"/>
        <w:bottom w:val="none" w:sz="0" w:space="0" w:color="auto"/>
        <w:right w:val="none" w:sz="0" w:space="0" w:color="auto"/>
      </w:divBdr>
    </w:div>
    <w:div w:id="326711371">
      <w:bodyDiv w:val="1"/>
      <w:marLeft w:val="0"/>
      <w:marRight w:val="0"/>
      <w:marTop w:val="0"/>
      <w:marBottom w:val="0"/>
      <w:divBdr>
        <w:top w:val="none" w:sz="0" w:space="0" w:color="auto"/>
        <w:left w:val="none" w:sz="0" w:space="0" w:color="auto"/>
        <w:bottom w:val="none" w:sz="0" w:space="0" w:color="auto"/>
        <w:right w:val="none" w:sz="0" w:space="0" w:color="auto"/>
      </w:divBdr>
      <w:divsChild>
        <w:div w:id="195581868">
          <w:marLeft w:val="0"/>
          <w:marRight w:val="0"/>
          <w:marTop w:val="0"/>
          <w:marBottom w:val="0"/>
          <w:divBdr>
            <w:top w:val="none" w:sz="0" w:space="0" w:color="auto"/>
            <w:left w:val="none" w:sz="0" w:space="0" w:color="auto"/>
            <w:bottom w:val="none" w:sz="0" w:space="0" w:color="auto"/>
            <w:right w:val="none" w:sz="0" w:space="0" w:color="auto"/>
          </w:divBdr>
          <w:divsChild>
            <w:div w:id="199365370">
              <w:marLeft w:val="0"/>
              <w:marRight w:val="0"/>
              <w:marTop w:val="0"/>
              <w:marBottom w:val="0"/>
              <w:divBdr>
                <w:top w:val="none" w:sz="0" w:space="0" w:color="auto"/>
                <w:left w:val="none" w:sz="0" w:space="0" w:color="auto"/>
                <w:bottom w:val="none" w:sz="0" w:space="0" w:color="auto"/>
                <w:right w:val="none" w:sz="0" w:space="0" w:color="auto"/>
              </w:divBdr>
              <w:divsChild>
                <w:div w:id="73131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724889">
      <w:bodyDiv w:val="1"/>
      <w:marLeft w:val="0"/>
      <w:marRight w:val="0"/>
      <w:marTop w:val="0"/>
      <w:marBottom w:val="0"/>
      <w:divBdr>
        <w:top w:val="none" w:sz="0" w:space="0" w:color="auto"/>
        <w:left w:val="none" w:sz="0" w:space="0" w:color="auto"/>
        <w:bottom w:val="none" w:sz="0" w:space="0" w:color="auto"/>
        <w:right w:val="none" w:sz="0" w:space="0" w:color="auto"/>
      </w:divBdr>
    </w:div>
    <w:div w:id="352878181">
      <w:bodyDiv w:val="1"/>
      <w:marLeft w:val="0"/>
      <w:marRight w:val="0"/>
      <w:marTop w:val="0"/>
      <w:marBottom w:val="0"/>
      <w:divBdr>
        <w:top w:val="none" w:sz="0" w:space="0" w:color="auto"/>
        <w:left w:val="none" w:sz="0" w:space="0" w:color="auto"/>
        <w:bottom w:val="none" w:sz="0" w:space="0" w:color="auto"/>
        <w:right w:val="none" w:sz="0" w:space="0" w:color="auto"/>
      </w:divBdr>
    </w:div>
    <w:div w:id="410320930">
      <w:bodyDiv w:val="1"/>
      <w:marLeft w:val="0"/>
      <w:marRight w:val="0"/>
      <w:marTop w:val="0"/>
      <w:marBottom w:val="0"/>
      <w:divBdr>
        <w:top w:val="none" w:sz="0" w:space="0" w:color="auto"/>
        <w:left w:val="none" w:sz="0" w:space="0" w:color="auto"/>
        <w:bottom w:val="none" w:sz="0" w:space="0" w:color="auto"/>
        <w:right w:val="none" w:sz="0" w:space="0" w:color="auto"/>
      </w:divBdr>
    </w:div>
    <w:div w:id="468017038">
      <w:bodyDiv w:val="1"/>
      <w:marLeft w:val="0"/>
      <w:marRight w:val="0"/>
      <w:marTop w:val="0"/>
      <w:marBottom w:val="0"/>
      <w:divBdr>
        <w:top w:val="none" w:sz="0" w:space="0" w:color="auto"/>
        <w:left w:val="none" w:sz="0" w:space="0" w:color="auto"/>
        <w:bottom w:val="none" w:sz="0" w:space="0" w:color="auto"/>
        <w:right w:val="none" w:sz="0" w:space="0" w:color="auto"/>
      </w:divBdr>
    </w:div>
    <w:div w:id="468282798">
      <w:bodyDiv w:val="1"/>
      <w:marLeft w:val="0"/>
      <w:marRight w:val="0"/>
      <w:marTop w:val="0"/>
      <w:marBottom w:val="0"/>
      <w:divBdr>
        <w:top w:val="none" w:sz="0" w:space="0" w:color="auto"/>
        <w:left w:val="none" w:sz="0" w:space="0" w:color="auto"/>
        <w:bottom w:val="none" w:sz="0" w:space="0" w:color="auto"/>
        <w:right w:val="none" w:sz="0" w:space="0" w:color="auto"/>
      </w:divBdr>
      <w:divsChild>
        <w:div w:id="415784677">
          <w:marLeft w:val="0"/>
          <w:marRight w:val="0"/>
          <w:marTop w:val="0"/>
          <w:marBottom w:val="0"/>
          <w:divBdr>
            <w:top w:val="none" w:sz="0" w:space="0" w:color="auto"/>
            <w:left w:val="none" w:sz="0" w:space="0" w:color="auto"/>
            <w:bottom w:val="none" w:sz="0" w:space="0" w:color="auto"/>
            <w:right w:val="none" w:sz="0" w:space="0" w:color="auto"/>
          </w:divBdr>
          <w:divsChild>
            <w:div w:id="36707968">
              <w:marLeft w:val="0"/>
              <w:marRight w:val="0"/>
              <w:marTop w:val="0"/>
              <w:marBottom w:val="0"/>
              <w:divBdr>
                <w:top w:val="none" w:sz="0" w:space="0" w:color="auto"/>
                <w:left w:val="none" w:sz="0" w:space="0" w:color="auto"/>
                <w:bottom w:val="none" w:sz="0" w:space="0" w:color="auto"/>
                <w:right w:val="none" w:sz="0" w:space="0" w:color="auto"/>
              </w:divBdr>
              <w:divsChild>
                <w:div w:id="266666044">
                  <w:marLeft w:val="0"/>
                  <w:marRight w:val="0"/>
                  <w:marTop w:val="0"/>
                  <w:marBottom w:val="0"/>
                  <w:divBdr>
                    <w:top w:val="none" w:sz="0" w:space="0" w:color="auto"/>
                    <w:left w:val="none" w:sz="0" w:space="0" w:color="auto"/>
                    <w:bottom w:val="none" w:sz="0" w:space="0" w:color="auto"/>
                    <w:right w:val="none" w:sz="0" w:space="0" w:color="auto"/>
                  </w:divBdr>
                  <w:divsChild>
                    <w:div w:id="75932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154404">
      <w:bodyDiv w:val="1"/>
      <w:marLeft w:val="0"/>
      <w:marRight w:val="0"/>
      <w:marTop w:val="0"/>
      <w:marBottom w:val="0"/>
      <w:divBdr>
        <w:top w:val="none" w:sz="0" w:space="0" w:color="auto"/>
        <w:left w:val="none" w:sz="0" w:space="0" w:color="auto"/>
        <w:bottom w:val="none" w:sz="0" w:space="0" w:color="auto"/>
        <w:right w:val="none" w:sz="0" w:space="0" w:color="auto"/>
      </w:divBdr>
    </w:div>
    <w:div w:id="545260845">
      <w:bodyDiv w:val="1"/>
      <w:marLeft w:val="0"/>
      <w:marRight w:val="0"/>
      <w:marTop w:val="0"/>
      <w:marBottom w:val="0"/>
      <w:divBdr>
        <w:top w:val="none" w:sz="0" w:space="0" w:color="auto"/>
        <w:left w:val="none" w:sz="0" w:space="0" w:color="auto"/>
        <w:bottom w:val="none" w:sz="0" w:space="0" w:color="auto"/>
        <w:right w:val="none" w:sz="0" w:space="0" w:color="auto"/>
      </w:divBdr>
      <w:divsChild>
        <w:div w:id="13457048">
          <w:marLeft w:val="0"/>
          <w:marRight w:val="0"/>
          <w:marTop w:val="0"/>
          <w:marBottom w:val="0"/>
          <w:divBdr>
            <w:top w:val="none" w:sz="0" w:space="0" w:color="auto"/>
            <w:left w:val="none" w:sz="0" w:space="0" w:color="auto"/>
            <w:bottom w:val="none" w:sz="0" w:space="0" w:color="auto"/>
            <w:right w:val="none" w:sz="0" w:space="0" w:color="auto"/>
          </w:divBdr>
          <w:divsChild>
            <w:div w:id="1122766976">
              <w:marLeft w:val="0"/>
              <w:marRight w:val="0"/>
              <w:marTop w:val="0"/>
              <w:marBottom w:val="0"/>
              <w:divBdr>
                <w:top w:val="none" w:sz="0" w:space="0" w:color="auto"/>
                <w:left w:val="none" w:sz="0" w:space="0" w:color="auto"/>
                <w:bottom w:val="none" w:sz="0" w:space="0" w:color="auto"/>
                <w:right w:val="none" w:sz="0" w:space="0" w:color="auto"/>
              </w:divBdr>
              <w:divsChild>
                <w:div w:id="93941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32265">
      <w:bodyDiv w:val="1"/>
      <w:marLeft w:val="0"/>
      <w:marRight w:val="0"/>
      <w:marTop w:val="0"/>
      <w:marBottom w:val="0"/>
      <w:divBdr>
        <w:top w:val="none" w:sz="0" w:space="0" w:color="auto"/>
        <w:left w:val="none" w:sz="0" w:space="0" w:color="auto"/>
        <w:bottom w:val="none" w:sz="0" w:space="0" w:color="auto"/>
        <w:right w:val="none" w:sz="0" w:space="0" w:color="auto"/>
      </w:divBdr>
    </w:div>
    <w:div w:id="615018208">
      <w:bodyDiv w:val="1"/>
      <w:marLeft w:val="0"/>
      <w:marRight w:val="0"/>
      <w:marTop w:val="0"/>
      <w:marBottom w:val="0"/>
      <w:divBdr>
        <w:top w:val="none" w:sz="0" w:space="0" w:color="auto"/>
        <w:left w:val="none" w:sz="0" w:space="0" w:color="auto"/>
        <w:bottom w:val="none" w:sz="0" w:space="0" w:color="auto"/>
        <w:right w:val="none" w:sz="0" w:space="0" w:color="auto"/>
      </w:divBdr>
    </w:div>
    <w:div w:id="635837340">
      <w:bodyDiv w:val="1"/>
      <w:marLeft w:val="0"/>
      <w:marRight w:val="0"/>
      <w:marTop w:val="0"/>
      <w:marBottom w:val="0"/>
      <w:divBdr>
        <w:top w:val="none" w:sz="0" w:space="0" w:color="auto"/>
        <w:left w:val="none" w:sz="0" w:space="0" w:color="auto"/>
        <w:bottom w:val="none" w:sz="0" w:space="0" w:color="auto"/>
        <w:right w:val="none" w:sz="0" w:space="0" w:color="auto"/>
      </w:divBdr>
      <w:divsChild>
        <w:div w:id="1339233249">
          <w:marLeft w:val="0"/>
          <w:marRight w:val="0"/>
          <w:marTop w:val="0"/>
          <w:marBottom w:val="0"/>
          <w:divBdr>
            <w:top w:val="none" w:sz="0" w:space="0" w:color="auto"/>
            <w:left w:val="none" w:sz="0" w:space="0" w:color="auto"/>
            <w:bottom w:val="none" w:sz="0" w:space="0" w:color="auto"/>
            <w:right w:val="none" w:sz="0" w:space="0" w:color="auto"/>
          </w:divBdr>
          <w:divsChild>
            <w:div w:id="2138064589">
              <w:marLeft w:val="0"/>
              <w:marRight w:val="0"/>
              <w:marTop w:val="0"/>
              <w:marBottom w:val="0"/>
              <w:divBdr>
                <w:top w:val="none" w:sz="0" w:space="0" w:color="auto"/>
                <w:left w:val="none" w:sz="0" w:space="0" w:color="auto"/>
                <w:bottom w:val="none" w:sz="0" w:space="0" w:color="auto"/>
                <w:right w:val="none" w:sz="0" w:space="0" w:color="auto"/>
              </w:divBdr>
              <w:divsChild>
                <w:div w:id="2082408598">
                  <w:marLeft w:val="0"/>
                  <w:marRight w:val="0"/>
                  <w:marTop w:val="0"/>
                  <w:marBottom w:val="0"/>
                  <w:divBdr>
                    <w:top w:val="none" w:sz="0" w:space="0" w:color="auto"/>
                    <w:left w:val="none" w:sz="0" w:space="0" w:color="auto"/>
                    <w:bottom w:val="none" w:sz="0" w:space="0" w:color="auto"/>
                    <w:right w:val="none" w:sz="0" w:space="0" w:color="auto"/>
                  </w:divBdr>
                  <w:divsChild>
                    <w:div w:id="10955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146491">
      <w:bodyDiv w:val="1"/>
      <w:marLeft w:val="0"/>
      <w:marRight w:val="0"/>
      <w:marTop w:val="0"/>
      <w:marBottom w:val="0"/>
      <w:divBdr>
        <w:top w:val="none" w:sz="0" w:space="0" w:color="auto"/>
        <w:left w:val="none" w:sz="0" w:space="0" w:color="auto"/>
        <w:bottom w:val="none" w:sz="0" w:space="0" w:color="auto"/>
        <w:right w:val="none" w:sz="0" w:space="0" w:color="auto"/>
      </w:divBdr>
    </w:div>
    <w:div w:id="744839815">
      <w:bodyDiv w:val="1"/>
      <w:marLeft w:val="0"/>
      <w:marRight w:val="0"/>
      <w:marTop w:val="0"/>
      <w:marBottom w:val="0"/>
      <w:divBdr>
        <w:top w:val="none" w:sz="0" w:space="0" w:color="auto"/>
        <w:left w:val="none" w:sz="0" w:space="0" w:color="auto"/>
        <w:bottom w:val="none" w:sz="0" w:space="0" w:color="auto"/>
        <w:right w:val="none" w:sz="0" w:space="0" w:color="auto"/>
      </w:divBdr>
      <w:divsChild>
        <w:div w:id="2125691286">
          <w:marLeft w:val="0"/>
          <w:marRight w:val="0"/>
          <w:marTop w:val="0"/>
          <w:marBottom w:val="0"/>
          <w:divBdr>
            <w:top w:val="none" w:sz="0" w:space="0" w:color="auto"/>
            <w:left w:val="none" w:sz="0" w:space="0" w:color="auto"/>
            <w:bottom w:val="none" w:sz="0" w:space="0" w:color="auto"/>
            <w:right w:val="none" w:sz="0" w:space="0" w:color="auto"/>
          </w:divBdr>
          <w:divsChild>
            <w:div w:id="1920291379">
              <w:marLeft w:val="0"/>
              <w:marRight w:val="0"/>
              <w:marTop w:val="0"/>
              <w:marBottom w:val="0"/>
              <w:divBdr>
                <w:top w:val="none" w:sz="0" w:space="0" w:color="auto"/>
                <w:left w:val="none" w:sz="0" w:space="0" w:color="auto"/>
                <w:bottom w:val="none" w:sz="0" w:space="0" w:color="auto"/>
                <w:right w:val="none" w:sz="0" w:space="0" w:color="auto"/>
              </w:divBdr>
              <w:divsChild>
                <w:div w:id="2050763622">
                  <w:marLeft w:val="0"/>
                  <w:marRight w:val="0"/>
                  <w:marTop w:val="0"/>
                  <w:marBottom w:val="0"/>
                  <w:divBdr>
                    <w:top w:val="none" w:sz="0" w:space="0" w:color="auto"/>
                    <w:left w:val="none" w:sz="0" w:space="0" w:color="auto"/>
                    <w:bottom w:val="none" w:sz="0" w:space="0" w:color="auto"/>
                    <w:right w:val="none" w:sz="0" w:space="0" w:color="auto"/>
                  </w:divBdr>
                  <w:divsChild>
                    <w:div w:id="83434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061321">
      <w:bodyDiv w:val="1"/>
      <w:marLeft w:val="0"/>
      <w:marRight w:val="0"/>
      <w:marTop w:val="0"/>
      <w:marBottom w:val="0"/>
      <w:divBdr>
        <w:top w:val="none" w:sz="0" w:space="0" w:color="auto"/>
        <w:left w:val="none" w:sz="0" w:space="0" w:color="auto"/>
        <w:bottom w:val="none" w:sz="0" w:space="0" w:color="auto"/>
        <w:right w:val="none" w:sz="0" w:space="0" w:color="auto"/>
      </w:divBdr>
    </w:div>
    <w:div w:id="951979457">
      <w:bodyDiv w:val="1"/>
      <w:marLeft w:val="0"/>
      <w:marRight w:val="0"/>
      <w:marTop w:val="0"/>
      <w:marBottom w:val="0"/>
      <w:divBdr>
        <w:top w:val="none" w:sz="0" w:space="0" w:color="auto"/>
        <w:left w:val="none" w:sz="0" w:space="0" w:color="auto"/>
        <w:bottom w:val="none" w:sz="0" w:space="0" w:color="auto"/>
        <w:right w:val="none" w:sz="0" w:space="0" w:color="auto"/>
      </w:divBdr>
    </w:div>
    <w:div w:id="968323829">
      <w:bodyDiv w:val="1"/>
      <w:marLeft w:val="0"/>
      <w:marRight w:val="0"/>
      <w:marTop w:val="0"/>
      <w:marBottom w:val="0"/>
      <w:divBdr>
        <w:top w:val="none" w:sz="0" w:space="0" w:color="auto"/>
        <w:left w:val="none" w:sz="0" w:space="0" w:color="auto"/>
        <w:bottom w:val="none" w:sz="0" w:space="0" w:color="auto"/>
        <w:right w:val="none" w:sz="0" w:space="0" w:color="auto"/>
      </w:divBdr>
    </w:div>
    <w:div w:id="1037513910">
      <w:bodyDiv w:val="1"/>
      <w:marLeft w:val="0"/>
      <w:marRight w:val="0"/>
      <w:marTop w:val="0"/>
      <w:marBottom w:val="0"/>
      <w:divBdr>
        <w:top w:val="none" w:sz="0" w:space="0" w:color="auto"/>
        <w:left w:val="none" w:sz="0" w:space="0" w:color="auto"/>
        <w:bottom w:val="none" w:sz="0" w:space="0" w:color="auto"/>
        <w:right w:val="none" w:sz="0" w:space="0" w:color="auto"/>
      </w:divBdr>
      <w:divsChild>
        <w:div w:id="2026712959">
          <w:marLeft w:val="0"/>
          <w:marRight w:val="0"/>
          <w:marTop w:val="0"/>
          <w:marBottom w:val="0"/>
          <w:divBdr>
            <w:top w:val="none" w:sz="0" w:space="0" w:color="auto"/>
            <w:left w:val="none" w:sz="0" w:space="0" w:color="auto"/>
            <w:bottom w:val="none" w:sz="0" w:space="0" w:color="auto"/>
            <w:right w:val="none" w:sz="0" w:space="0" w:color="auto"/>
          </w:divBdr>
          <w:divsChild>
            <w:div w:id="418795492">
              <w:marLeft w:val="0"/>
              <w:marRight w:val="0"/>
              <w:marTop w:val="0"/>
              <w:marBottom w:val="0"/>
              <w:divBdr>
                <w:top w:val="none" w:sz="0" w:space="0" w:color="auto"/>
                <w:left w:val="none" w:sz="0" w:space="0" w:color="auto"/>
                <w:bottom w:val="none" w:sz="0" w:space="0" w:color="auto"/>
                <w:right w:val="none" w:sz="0" w:space="0" w:color="auto"/>
              </w:divBdr>
              <w:divsChild>
                <w:div w:id="19111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946009">
      <w:bodyDiv w:val="1"/>
      <w:marLeft w:val="0"/>
      <w:marRight w:val="0"/>
      <w:marTop w:val="0"/>
      <w:marBottom w:val="0"/>
      <w:divBdr>
        <w:top w:val="none" w:sz="0" w:space="0" w:color="auto"/>
        <w:left w:val="none" w:sz="0" w:space="0" w:color="auto"/>
        <w:bottom w:val="none" w:sz="0" w:space="0" w:color="auto"/>
        <w:right w:val="none" w:sz="0" w:space="0" w:color="auto"/>
      </w:divBdr>
    </w:div>
    <w:div w:id="1096512904">
      <w:bodyDiv w:val="1"/>
      <w:marLeft w:val="0"/>
      <w:marRight w:val="0"/>
      <w:marTop w:val="0"/>
      <w:marBottom w:val="0"/>
      <w:divBdr>
        <w:top w:val="none" w:sz="0" w:space="0" w:color="auto"/>
        <w:left w:val="none" w:sz="0" w:space="0" w:color="auto"/>
        <w:bottom w:val="none" w:sz="0" w:space="0" w:color="auto"/>
        <w:right w:val="none" w:sz="0" w:space="0" w:color="auto"/>
      </w:divBdr>
      <w:divsChild>
        <w:div w:id="1769887371">
          <w:marLeft w:val="0"/>
          <w:marRight w:val="0"/>
          <w:marTop w:val="0"/>
          <w:marBottom w:val="0"/>
          <w:divBdr>
            <w:top w:val="none" w:sz="0" w:space="0" w:color="auto"/>
            <w:left w:val="none" w:sz="0" w:space="0" w:color="auto"/>
            <w:bottom w:val="none" w:sz="0" w:space="0" w:color="auto"/>
            <w:right w:val="none" w:sz="0" w:space="0" w:color="auto"/>
          </w:divBdr>
          <w:divsChild>
            <w:div w:id="823276490">
              <w:marLeft w:val="0"/>
              <w:marRight w:val="0"/>
              <w:marTop w:val="0"/>
              <w:marBottom w:val="0"/>
              <w:divBdr>
                <w:top w:val="none" w:sz="0" w:space="0" w:color="auto"/>
                <w:left w:val="none" w:sz="0" w:space="0" w:color="auto"/>
                <w:bottom w:val="none" w:sz="0" w:space="0" w:color="auto"/>
                <w:right w:val="none" w:sz="0" w:space="0" w:color="auto"/>
              </w:divBdr>
              <w:divsChild>
                <w:div w:id="515925247">
                  <w:marLeft w:val="0"/>
                  <w:marRight w:val="0"/>
                  <w:marTop w:val="0"/>
                  <w:marBottom w:val="0"/>
                  <w:divBdr>
                    <w:top w:val="none" w:sz="0" w:space="0" w:color="auto"/>
                    <w:left w:val="none" w:sz="0" w:space="0" w:color="auto"/>
                    <w:bottom w:val="none" w:sz="0" w:space="0" w:color="auto"/>
                    <w:right w:val="none" w:sz="0" w:space="0" w:color="auto"/>
                  </w:divBdr>
                  <w:divsChild>
                    <w:div w:id="19733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181925">
      <w:bodyDiv w:val="1"/>
      <w:marLeft w:val="0"/>
      <w:marRight w:val="0"/>
      <w:marTop w:val="0"/>
      <w:marBottom w:val="0"/>
      <w:divBdr>
        <w:top w:val="none" w:sz="0" w:space="0" w:color="auto"/>
        <w:left w:val="none" w:sz="0" w:space="0" w:color="auto"/>
        <w:bottom w:val="none" w:sz="0" w:space="0" w:color="auto"/>
        <w:right w:val="none" w:sz="0" w:space="0" w:color="auto"/>
      </w:divBdr>
    </w:div>
    <w:div w:id="1153721962">
      <w:bodyDiv w:val="1"/>
      <w:marLeft w:val="0"/>
      <w:marRight w:val="0"/>
      <w:marTop w:val="0"/>
      <w:marBottom w:val="0"/>
      <w:divBdr>
        <w:top w:val="none" w:sz="0" w:space="0" w:color="auto"/>
        <w:left w:val="none" w:sz="0" w:space="0" w:color="auto"/>
        <w:bottom w:val="none" w:sz="0" w:space="0" w:color="auto"/>
        <w:right w:val="none" w:sz="0" w:space="0" w:color="auto"/>
      </w:divBdr>
      <w:divsChild>
        <w:div w:id="526140479">
          <w:marLeft w:val="0"/>
          <w:marRight w:val="0"/>
          <w:marTop w:val="0"/>
          <w:marBottom w:val="0"/>
          <w:divBdr>
            <w:top w:val="none" w:sz="0" w:space="0" w:color="auto"/>
            <w:left w:val="none" w:sz="0" w:space="0" w:color="auto"/>
            <w:bottom w:val="none" w:sz="0" w:space="0" w:color="auto"/>
            <w:right w:val="none" w:sz="0" w:space="0" w:color="auto"/>
          </w:divBdr>
          <w:divsChild>
            <w:div w:id="263001080">
              <w:marLeft w:val="0"/>
              <w:marRight w:val="0"/>
              <w:marTop w:val="0"/>
              <w:marBottom w:val="0"/>
              <w:divBdr>
                <w:top w:val="none" w:sz="0" w:space="0" w:color="auto"/>
                <w:left w:val="none" w:sz="0" w:space="0" w:color="auto"/>
                <w:bottom w:val="none" w:sz="0" w:space="0" w:color="auto"/>
                <w:right w:val="none" w:sz="0" w:space="0" w:color="auto"/>
              </w:divBdr>
              <w:divsChild>
                <w:div w:id="8388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77313">
      <w:bodyDiv w:val="1"/>
      <w:marLeft w:val="0"/>
      <w:marRight w:val="0"/>
      <w:marTop w:val="0"/>
      <w:marBottom w:val="0"/>
      <w:divBdr>
        <w:top w:val="none" w:sz="0" w:space="0" w:color="auto"/>
        <w:left w:val="none" w:sz="0" w:space="0" w:color="auto"/>
        <w:bottom w:val="none" w:sz="0" w:space="0" w:color="auto"/>
        <w:right w:val="none" w:sz="0" w:space="0" w:color="auto"/>
      </w:divBdr>
      <w:divsChild>
        <w:div w:id="1427531611">
          <w:marLeft w:val="0"/>
          <w:marRight w:val="0"/>
          <w:marTop w:val="0"/>
          <w:marBottom w:val="0"/>
          <w:divBdr>
            <w:top w:val="none" w:sz="0" w:space="0" w:color="auto"/>
            <w:left w:val="none" w:sz="0" w:space="0" w:color="auto"/>
            <w:bottom w:val="none" w:sz="0" w:space="0" w:color="auto"/>
            <w:right w:val="none" w:sz="0" w:space="0" w:color="auto"/>
          </w:divBdr>
          <w:divsChild>
            <w:div w:id="1454326858">
              <w:marLeft w:val="0"/>
              <w:marRight w:val="0"/>
              <w:marTop w:val="0"/>
              <w:marBottom w:val="0"/>
              <w:divBdr>
                <w:top w:val="none" w:sz="0" w:space="0" w:color="auto"/>
                <w:left w:val="none" w:sz="0" w:space="0" w:color="auto"/>
                <w:bottom w:val="none" w:sz="0" w:space="0" w:color="auto"/>
                <w:right w:val="none" w:sz="0" w:space="0" w:color="auto"/>
              </w:divBdr>
              <w:divsChild>
                <w:div w:id="1211529156">
                  <w:marLeft w:val="0"/>
                  <w:marRight w:val="0"/>
                  <w:marTop w:val="0"/>
                  <w:marBottom w:val="0"/>
                  <w:divBdr>
                    <w:top w:val="none" w:sz="0" w:space="0" w:color="auto"/>
                    <w:left w:val="none" w:sz="0" w:space="0" w:color="auto"/>
                    <w:bottom w:val="none" w:sz="0" w:space="0" w:color="auto"/>
                    <w:right w:val="none" w:sz="0" w:space="0" w:color="auto"/>
                  </w:divBdr>
                  <w:divsChild>
                    <w:div w:id="181024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054235">
      <w:bodyDiv w:val="1"/>
      <w:marLeft w:val="0"/>
      <w:marRight w:val="0"/>
      <w:marTop w:val="0"/>
      <w:marBottom w:val="0"/>
      <w:divBdr>
        <w:top w:val="none" w:sz="0" w:space="0" w:color="auto"/>
        <w:left w:val="none" w:sz="0" w:space="0" w:color="auto"/>
        <w:bottom w:val="none" w:sz="0" w:space="0" w:color="auto"/>
        <w:right w:val="none" w:sz="0" w:space="0" w:color="auto"/>
      </w:divBdr>
    </w:div>
    <w:div w:id="1270316356">
      <w:bodyDiv w:val="1"/>
      <w:marLeft w:val="0"/>
      <w:marRight w:val="0"/>
      <w:marTop w:val="0"/>
      <w:marBottom w:val="0"/>
      <w:divBdr>
        <w:top w:val="none" w:sz="0" w:space="0" w:color="auto"/>
        <w:left w:val="none" w:sz="0" w:space="0" w:color="auto"/>
        <w:bottom w:val="none" w:sz="0" w:space="0" w:color="auto"/>
        <w:right w:val="none" w:sz="0" w:space="0" w:color="auto"/>
      </w:divBdr>
    </w:div>
    <w:div w:id="1439835186">
      <w:bodyDiv w:val="1"/>
      <w:marLeft w:val="0"/>
      <w:marRight w:val="0"/>
      <w:marTop w:val="0"/>
      <w:marBottom w:val="0"/>
      <w:divBdr>
        <w:top w:val="none" w:sz="0" w:space="0" w:color="auto"/>
        <w:left w:val="none" w:sz="0" w:space="0" w:color="auto"/>
        <w:bottom w:val="none" w:sz="0" w:space="0" w:color="auto"/>
        <w:right w:val="none" w:sz="0" w:space="0" w:color="auto"/>
      </w:divBdr>
    </w:div>
    <w:div w:id="1465125661">
      <w:bodyDiv w:val="1"/>
      <w:marLeft w:val="0"/>
      <w:marRight w:val="0"/>
      <w:marTop w:val="0"/>
      <w:marBottom w:val="0"/>
      <w:divBdr>
        <w:top w:val="none" w:sz="0" w:space="0" w:color="auto"/>
        <w:left w:val="none" w:sz="0" w:space="0" w:color="auto"/>
        <w:bottom w:val="none" w:sz="0" w:space="0" w:color="auto"/>
        <w:right w:val="none" w:sz="0" w:space="0" w:color="auto"/>
      </w:divBdr>
    </w:div>
    <w:div w:id="1541741743">
      <w:bodyDiv w:val="1"/>
      <w:marLeft w:val="0"/>
      <w:marRight w:val="0"/>
      <w:marTop w:val="0"/>
      <w:marBottom w:val="0"/>
      <w:divBdr>
        <w:top w:val="none" w:sz="0" w:space="0" w:color="auto"/>
        <w:left w:val="none" w:sz="0" w:space="0" w:color="auto"/>
        <w:bottom w:val="none" w:sz="0" w:space="0" w:color="auto"/>
        <w:right w:val="none" w:sz="0" w:space="0" w:color="auto"/>
      </w:divBdr>
      <w:divsChild>
        <w:div w:id="1312753580">
          <w:marLeft w:val="0"/>
          <w:marRight w:val="0"/>
          <w:marTop w:val="0"/>
          <w:marBottom w:val="0"/>
          <w:divBdr>
            <w:top w:val="none" w:sz="0" w:space="0" w:color="auto"/>
            <w:left w:val="none" w:sz="0" w:space="0" w:color="auto"/>
            <w:bottom w:val="none" w:sz="0" w:space="0" w:color="auto"/>
            <w:right w:val="none" w:sz="0" w:space="0" w:color="auto"/>
          </w:divBdr>
          <w:divsChild>
            <w:div w:id="1166942119">
              <w:marLeft w:val="0"/>
              <w:marRight w:val="0"/>
              <w:marTop w:val="0"/>
              <w:marBottom w:val="0"/>
              <w:divBdr>
                <w:top w:val="none" w:sz="0" w:space="0" w:color="auto"/>
                <w:left w:val="none" w:sz="0" w:space="0" w:color="auto"/>
                <w:bottom w:val="none" w:sz="0" w:space="0" w:color="auto"/>
                <w:right w:val="none" w:sz="0" w:space="0" w:color="auto"/>
              </w:divBdr>
              <w:divsChild>
                <w:div w:id="105272581">
                  <w:marLeft w:val="0"/>
                  <w:marRight w:val="0"/>
                  <w:marTop w:val="0"/>
                  <w:marBottom w:val="0"/>
                  <w:divBdr>
                    <w:top w:val="none" w:sz="0" w:space="0" w:color="auto"/>
                    <w:left w:val="none" w:sz="0" w:space="0" w:color="auto"/>
                    <w:bottom w:val="none" w:sz="0" w:space="0" w:color="auto"/>
                    <w:right w:val="none" w:sz="0" w:space="0" w:color="auto"/>
                  </w:divBdr>
                  <w:divsChild>
                    <w:div w:id="91713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52531">
      <w:bodyDiv w:val="1"/>
      <w:marLeft w:val="0"/>
      <w:marRight w:val="0"/>
      <w:marTop w:val="0"/>
      <w:marBottom w:val="0"/>
      <w:divBdr>
        <w:top w:val="none" w:sz="0" w:space="0" w:color="auto"/>
        <w:left w:val="none" w:sz="0" w:space="0" w:color="auto"/>
        <w:bottom w:val="none" w:sz="0" w:space="0" w:color="auto"/>
        <w:right w:val="none" w:sz="0" w:space="0" w:color="auto"/>
      </w:divBdr>
      <w:divsChild>
        <w:div w:id="1564490772">
          <w:marLeft w:val="0"/>
          <w:marRight w:val="0"/>
          <w:marTop w:val="0"/>
          <w:marBottom w:val="0"/>
          <w:divBdr>
            <w:top w:val="none" w:sz="0" w:space="0" w:color="auto"/>
            <w:left w:val="none" w:sz="0" w:space="0" w:color="auto"/>
            <w:bottom w:val="none" w:sz="0" w:space="0" w:color="auto"/>
            <w:right w:val="none" w:sz="0" w:space="0" w:color="auto"/>
          </w:divBdr>
          <w:divsChild>
            <w:div w:id="1025015315">
              <w:marLeft w:val="0"/>
              <w:marRight w:val="0"/>
              <w:marTop w:val="0"/>
              <w:marBottom w:val="0"/>
              <w:divBdr>
                <w:top w:val="none" w:sz="0" w:space="0" w:color="auto"/>
                <w:left w:val="none" w:sz="0" w:space="0" w:color="auto"/>
                <w:bottom w:val="none" w:sz="0" w:space="0" w:color="auto"/>
                <w:right w:val="none" w:sz="0" w:space="0" w:color="auto"/>
              </w:divBdr>
              <w:divsChild>
                <w:div w:id="556819988">
                  <w:marLeft w:val="0"/>
                  <w:marRight w:val="0"/>
                  <w:marTop w:val="0"/>
                  <w:marBottom w:val="0"/>
                  <w:divBdr>
                    <w:top w:val="none" w:sz="0" w:space="0" w:color="auto"/>
                    <w:left w:val="none" w:sz="0" w:space="0" w:color="auto"/>
                    <w:bottom w:val="none" w:sz="0" w:space="0" w:color="auto"/>
                    <w:right w:val="none" w:sz="0" w:space="0" w:color="auto"/>
                  </w:divBdr>
                  <w:divsChild>
                    <w:div w:id="146245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823785">
      <w:bodyDiv w:val="1"/>
      <w:marLeft w:val="0"/>
      <w:marRight w:val="0"/>
      <w:marTop w:val="0"/>
      <w:marBottom w:val="0"/>
      <w:divBdr>
        <w:top w:val="none" w:sz="0" w:space="0" w:color="auto"/>
        <w:left w:val="none" w:sz="0" w:space="0" w:color="auto"/>
        <w:bottom w:val="none" w:sz="0" w:space="0" w:color="auto"/>
        <w:right w:val="none" w:sz="0" w:space="0" w:color="auto"/>
      </w:divBdr>
    </w:div>
    <w:div w:id="1635523028">
      <w:bodyDiv w:val="1"/>
      <w:marLeft w:val="0"/>
      <w:marRight w:val="0"/>
      <w:marTop w:val="0"/>
      <w:marBottom w:val="0"/>
      <w:divBdr>
        <w:top w:val="none" w:sz="0" w:space="0" w:color="auto"/>
        <w:left w:val="none" w:sz="0" w:space="0" w:color="auto"/>
        <w:bottom w:val="none" w:sz="0" w:space="0" w:color="auto"/>
        <w:right w:val="none" w:sz="0" w:space="0" w:color="auto"/>
      </w:divBdr>
      <w:divsChild>
        <w:div w:id="164829989">
          <w:marLeft w:val="0"/>
          <w:marRight w:val="0"/>
          <w:marTop w:val="0"/>
          <w:marBottom w:val="0"/>
          <w:divBdr>
            <w:top w:val="none" w:sz="0" w:space="0" w:color="auto"/>
            <w:left w:val="none" w:sz="0" w:space="0" w:color="auto"/>
            <w:bottom w:val="none" w:sz="0" w:space="0" w:color="auto"/>
            <w:right w:val="none" w:sz="0" w:space="0" w:color="auto"/>
          </w:divBdr>
          <w:divsChild>
            <w:div w:id="729571498">
              <w:marLeft w:val="0"/>
              <w:marRight w:val="0"/>
              <w:marTop w:val="0"/>
              <w:marBottom w:val="0"/>
              <w:divBdr>
                <w:top w:val="none" w:sz="0" w:space="0" w:color="auto"/>
                <w:left w:val="none" w:sz="0" w:space="0" w:color="auto"/>
                <w:bottom w:val="none" w:sz="0" w:space="0" w:color="auto"/>
                <w:right w:val="none" w:sz="0" w:space="0" w:color="auto"/>
              </w:divBdr>
              <w:divsChild>
                <w:div w:id="127710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80498">
      <w:bodyDiv w:val="1"/>
      <w:marLeft w:val="0"/>
      <w:marRight w:val="0"/>
      <w:marTop w:val="0"/>
      <w:marBottom w:val="0"/>
      <w:divBdr>
        <w:top w:val="none" w:sz="0" w:space="0" w:color="auto"/>
        <w:left w:val="none" w:sz="0" w:space="0" w:color="auto"/>
        <w:bottom w:val="none" w:sz="0" w:space="0" w:color="auto"/>
        <w:right w:val="none" w:sz="0" w:space="0" w:color="auto"/>
      </w:divBdr>
      <w:divsChild>
        <w:div w:id="156305664">
          <w:marLeft w:val="0"/>
          <w:marRight w:val="0"/>
          <w:marTop w:val="0"/>
          <w:marBottom w:val="0"/>
          <w:divBdr>
            <w:top w:val="none" w:sz="0" w:space="0" w:color="auto"/>
            <w:left w:val="none" w:sz="0" w:space="0" w:color="auto"/>
            <w:bottom w:val="none" w:sz="0" w:space="0" w:color="auto"/>
            <w:right w:val="none" w:sz="0" w:space="0" w:color="auto"/>
          </w:divBdr>
          <w:divsChild>
            <w:div w:id="284776257">
              <w:marLeft w:val="0"/>
              <w:marRight w:val="0"/>
              <w:marTop w:val="0"/>
              <w:marBottom w:val="0"/>
              <w:divBdr>
                <w:top w:val="none" w:sz="0" w:space="0" w:color="auto"/>
                <w:left w:val="none" w:sz="0" w:space="0" w:color="auto"/>
                <w:bottom w:val="none" w:sz="0" w:space="0" w:color="auto"/>
                <w:right w:val="none" w:sz="0" w:space="0" w:color="auto"/>
              </w:divBdr>
              <w:divsChild>
                <w:div w:id="763575100">
                  <w:marLeft w:val="0"/>
                  <w:marRight w:val="0"/>
                  <w:marTop w:val="0"/>
                  <w:marBottom w:val="0"/>
                  <w:divBdr>
                    <w:top w:val="none" w:sz="0" w:space="0" w:color="auto"/>
                    <w:left w:val="none" w:sz="0" w:space="0" w:color="auto"/>
                    <w:bottom w:val="none" w:sz="0" w:space="0" w:color="auto"/>
                    <w:right w:val="none" w:sz="0" w:space="0" w:color="auto"/>
                  </w:divBdr>
                  <w:divsChild>
                    <w:div w:id="9737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470150">
      <w:bodyDiv w:val="1"/>
      <w:marLeft w:val="0"/>
      <w:marRight w:val="0"/>
      <w:marTop w:val="0"/>
      <w:marBottom w:val="0"/>
      <w:divBdr>
        <w:top w:val="none" w:sz="0" w:space="0" w:color="auto"/>
        <w:left w:val="none" w:sz="0" w:space="0" w:color="auto"/>
        <w:bottom w:val="none" w:sz="0" w:space="0" w:color="auto"/>
        <w:right w:val="none" w:sz="0" w:space="0" w:color="auto"/>
      </w:divBdr>
    </w:div>
    <w:div w:id="1654480315">
      <w:bodyDiv w:val="1"/>
      <w:marLeft w:val="0"/>
      <w:marRight w:val="0"/>
      <w:marTop w:val="0"/>
      <w:marBottom w:val="0"/>
      <w:divBdr>
        <w:top w:val="none" w:sz="0" w:space="0" w:color="auto"/>
        <w:left w:val="none" w:sz="0" w:space="0" w:color="auto"/>
        <w:bottom w:val="none" w:sz="0" w:space="0" w:color="auto"/>
        <w:right w:val="none" w:sz="0" w:space="0" w:color="auto"/>
      </w:divBdr>
      <w:divsChild>
        <w:div w:id="518278539">
          <w:marLeft w:val="0"/>
          <w:marRight w:val="0"/>
          <w:marTop w:val="0"/>
          <w:marBottom w:val="0"/>
          <w:divBdr>
            <w:top w:val="none" w:sz="0" w:space="0" w:color="auto"/>
            <w:left w:val="none" w:sz="0" w:space="0" w:color="auto"/>
            <w:bottom w:val="none" w:sz="0" w:space="0" w:color="auto"/>
            <w:right w:val="none" w:sz="0" w:space="0" w:color="auto"/>
          </w:divBdr>
          <w:divsChild>
            <w:div w:id="961038011">
              <w:marLeft w:val="0"/>
              <w:marRight w:val="0"/>
              <w:marTop w:val="0"/>
              <w:marBottom w:val="0"/>
              <w:divBdr>
                <w:top w:val="none" w:sz="0" w:space="0" w:color="auto"/>
                <w:left w:val="none" w:sz="0" w:space="0" w:color="auto"/>
                <w:bottom w:val="none" w:sz="0" w:space="0" w:color="auto"/>
                <w:right w:val="none" w:sz="0" w:space="0" w:color="auto"/>
              </w:divBdr>
              <w:divsChild>
                <w:div w:id="143151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490273">
      <w:bodyDiv w:val="1"/>
      <w:marLeft w:val="0"/>
      <w:marRight w:val="0"/>
      <w:marTop w:val="0"/>
      <w:marBottom w:val="0"/>
      <w:divBdr>
        <w:top w:val="none" w:sz="0" w:space="0" w:color="auto"/>
        <w:left w:val="none" w:sz="0" w:space="0" w:color="auto"/>
        <w:bottom w:val="none" w:sz="0" w:space="0" w:color="auto"/>
        <w:right w:val="none" w:sz="0" w:space="0" w:color="auto"/>
      </w:divBdr>
      <w:divsChild>
        <w:div w:id="265965833">
          <w:marLeft w:val="0"/>
          <w:marRight w:val="0"/>
          <w:marTop w:val="0"/>
          <w:marBottom w:val="0"/>
          <w:divBdr>
            <w:top w:val="none" w:sz="0" w:space="0" w:color="auto"/>
            <w:left w:val="none" w:sz="0" w:space="0" w:color="auto"/>
            <w:bottom w:val="none" w:sz="0" w:space="0" w:color="auto"/>
            <w:right w:val="none" w:sz="0" w:space="0" w:color="auto"/>
          </w:divBdr>
          <w:divsChild>
            <w:div w:id="680088806">
              <w:marLeft w:val="0"/>
              <w:marRight w:val="0"/>
              <w:marTop w:val="0"/>
              <w:marBottom w:val="0"/>
              <w:divBdr>
                <w:top w:val="none" w:sz="0" w:space="0" w:color="auto"/>
                <w:left w:val="none" w:sz="0" w:space="0" w:color="auto"/>
                <w:bottom w:val="none" w:sz="0" w:space="0" w:color="auto"/>
                <w:right w:val="none" w:sz="0" w:space="0" w:color="auto"/>
              </w:divBdr>
              <w:divsChild>
                <w:div w:id="172243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59621">
      <w:bodyDiv w:val="1"/>
      <w:marLeft w:val="0"/>
      <w:marRight w:val="0"/>
      <w:marTop w:val="0"/>
      <w:marBottom w:val="0"/>
      <w:divBdr>
        <w:top w:val="none" w:sz="0" w:space="0" w:color="auto"/>
        <w:left w:val="none" w:sz="0" w:space="0" w:color="auto"/>
        <w:bottom w:val="none" w:sz="0" w:space="0" w:color="auto"/>
        <w:right w:val="none" w:sz="0" w:space="0" w:color="auto"/>
      </w:divBdr>
      <w:divsChild>
        <w:div w:id="1239710060">
          <w:marLeft w:val="0"/>
          <w:marRight w:val="0"/>
          <w:marTop w:val="0"/>
          <w:marBottom w:val="0"/>
          <w:divBdr>
            <w:top w:val="none" w:sz="0" w:space="0" w:color="auto"/>
            <w:left w:val="none" w:sz="0" w:space="0" w:color="auto"/>
            <w:bottom w:val="none" w:sz="0" w:space="0" w:color="auto"/>
            <w:right w:val="none" w:sz="0" w:space="0" w:color="auto"/>
          </w:divBdr>
          <w:divsChild>
            <w:div w:id="287861639">
              <w:marLeft w:val="0"/>
              <w:marRight w:val="0"/>
              <w:marTop w:val="0"/>
              <w:marBottom w:val="0"/>
              <w:divBdr>
                <w:top w:val="none" w:sz="0" w:space="0" w:color="auto"/>
                <w:left w:val="none" w:sz="0" w:space="0" w:color="auto"/>
                <w:bottom w:val="none" w:sz="0" w:space="0" w:color="auto"/>
                <w:right w:val="none" w:sz="0" w:space="0" w:color="auto"/>
              </w:divBdr>
              <w:divsChild>
                <w:div w:id="425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03545">
      <w:bodyDiv w:val="1"/>
      <w:marLeft w:val="0"/>
      <w:marRight w:val="0"/>
      <w:marTop w:val="0"/>
      <w:marBottom w:val="0"/>
      <w:divBdr>
        <w:top w:val="none" w:sz="0" w:space="0" w:color="auto"/>
        <w:left w:val="none" w:sz="0" w:space="0" w:color="auto"/>
        <w:bottom w:val="none" w:sz="0" w:space="0" w:color="auto"/>
        <w:right w:val="none" w:sz="0" w:space="0" w:color="auto"/>
      </w:divBdr>
    </w:div>
    <w:div w:id="1807578416">
      <w:bodyDiv w:val="1"/>
      <w:marLeft w:val="0"/>
      <w:marRight w:val="0"/>
      <w:marTop w:val="0"/>
      <w:marBottom w:val="0"/>
      <w:divBdr>
        <w:top w:val="none" w:sz="0" w:space="0" w:color="auto"/>
        <w:left w:val="none" w:sz="0" w:space="0" w:color="auto"/>
        <w:bottom w:val="none" w:sz="0" w:space="0" w:color="auto"/>
        <w:right w:val="none" w:sz="0" w:space="0" w:color="auto"/>
      </w:divBdr>
      <w:divsChild>
        <w:div w:id="85612559">
          <w:marLeft w:val="0"/>
          <w:marRight w:val="0"/>
          <w:marTop w:val="0"/>
          <w:marBottom w:val="0"/>
          <w:divBdr>
            <w:top w:val="none" w:sz="0" w:space="0" w:color="auto"/>
            <w:left w:val="none" w:sz="0" w:space="0" w:color="auto"/>
            <w:bottom w:val="none" w:sz="0" w:space="0" w:color="auto"/>
            <w:right w:val="none" w:sz="0" w:space="0" w:color="auto"/>
          </w:divBdr>
          <w:divsChild>
            <w:div w:id="605235473">
              <w:marLeft w:val="0"/>
              <w:marRight w:val="0"/>
              <w:marTop w:val="0"/>
              <w:marBottom w:val="0"/>
              <w:divBdr>
                <w:top w:val="none" w:sz="0" w:space="0" w:color="auto"/>
                <w:left w:val="none" w:sz="0" w:space="0" w:color="auto"/>
                <w:bottom w:val="none" w:sz="0" w:space="0" w:color="auto"/>
                <w:right w:val="none" w:sz="0" w:space="0" w:color="auto"/>
              </w:divBdr>
              <w:divsChild>
                <w:div w:id="1696885878">
                  <w:marLeft w:val="0"/>
                  <w:marRight w:val="0"/>
                  <w:marTop w:val="0"/>
                  <w:marBottom w:val="0"/>
                  <w:divBdr>
                    <w:top w:val="none" w:sz="0" w:space="0" w:color="auto"/>
                    <w:left w:val="none" w:sz="0" w:space="0" w:color="auto"/>
                    <w:bottom w:val="none" w:sz="0" w:space="0" w:color="auto"/>
                    <w:right w:val="none" w:sz="0" w:space="0" w:color="auto"/>
                  </w:divBdr>
                  <w:divsChild>
                    <w:div w:id="18449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306066">
      <w:bodyDiv w:val="1"/>
      <w:marLeft w:val="0"/>
      <w:marRight w:val="0"/>
      <w:marTop w:val="0"/>
      <w:marBottom w:val="0"/>
      <w:divBdr>
        <w:top w:val="none" w:sz="0" w:space="0" w:color="auto"/>
        <w:left w:val="none" w:sz="0" w:space="0" w:color="auto"/>
        <w:bottom w:val="none" w:sz="0" w:space="0" w:color="auto"/>
        <w:right w:val="none" w:sz="0" w:space="0" w:color="auto"/>
      </w:divBdr>
    </w:div>
    <w:div w:id="1826386396">
      <w:bodyDiv w:val="1"/>
      <w:marLeft w:val="0"/>
      <w:marRight w:val="0"/>
      <w:marTop w:val="0"/>
      <w:marBottom w:val="0"/>
      <w:divBdr>
        <w:top w:val="none" w:sz="0" w:space="0" w:color="auto"/>
        <w:left w:val="none" w:sz="0" w:space="0" w:color="auto"/>
        <w:bottom w:val="none" w:sz="0" w:space="0" w:color="auto"/>
        <w:right w:val="none" w:sz="0" w:space="0" w:color="auto"/>
      </w:divBdr>
      <w:divsChild>
        <w:div w:id="1309095709">
          <w:marLeft w:val="0"/>
          <w:marRight w:val="0"/>
          <w:marTop w:val="0"/>
          <w:marBottom w:val="0"/>
          <w:divBdr>
            <w:top w:val="none" w:sz="0" w:space="0" w:color="auto"/>
            <w:left w:val="none" w:sz="0" w:space="0" w:color="auto"/>
            <w:bottom w:val="none" w:sz="0" w:space="0" w:color="auto"/>
            <w:right w:val="none" w:sz="0" w:space="0" w:color="auto"/>
          </w:divBdr>
          <w:divsChild>
            <w:div w:id="947275546">
              <w:marLeft w:val="0"/>
              <w:marRight w:val="0"/>
              <w:marTop w:val="0"/>
              <w:marBottom w:val="0"/>
              <w:divBdr>
                <w:top w:val="none" w:sz="0" w:space="0" w:color="auto"/>
                <w:left w:val="none" w:sz="0" w:space="0" w:color="auto"/>
                <w:bottom w:val="none" w:sz="0" w:space="0" w:color="auto"/>
                <w:right w:val="none" w:sz="0" w:space="0" w:color="auto"/>
              </w:divBdr>
              <w:divsChild>
                <w:div w:id="16713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96727">
      <w:bodyDiv w:val="1"/>
      <w:marLeft w:val="0"/>
      <w:marRight w:val="0"/>
      <w:marTop w:val="0"/>
      <w:marBottom w:val="0"/>
      <w:divBdr>
        <w:top w:val="none" w:sz="0" w:space="0" w:color="auto"/>
        <w:left w:val="none" w:sz="0" w:space="0" w:color="auto"/>
        <w:bottom w:val="none" w:sz="0" w:space="0" w:color="auto"/>
        <w:right w:val="none" w:sz="0" w:space="0" w:color="auto"/>
      </w:divBdr>
    </w:div>
    <w:div w:id="1891073329">
      <w:bodyDiv w:val="1"/>
      <w:marLeft w:val="0"/>
      <w:marRight w:val="0"/>
      <w:marTop w:val="0"/>
      <w:marBottom w:val="0"/>
      <w:divBdr>
        <w:top w:val="none" w:sz="0" w:space="0" w:color="auto"/>
        <w:left w:val="none" w:sz="0" w:space="0" w:color="auto"/>
        <w:bottom w:val="none" w:sz="0" w:space="0" w:color="auto"/>
        <w:right w:val="none" w:sz="0" w:space="0" w:color="auto"/>
      </w:divBdr>
      <w:divsChild>
        <w:div w:id="643000173">
          <w:marLeft w:val="0"/>
          <w:marRight w:val="0"/>
          <w:marTop w:val="0"/>
          <w:marBottom w:val="0"/>
          <w:divBdr>
            <w:top w:val="none" w:sz="0" w:space="0" w:color="auto"/>
            <w:left w:val="none" w:sz="0" w:space="0" w:color="auto"/>
            <w:bottom w:val="none" w:sz="0" w:space="0" w:color="auto"/>
            <w:right w:val="none" w:sz="0" w:space="0" w:color="auto"/>
          </w:divBdr>
          <w:divsChild>
            <w:div w:id="927542676">
              <w:marLeft w:val="0"/>
              <w:marRight w:val="0"/>
              <w:marTop w:val="0"/>
              <w:marBottom w:val="0"/>
              <w:divBdr>
                <w:top w:val="none" w:sz="0" w:space="0" w:color="auto"/>
                <w:left w:val="none" w:sz="0" w:space="0" w:color="auto"/>
                <w:bottom w:val="none" w:sz="0" w:space="0" w:color="auto"/>
                <w:right w:val="none" w:sz="0" w:space="0" w:color="auto"/>
              </w:divBdr>
              <w:divsChild>
                <w:div w:id="1471821936">
                  <w:marLeft w:val="0"/>
                  <w:marRight w:val="0"/>
                  <w:marTop w:val="0"/>
                  <w:marBottom w:val="0"/>
                  <w:divBdr>
                    <w:top w:val="none" w:sz="0" w:space="0" w:color="auto"/>
                    <w:left w:val="none" w:sz="0" w:space="0" w:color="auto"/>
                    <w:bottom w:val="none" w:sz="0" w:space="0" w:color="auto"/>
                    <w:right w:val="none" w:sz="0" w:space="0" w:color="auto"/>
                  </w:divBdr>
                  <w:divsChild>
                    <w:div w:id="14430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8649">
      <w:bodyDiv w:val="1"/>
      <w:marLeft w:val="0"/>
      <w:marRight w:val="0"/>
      <w:marTop w:val="0"/>
      <w:marBottom w:val="0"/>
      <w:divBdr>
        <w:top w:val="none" w:sz="0" w:space="0" w:color="auto"/>
        <w:left w:val="none" w:sz="0" w:space="0" w:color="auto"/>
        <w:bottom w:val="none" w:sz="0" w:space="0" w:color="auto"/>
        <w:right w:val="none" w:sz="0" w:space="0" w:color="auto"/>
      </w:divBdr>
      <w:divsChild>
        <w:div w:id="414128206">
          <w:marLeft w:val="0"/>
          <w:marRight w:val="0"/>
          <w:marTop w:val="0"/>
          <w:marBottom w:val="0"/>
          <w:divBdr>
            <w:top w:val="none" w:sz="0" w:space="0" w:color="auto"/>
            <w:left w:val="none" w:sz="0" w:space="0" w:color="auto"/>
            <w:bottom w:val="none" w:sz="0" w:space="0" w:color="auto"/>
            <w:right w:val="none" w:sz="0" w:space="0" w:color="auto"/>
          </w:divBdr>
          <w:divsChild>
            <w:div w:id="1538002468">
              <w:marLeft w:val="0"/>
              <w:marRight w:val="0"/>
              <w:marTop w:val="0"/>
              <w:marBottom w:val="0"/>
              <w:divBdr>
                <w:top w:val="none" w:sz="0" w:space="0" w:color="auto"/>
                <w:left w:val="none" w:sz="0" w:space="0" w:color="auto"/>
                <w:bottom w:val="none" w:sz="0" w:space="0" w:color="auto"/>
                <w:right w:val="none" w:sz="0" w:space="0" w:color="auto"/>
              </w:divBdr>
              <w:divsChild>
                <w:div w:id="848059688">
                  <w:marLeft w:val="0"/>
                  <w:marRight w:val="0"/>
                  <w:marTop w:val="0"/>
                  <w:marBottom w:val="0"/>
                  <w:divBdr>
                    <w:top w:val="none" w:sz="0" w:space="0" w:color="auto"/>
                    <w:left w:val="none" w:sz="0" w:space="0" w:color="auto"/>
                    <w:bottom w:val="none" w:sz="0" w:space="0" w:color="auto"/>
                    <w:right w:val="none" w:sz="0" w:space="0" w:color="auto"/>
                  </w:divBdr>
                  <w:divsChild>
                    <w:div w:id="134158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171770">
      <w:bodyDiv w:val="1"/>
      <w:marLeft w:val="0"/>
      <w:marRight w:val="0"/>
      <w:marTop w:val="0"/>
      <w:marBottom w:val="0"/>
      <w:divBdr>
        <w:top w:val="none" w:sz="0" w:space="0" w:color="auto"/>
        <w:left w:val="none" w:sz="0" w:space="0" w:color="auto"/>
        <w:bottom w:val="none" w:sz="0" w:space="0" w:color="auto"/>
        <w:right w:val="none" w:sz="0" w:space="0" w:color="auto"/>
      </w:divBdr>
      <w:divsChild>
        <w:div w:id="686255141">
          <w:marLeft w:val="0"/>
          <w:marRight w:val="0"/>
          <w:marTop w:val="0"/>
          <w:marBottom w:val="0"/>
          <w:divBdr>
            <w:top w:val="none" w:sz="0" w:space="0" w:color="auto"/>
            <w:left w:val="none" w:sz="0" w:space="0" w:color="auto"/>
            <w:bottom w:val="none" w:sz="0" w:space="0" w:color="auto"/>
            <w:right w:val="none" w:sz="0" w:space="0" w:color="auto"/>
          </w:divBdr>
          <w:divsChild>
            <w:div w:id="494691009">
              <w:marLeft w:val="0"/>
              <w:marRight w:val="0"/>
              <w:marTop w:val="0"/>
              <w:marBottom w:val="0"/>
              <w:divBdr>
                <w:top w:val="none" w:sz="0" w:space="0" w:color="auto"/>
                <w:left w:val="none" w:sz="0" w:space="0" w:color="auto"/>
                <w:bottom w:val="none" w:sz="0" w:space="0" w:color="auto"/>
                <w:right w:val="none" w:sz="0" w:space="0" w:color="auto"/>
              </w:divBdr>
              <w:divsChild>
                <w:div w:id="3115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598873">
      <w:bodyDiv w:val="1"/>
      <w:marLeft w:val="0"/>
      <w:marRight w:val="0"/>
      <w:marTop w:val="0"/>
      <w:marBottom w:val="0"/>
      <w:divBdr>
        <w:top w:val="none" w:sz="0" w:space="0" w:color="auto"/>
        <w:left w:val="none" w:sz="0" w:space="0" w:color="auto"/>
        <w:bottom w:val="none" w:sz="0" w:space="0" w:color="auto"/>
        <w:right w:val="none" w:sz="0" w:space="0" w:color="auto"/>
      </w:divBdr>
    </w:div>
    <w:div w:id="2120908487">
      <w:bodyDiv w:val="1"/>
      <w:marLeft w:val="0"/>
      <w:marRight w:val="0"/>
      <w:marTop w:val="0"/>
      <w:marBottom w:val="0"/>
      <w:divBdr>
        <w:top w:val="none" w:sz="0" w:space="0" w:color="auto"/>
        <w:left w:val="none" w:sz="0" w:space="0" w:color="auto"/>
        <w:bottom w:val="none" w:sz="0" w:space="0" w:color="auto"/>
        <w:right w:val="none" w:sz="0" w:space="0" w:color="auto"/>
      </w:divBdr>
      <w:divsChild>
        <w:div w:id="63913121">
          <w:marLeft w:val="0"/>
          <w:marRight w:val="0"/>
          <w:marTop w:val="0"/>
          <w:marBottom w:val="0"/>
          <w:divBdr>
            <w:top w:val="none" w:sz="0" w:space="0" w:color="auto"/>
            <w:left w:val="none" w:sz="0" w:space="0" w:color="auto"/>
            <w:bottom w:val="none" w:sz="0" w:space="0" w:color="auto"/>
            <w:right w:val="none" w:sz="0" w:space="0" w:color="auto"/>
          </w:divBdr>
        </w:div>
        <w:div w:id="228735070">
          <w:marLeft w:val="0"/>
          <w:marRight w:val="0"/>
          <w:marTop w:val="0"/>
          <w:marBottom w:val="0"/>
          <w:divBdr>
            <w:top w:val="none" w:sz="0" w:space="0" w:color="auto"/>
            <w:left w:val="none" w:sz="0" w:space="0" w:color="auto"/>
            <w:bottom w:val="none" w:sz="0" w:space="0" w:color="auto"/>
            <w:right w:val="none" w:sz="0" w:space="0" w:color="auto"/>
          </w:divBdr>
        </w:div>
        <w:div w:id="144394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science.nasa.gov/content/dam/science/esd/eo/content-feature/orbitscatalog/images/sun-synchronous_orbit.h264.mov"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s://www.pric.org.cn/index.php?c=category&amp;id=46"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pric.org.cn/index.php?c=category&amp;id=4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assets.science.nasa.gov/content/dam/science/esd/eo/content-feature/orbitscatalog/images/sun-synchronous_orbit.h264.mov"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MOK9KA\OneDrive%20-%20Pearson%20PLC\Desktop\Chapter%209%20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9">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5E98F26-A3A1-4317-95A6-6213E1939FDC}">
  <we:reference id="wa200002492" version="1.0.0.0" store="en-US" storeType="OMEX"/>
  <we:alternateReferences>
    <we:reference id="wa200002492" version="1.0.0.0" store="WA200002492"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e1b4d2e-1ff6-4dae-8023-845065c95d2b" xsi:nil="true"/>
    <lcf76f155ced4ddcb4097134ff3c332f xmlns="b6bfb00f-0d56-4d67-840f-59fa056bedad">
      <Terms xmlns="http://schemas.microsoft.com/office/infopath/2007/PartnerControls"/>
    </lcf76f155ced4ddcb4097134ff3c332f>
    <Desc xmlns="b6bfb00f-0d56-4d67-840f-59fa056bedad" xsi:nil="true"/>
    <Chapter xmlns="b6bfb00f-0d56-4d67-840f-59fa056bedad" xsi:nil="true"/>
    <SharedWithUsers xmlns="9e1b4d2e-1ff6-4dae-8023-845065c95d2b">
      <UserInfo>
        <DisplayName/>
        <AccountId xsi:nil="true"/>
        <AccountType/>
      </UserInfo>
    </SharedWithUsers>
    <MigrationWizIdVersion xmlns="b6bfb00f-0d56-4d67-840f-59fa056bedad" xsi:nil="true"/>
    <MigrationWizIdSecurityGroups xmlns="b6bfb00f-0d56-4d67-840f-59fa056bedad" xsi:nil="true"/>
    <MigrationWizId xmlns="b6bfb00f-0d56-4d67-840f-59fa056bedad" xsi:nil="true"/>
    <lcf76f155ced4ddcb4097134ff3c332f0 xmlns="b6bfb00f-0d56-4d67-840f-59fa056bedad" xsi:nil="true"/>
    <MigrationWizIdPermissions xmlns="b6bfb00f-0d56-4d67-840f-59fa056bedad" xsi:nil="true"/>
    <MigrationWizIdDocumentLibraryPermissions xmlns="b6bfb00f-0d56-4d67-840f-59fa056bedad" xsi:nil="true"/>
    <MigrationWizIdPermissionLevels xmlns="b6bfb00f-0d56-4d67-840f-59fa056beda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F7A06E243AE15428C9181E431735EE1" ma:contentTypeVersion="20" ma:contentTypeDescription="Create a new document." ma:contentTypeScope="" ma:versionID="eb0ebae5aa8ad4e660f15d5e0dcc1b3c">
  <xsd:schema xmlns:xsd="http://www.w3.org/2001/XMLSchema" xmlns:xs="http://www.w3.org/2001/XMLSchema" xmlns:p="http://schemas.microsoft.com/office/2006/metadata/properties" xmlns:ns2="b6bfb00f-0d56-4d67-840f-59fa056bedad" xmlns:ns3="9e1b4d2e-1ff6-4dae-8023-845065c95d2b" targetNamespace="http://schemas.microsoft.com/office/2006/metadata/properties" ma:root="true" ma:fieldsID="a8331f0d05a3788bbad180a41c99b116" ns2:_="" ns3:_="">
    <xsd:import namespace="b6bfb00f-0d56-4d67-840f-59fa056bedad"/>
    <xsd:import namespace="9e1b4d2e-1ff6-4dae-8023-845065c95d2b"/>
    <xsd:element name="properties">
      <xsd:complexType>
        <xsd:sequence>
          <xsd:element name="documentManagement">
            <xsd:complexType>
              <xsd:all>
                <xsd:element ref="ns2:MigrationWizId" minOccurs="0"/>
                <xsd:element ref="ns2:MigrationWizIdPermissions" minOccurs="0"/>
                <xsd:element ref="ns2:MigrationWizIdVersion" minOccurs="0"/>
                <xsd:element ref="ns2:MigrationWizIdPermissionLevels" minOccurs="0"/>
                <xsd:element ref="ns2:MigrationWizIdDocumentLibraryPermissions" minOccurs="0"/>
                <xsd:element ref="ns2:MigrationWizIdSecurityGroups" minOccurs="0"/>
                <xsd:element ref="ns2:Desc" minOccurs="0"/>
                <xsd:element ref="ns2:Chapter" minOccurs="0"/>
                <xsd:element ref="ns2:lcf76f155ced4ddcb4097134ff3c332f0" minOccurs="0"/>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fb00f-0d56-4d67-840f-59fa056bedad"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igrationWizIdPermissionLevels" ma:index="11" nillable="true" ma:displayName="MigrationWizIdPermissionLevels" ma:internalName="MigrationWizIdPermissionLevels">
      <xsd:simpleType>
        <xsd:restriction base="dms:Text"/>
      </xsd:simpleType>
    </xsd:element>
    <xsd:element name="MigrationWizIdDocumentLibraryPermissions" ma:index="12" nillable="true" ma:displayName="MigrationWizIdDocumentLibraryPermissions" ma:internalName="MigrationWizIdDocumentLibraryPermissions">
      <xsd:simpleType>
        <xsd:restriction base="dms:Text"/>
      </xsd:simpleType>
    </xsd:element>
    <xsd:element name="MigrationWizIdSecurityGroups" ma:index="13" nillable="true" ma:displayName="MigrationWizIdSecurityGroups" ma:internalName="MigrationWizIdSecurityGroups">
      <xsd:simpleType>
        <xsd:restriction base="dms:Text"/>
      </xsd:simpleType>
    </xsd:element>
    <xsd:element name="Desc" ma:index="14" nillable="true" ma:displayName="Desc" ma:description="Description of the file" ma:format="Dropdown" ma:internalName="Desc">
      <xsd:simpleType>
        <xsd:restriction base="dms:Text">
          <xsd:maxLength value="255"/>
        </xsd:restriction>
      </xsd:simpleType>
    </xsd:element>
    <xsd:element name="Chapter" ma:index="15" nillable="true" ma:displayName="Chapter" ma:format="Dropdown" ma:internalName="Chapter" ma:readOnly="false">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restriction>
      </xsd:simpleType>
    </xsd:element>
    <xsd:element name="lcf76f155ced4ddcb4097134ff3c332f0" ma:index="16" nillable="true" ma:displayName="Image Tags_0" ma:hidden="true" ma:internalName="lcf76f155ced4ddcb4097134ff3c332f0" ma:readOnly="false">
      <xsd:simpleType>
        <xsd:restriction base="dms:Note"/>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47f4383-ccf9-4935-95bf-a0dba1e3439e" ma:termSetId="09814cd3-568e-fe90-9814-8d621ff8fb84" ma:anchorId="fba54fb3-c3e1-fe81-a776-ca4b69148c4d" ma:open="true" ma:isKeyword="false">
      <xsd:complexType>
        <xsd:sequence>
          <xsd:element ref="pc:Terms" minOccurs="0" maxOccurs="1"/>
        </xsd:sequence>
      </xsd:complex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DateTaken" ma:index="25"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1b4d2e-1ff6-4dae-8023-845065c95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774b86f-c92e-4840-b01b-e7638f20cc80}" ma:internalName="TaxCatchAll" ma:showField="CatchAllData" ma:web="9e1b4d2e-1ff6-4dae-8023-845065c95d2b">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30951E-5F52-4AA7-9E93-80EA7AF9A838}">
  <ds:schemaRefs>
    <ds:schemaRef ds:uri="http://schemas.openxmlformats.org/officeDocument/2006/bibliography"/>
  </ds:schemaRefs>
</ds:datastoreItem>
</file>

<file path=customXml/itemProps2.xml><?xml version="1.0" encoding="utf-8"?>
<ds:datastoreItem xmlns:ds="http://schemas.openxmlformats.org/officeDocument/2006/customXml" ds:itemID="{DF7D7DCE-601D-4163-AE6B-44C5DE6F880E}">
  <ds:schemaRefs>
    <ds:schemaRef ds:uri="http://schemas.microsoft.com/office/2006/metadata/properties"/>
    <ds:schemaRef ds:uri="http://schemas.microsoft.com/office/infopath/2007/PartnerControls"/>
    <ds:schemaRef ds:uri="9e1b4d2e-1ff6-4dae-8023-845065c95d2b"/>
    <ds:schemaRef ds:uri="b6bfb00f-0d56-4d67-840f-59fa056bedad"/>
  </ds:schemaRefs>
</ds:datastoreItem>
</file>

<file path=customXml/itemProps3.xml><?xml version="1.0" encoding="utf-8"?>
<ds:datastoreItem xmlns:ds="http://schemas.openxmlformats.org/officeDocument/2006/customXml" ds:itemID="{BCE27EF0-1E23-46F4-BEFF-6207CE52D7F0}">
  <ds:schemaRefs>
    <ds:schemaRef ds:uri="http://schemas.microsoft.com/sharepoint/v3/contenttype/forms"/>
  </ds:schemaRefs>
</ds:datastoreItem>
</file>

<file path=customXml/itemProps4.xml><?xml version="1.0" encoding="utf-8"?>
<ds:datastoreItem xmlns:ds="http://schemas.openxmlformats.org/officeDocument/2006/customXml" ds:itemID="{BB49A371-9224-4EF5-A9F9-B5FB55D8B7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bfb00f-0d56-4d67-840f-59fa056bedad"/>
    <ds:schemaRef ds:uri="9e1b4d2e-1ff6-4dae-8023-845065c95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Chapter 9 NS.dotx</Template>
  <TotalTime>102</TotalTime>
  <Pages>1</Pages>
  <Words>198</Words>
  <Characters>1135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CharactersWithSpaces>
  <SharedDoc>false</SharedDoc>
  <HLinks>
    <vt:vector size="24" baseType="variant">
      <vt:variant>
        <vt:i4>7995505</vt:i4>
      </vt:variant>
      <vt:variant>
        <vt:i4>9</vt:i4>
      </vt:variant>
      <vt:variant>
        <vt:i4>0</vt:i4>
      </vt:variant>
      <vt:variant>
        <vt:i4>5</vt:i4>
      </vt:variant>
      <vt:variant>
        <vt:lpwstr>https://en.pric.org.cn/</vt:lpwstr>
      </vt:variant>
      <vt:variant>
        <vt:lpwstr/>
      </vt:variant>
      <vt:variant>
        <vt:i4>5570591</vt:i4>
      </vt:variant>
      <vt:variant>
        <vt:i4>6</vt:i4>
      </vt:variant>
      <vt:variant>
        <vt:i4>0</vt:i4>
      </vt:variant>
      <vt:variant>
        <vt:i4>5</vt:i4>
      </vt:variant>
      <vt:variant>
        <vt:lpwstr>https://www.scmp.com/</vt:lpwstr>
      </vt:variant>
      <vt:variant>
        <vt:lpwstr/>
      </vt:variant>
      <vt:variant>
        <vt:i4>327687</vt:i4>
      </vt:variant>
      <vt:variant>
        <vt:i4>3</vt:i4>
      </vt:variant>
      <vt:variant>
        <vt:i4>0</vt:i4>
      </vt:variant>
      <vt:variant>
        <vt:i4>5</vt:i4>
      </vt:variant>
      <vt:variant>
        <vt:lpwstr>https://spaceplace.nasa.gov/</vt:lpwstr>
      </vt:variant>
      <vt:variant>
        <vt:lpwstr/>
      </vt:variant>
      <vt:variant>
        <vt:i4>7798790</vt:i4>
      </vt:variant>
      <vt:variant>
        <vt:i4>0</vt:i4>
      </vt:variant>
      <vt:variant>
        <vt:i4>0</vt:i4>
      </vt:variant>
      <vt:variant>
        <vt:i4>5</vt:i4>
      </vt:variant>
      <vt:variant>
        <vt:lpwstr>https://www.edb.gov.hk/attachment/tc/curriculum-development/kla/pshe/national-security-education/nse_subject_framework_science.pdf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Mok, Judy</dc:creator>
  <cp:keywords/>
  <dc:description/>
  <cp:lastModifiedBy>Anthony Leung</cp:lastModifiedBy>
  <cp:revision>227</cp:revision>
  <cp:lastPrinted>2021-12-23T23:34:00Z</cp:lastPrinted>
  <dcterms:created xsi:type="dcterms:W3CDTF">2024-03-20T08:14:00Z</dcterms:created>
  <dcterms:modified xsi:type="dcterms:W3CDTF">2024-03-20T11:11:00Z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0x0101007F7A06E243AE15428C9181E431735EE1</vt:lpwstr>
  </property>
  <property fmtid="{D5CDD505-2E9C-101B-9397-08002B2CF9AE}" pid="3" name="Order">
    <vt:r8>5130500</vt:r8>
  </property>
  <property fmtid="{D5CDD505-2E9C-101B-9397-08002B2CF9AE}" pid="4" name="TriggerFlowInfo">
    <vt:lpwstr/>
  </property>
  <property fmtid="{D5CDD505-2E9C-101B-9397-08002B2CF9AE}" pid="5" name="ComplianceAssetId">
    <vt:lpwstr/>
  </property>
  <property fmtid="{D5CDD505-2E9C-101B-9397-08002B2CF9AE}" pid="6" name="_ExtendedDescription">
    <vt:lpwstr/>
  </property>
  <property fmtid="{D5CDD505-2E9C-101B-9397-08002B2CF9AE}" pid="7" name="MediaServiceImageTags">
    <vt:lpwstr/>
  </property>
</Properties>
</file>