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6B32E" w14:textId="3E1171D5" w:rsidR="00563B64" w:rsidRDefault="009C3115" w:rsidP="009C3115">
      <w:pPr>
        <w:pStyle w:val="HeadA"/>
        <w:pageBreakBefore/>
      </w:pPr>
      <w:r>
        <w:t>C.</w:t>
      </w:r>
      <w:r w:rsidR="00D052E7">
        <w:tab/>
      </w:r>
      <w:r w:rsidR="003254C5" w:rsidRPr="003254C5">
        <w:rPr>
          <w:rFonts w:hint="eastAsia"/>
        </w:rPr>
        <w:t>生態安全</w:t>
      </w:r>
    </w:p>
    <w:p w14:paraId="765875CE" w14:textId="779CF02D" w:rsidR="005450E5" w:rsidRDefault="00B61387" w:rsidP="00D052E7">
      <w:pPr>
        <w:pStyle w:val="HeadB"/>
      </w:pPr>
      <w:r>
        <w:rPr>
          <w:noProof/>
        </w:rPr>
        <w:drawing>
          <wp:anchor distT="0" distB="0" distL="114300" distR="114300" simplePos="0" relativeHeight="251888128" behindDoc="0" locked="0" layoutInCell="1" allowOverlap="1" wp14:anchorId="5F6A3843" wp14:editId="7CE76CAC">
            <wp:simplePos x="0" y="0"/>
            <wp:positionH relativeFrom="column">
              <wp:posOffset>3843020</wp:posOffset>
            </wp:positionH>
            <wp:positionV relativeFrom="paragraph">
              <wp:posOffset>105410</wp:posOffset>
            </wp:positionV>
            <wp:extent cx="2265680" cy="2265680"/>
            <wp:effectExtent l="0" t="0" r="1270" b="127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4334" name="Picture 1087494334"/>
                    <pic:cNvPicPr>
                      <a:picLocks noChangeAspect="1"/>
                    </pic:cNvPicPr>
                  </pic:nvPicPr>
                  <pic:blipFill rotWithShape="1">
                    <a:blip r:embed="rId11" cstate="print">
                      <a:extLst>
                        <a:ext uri="{28A0092B-C50C-407E-A947-70E740481C1C}">
                          <a14:useLocalDpi xmlns:a14="http://schemas.microsoft.com/office/drawing/2010/main" val="0"/>
                        </a:ext>
                      </a:extLst>
                    </a:blip>
                    <a:srcRect l="21219" t="2259" r="15657" b="3098"/>
                    <a:stretch/>
                  </pic:blipFill>
                  <pic:spPr bwMode="auto">
                    <a:xfrm>
                      <a:off x="0" y="0"/>
                      <a:ext cx="2265680" cy="2265680"/>
                    </a:xfrm>
                    <a:prstGeom prst="ellipse">
                      <a:avLst/>
                    </a:prstGeom>
                    <a:noFill/>
                    <a:ln>
                      <a:noFill/>
                    </a:ln>
                    <a:extLst>
                      <a:ext uri="{53640926-AAD7-44D8-BBD7-CCE9431645EC}">
                        <a14:shadowObscured xmlns:a14="http://schemas.microsoft.com/office/drawing/2010/main"/>
                      </a:ext>
                    </a:extLst>
                  </pic:spPr>
                </pic:pic>
              </a:graphicData>
            </a:graphic>
          </wp:anchor>
        </w:drawing>
      </w:r>
      <w:r w:rsidR="00D052E7">
        <w:t>1.</w:t>
      </w:r>
      <w:r w:rsidR="00D052E7">
        <w:tab/>
      </w:r>
      <w:r w:rsidR="00B37500">
        <w:rPr>
          <w:rFonts w:hint="eastAsia"/>
          <w:b/>
          <w:bCs w:val="0"/>
          <w:sz w:val="28"/>
          <w:szCs w:val="28"/>
        </w:rPr>
        <w:t>北極熊</w:t>
      </w:r>
    </w:p>
    <w:p w14:paraId="565C6F5C" w14:textId="4FB993F3" w:rsidR="003B648C" w:rsidRDefault="009051F8" w:rsidP="00857FB8">
      <w:pPr>
        <w:pStyle w:val="Text"/>
      </w:pPr>
      <w:r>
        <w:rPr>
          <w:rFonts w:hint="eastAsia"/>
        </w:rPr>
        <w:t>顧名思議</w:t>
      </w:r>
      <w:r w:rsidRPr="009051F8">
        <w:rPr>
          <w:rFonts w:hint="eastAsia"/>
        </w:rPr>
        <w:t>，北極熊生活在北極，而南極則沒有北極熊生活的痕跡，因此成為北極的象徵。要了解北極熊，我們應先理解北極的食物鏈。北極的生產者主要是海藻和</w:t>
      </w:r>
      <w:proofErr w:type="gramStart"/>
      <w:r w:rsidRPr="009051F8">
        <w:rPr>
          <w:rFonts w:hint="eastAsia"/>
        </w:rPr>
        <w:t>硅藻等</w:t>
      </w:r>
      <w:proofErr w:type="gramEnd"/>
      <w:r w:rsidRPr="009051F8">
        <w:rPr>
          <w:rFonts w:hint="eastAsia"/>
        </w:rPr>
        <w:t>浮游生物。初級消費者是浮游動物（如</w:t>
      </w:r>
      <w:proofErr w:type="gramStart"/>
      <w:r w:rsidRPr="009051F8">
        <w:rPr>
          <w:rFonts w:hint="eastAsia"/>
        </w:rPr>
        <w:t>橈腳類</w:t>
      </w:r>
      <w:proofErr w:type="gramEnd"/>
      <w:r w:rsidRPr="009051F8">
        <w:rPr>
          <w:rFonts w:hint="eastAsia"/>
        </w:rPr>
        <w:t>）；次級消費者是魚類，如北極</w:t>
      </w:r>
      <w:proofErr w:type="gramStart"/>
      <w:r w:rsidRPr="009051F8">
        <w:rPr>
          <w:rFonts w:hint="eastAsia"/>
        </w:rPr>
        <w:t>鱈</w:t>
      </w:r>
      <w:proofErr w:type="gramEnd"/>
      <w:r w:rsidRPr="009051F8">
        <w:rPr>
          <w:rFonts w:hint="eastAsia"/>
        </w:rPr>
        <w:t>、海豹等；北極熊則是高級消費者，為食物鏈的頂層。</w:t>
      </w:r>
      <w:r w:rsidR="007E415A">
        <w:t xml:space="preserve"> </w:t>
      </w:r>
    </w:p>
    <w:p w14:paraId="2E382AD3" w14:textId="5BCBB7D5" w:rsidR="00770D55" w:rsidRDefault="006A722F" w:rsidP="008F1D26">
      <w:pPr>
        <w:pStyle w:val="Text"/>
      </w:pPr>
      <w:r>
        <w:rPr>
          <w:noProof/>
        </w:rPr>
        <mc:AlternateContent>
          <mc:Choice Requires="wpc">
            <w:drawing>
              <wp:anchor distT="0" distB="0" distL="114300" distR="114300" simplePos="0" relativeHeight="251886080" behindDoc="1" locked="0" layoutInCell="1" allowOverlap="1" wp14:anchorId="195CF78A" wp14:editId="0C918057">
                <wp:simplePos x="0" y="0"/>
                <wp:positionH relativeFrom="margin">
                  <wp:align>right</wp:align>
                </wp:positionH>
                <wp:positionV relativeFrom="paragraph">
                  <wp:posOffset>71120</wp:posOffset>
                </wp:positionV>
                <wp:extent cx="3611880" cy="4591050"/>
                <wp:effectExtent l="0" t="0" r="7620" b="0"/>
                <wp:wrapTight wrapText="bothSides">
                  <wp:wrapPolygon edited="0">
                    <wp:start x="0" y="0"/>
                    <wp:lineTo x="0" y="21510"/>
                    <wp:lineTo x="21532" y="21510"/>
                    <wp:lineTo x="21532" y="0"/>
                    <wp:lineTo x="0" y="0"/>
                  </wp:wrapPolygon>
                </wp:wrapTight>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3" name="Picture 1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76320" cy="3740150"/>
                          </a:xfrm>
                          <a:prstGeom prst="rect">
                            <a:avLst/>
                          </a:prstGeom>
                          <a:noFill/>
                          <a:ln>
                            <a:noFill/>
                          </a:ln>
                        </pic:spPr>
                      </pic:pic>
                      <wps:wsp>
                        <wps:cNvPr id="114" name="Text Box 1212048385"/>
                        <wps:cNvSpPr txBox="1">
                          <a:spLocks noChangeArrowheads="1"/>
                        </wps:cNvSpPr>
                        <wps:spPr bwMode="auto">
                          <a:xfrm>
                            <a:off x="1533175" y="0"/>
                            <a:ext cx="2078705" cy="222609"/>
                          </a:xfrm>
                          <a:prstGeom prst="rect">
                            <a:avLst/>
                          </a:prstGeom>
                          <a:noFill/>
                          <a:ln w="9525">
                            <a:noFill/>
                            <a:miter lim="800000"/>
                            <a:headEnd/>
                            <a:tailEnd/>
                          </a:ln>
                        </wps:spPr>
                        <wps:txbx>
                          <w:txbxContent>
                            <w:p w14:paraId="0A463B44" w14:textId="77777777" w:rsidR="00527CB0" w:rsidRDefault="00527CB0" w:rsidP="00595D37">
                              <w:pPr>
                                <w:pStyle w:val="Textlabel"/>
                                <w:rPr>
                                  <w:lang w:eastAsia="zh-CN"/>
                                </w:rPr>
                              </w:pPr>
                              <w:r>
                                <w:t>©</w:t>
                              </w:r>
                              <w:proofErr w:type="spellStart"/>
                              <w:r>
                                <w:t>BlueRingMedia</w:t>
                              </w:r>
                              <w:proofErr w:type="spellEnd"/>
                              <w:r>
                                <w:t xml:space="preserve"> / Shutterstock.com</w:t>
                              </w:r>
                            </w:p>
                          </w:txbxContent>
                        </wps:txbx>
                        <wps:bodyPr rot="0" vert="horz" wrap="square" lIns="91440" tIns="45720" rIns="91440" bIns="45720" anchor="t" anchorCtr="0">
                          <a:noAutofit/>
                        </wps:bodyPr>
                      </wps:wsp>
                      <wpg:wgp>
                        <wpg:cNvPr id="115" name="Group 115"/>
                        <wpg:cNvGrpSpPr/>
                        <wpg:grpSpPr>
                          <a:xfrm>
                            <a:off x="0" y="580049"/>
                            <a:ext cx="3160475" cy="2936878"/>
                            <a:chOff x="0" y="-1"/>
                            <a:chExt cx="3160915" cy="2937146"/>
                          </a:xfrm>
                        </wpg:grpSpPr>
                        <wps:wsp>
                          <wps:cNvPr id="116" name="Text Box 2"/>
                          <wps:cNvSpPr txBox="1"/>
                          <wps:spPr>
                            <a:xfrm>
                              <a:off x="1122191" y="1394014"/>
                              <a:ext cx="1244183" cy="427397"/>
                            </a:xfrm>
                            <a:prstGeom prst="rect">
                              <a:avLst/>
                            </a:prstGeom>
                            <a:noFill/>
                            <a:ln w="6350">
                              <a:noFill/>
                            </a:ln>
                          </wps:spPr>
                          <wps:txbx>
                            <w:txbxContent>
                              <w:p w14:paraId="7BD5421B" w14:textId="6319EDFE" w:rsidR="00595D37" w:rsidRPr="008F1D26" w:rsidRDefault="00C16017" w:rsidP="008F1D26">
                                <w:pPr>
                                  <w:pStyle w:val="Textlabel"/>
                                  <w:jc w:val="center"/>
                                  <w:rPr>
                                    <w:b/>
                                    <w:bCs/>
                                    <w:color w:val="FFFFFF" w:themeColor="background1"/>
                                    <w:sz w:val="20"/>
                                    <w:szCs w:val="20"/>
                                    <w:lang w:eastAsia="zh-CN"/>
                                  </w:rPr>
                                </w:pPr>
                                <w:r w:rsidRPr="00C16017">
                                  <w:rPr>
                                    <w:rFonts w:hint="eastAsia"/>
                                    <w:b/>
                                    <w:bCs/>
                                    <w:color w:val="FFFFFF" w:themeColor="background1"/>
                                    <w:sz w:val="20"/>
                                    <w:szCs w:val="20"/>
                                  </w:rPr>
                                  <w:t>北極食物鏈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Text Box 2"/>
                          <wps:cNvSpPr txBox="1"/>
                          <wps:spPr>
                            <a:xfrm>
                              <a:off x="0" y="1146747"/>
                              <a:ext cx="434715" cy="261917"/>
                            </a:xfrm>
                            <a:prstGeom prst="rect">
                              <a:avLst/>
                            </a:prstGeom>
                            <a:noFill/>
                            <a:ln w="6350">
                              <a:noFill/>
                            </a:ln>
                          </wps:spPr>
                          <wps:txbx>
                            <w:txbxContent>
                              <w:p w14:paraId="1E4D9651" w14:textId="76415A91" w:rsidR="00595D37" w:rsidRPr="008F1D26" w:rsidRDefault="00D54E23" w:rsidP="00595D37">
                                <w:pPr>
                                  <w:pStyle w:val="Textlabel"/>
                                  <w:rPr>
                                    <w:color w:val="FFFFFF" w:themeColor="background1"/>
                                    <w:lang w:eastAsia="zh-CN"/>
                                  </w:rPr>
                                </w:pPr>
                                <w:r w:rsidRPr="00D54E23">
                                  <w:rPr>
                                    <w:rFonts w:hint="eastAsia"/>
                                    <w:color w:val="FFFFFF" w:themeColor="background1"/>
                                  </w:rPr>
                                  <w:t>海藻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Text Box 2"/>
                          <wps:cNvSpPr txBox="1"/>
                          <wps:spPr>
                            <a:xfrm>
                              <a:off x="0" y="2248525"/>
                              <a:ext cx="584221" cy="261620"/>
                            </a:xfrm>
                            <a:prstGeom prst="rect">
                              <a:avLst/>
                            </a:prstGeom>
                            <a:noFill/>
                            <a:ln w="6350">
                              <a:noFill/>
                            </a:ln>
                          </wps:spPr>
                          <wps:txbx>
                            <w:txbxContent>
                              <w:p w14:paraId="48269750" w14:textId="6C50D2EE" w:rsidR="00595D37" w:rsidRPr="008F1D26" w:rsidRDefault="009D6932" w:rsidP="00595D37">
                                <w:pPr>
                                  <w:pStyle w:val="Textlabel"/>
                                  <w:rPr>
                                    <w:color w:val="FFFFFF" w:themeColor="background1"/>
                                    <w:lang w:eastAsia="zh-CN"/>
                                  </w:rPr>
                                </w:pPr>
                                <w:proofErr w:type="gramStart"/>
                                <w:r w:rsidRPr="009D6932">
                                  <w:rPr>
                                    <w:rFonts w:hint="eastAsia"/>
                                    <w:color w:val="FFFFFF" w:themeColor="background1"/>
                                  </w:rPr>
                                  <w:t>硅</w:t>
                                </w:r>
                                <w:proofErr w:type="gramEnd"/>
                                <w:r w:rsidRPr="009D6932">
                                  <w:rPr>
                                    <w:rFonts w:hint="eastAsia"/>
                                    <w:color w:val="FFFFFF" w:themeColor="background1"/>
                                  </w:rPr>
                                  <w:t>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Text Box 2"/>
                          <wps:cNvSpPr txBox="1"/>
                          <wps:spPr>
                            <a:xfrm>
                              <a:off x="1284295" y="2675228"/>
                              <a:ext cx="591716" cy="261917"/>
                            </a:xfrm>
                            <a:prstGeom prst="rect">
                              <a:avLst/>
                            </a:prstGeom>
                            <a:noFill/>
                            <a:ln w="6350">
                              <a:noFill/>
                            </a:ln>
                          </wps:spPr>
                          <wps:txbx>
                            <w:txbxContent>
                              <w:p w14:paraId="38250F84" w14:textId="55DC5CEB" w:rsidR="00595D37" w:rsidRPr="008F1D26" w:rsidRDefault="000649DF" w:rsidP="00595D37">
                                <w:pPr>
                                  <w:pStyle w:val="Textlabel"/>
                                  <w:rPr>
                                    <w:color w:val="FFFFFF" w:themeColor="background1"/>
                                    <w:lang w:eastAsia="zh-CN"/>
                                  </w:rPr>
                                </w:pPr>
                                <w:proofErr w:type="gramStart"/>
                                <w:r w:rsidRPr="000649DF">
                                  <w:rPr>
                                    <w:rFonts w:hint="eastAsia"/>
                                    <w:color w:val="FFFFFF" w:themeColor="background1"/>
                                  </w:rPr>
                                  <w:t>橈</w:t>
                                </w:r>
                                <w:proofErr w:type="gramEnd"/>
                                <w:r w:rsidRPr="000649DF">
                                  <w:rPr>
                                    <w:rFonts w:hint="eastAsia"/>
                                    <w:color w:val="FFFFFF" w:themeColor="background1"/>
                                  </w:rPr>
                                  <w:t>腳類</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Text Box 2"/>
                          <wps:cNvSpPr txBox="1"/>
                          <wps:spPr>
                            <a:xfrm>
                              <a:off x="2541809" y="2569151"/>
                              <a:ext cx="591716" cy="261917"/>
                            </a:xfrm>
                            <a:prstGeom prst="rect">
                              <a:avLst/>
                            </a:prstGeom>
                            <a:noFill/>
                            <a:ln w="6350">
                              <a:noFill/>
                            </a:ln>
                          </wps:spPr>
                          <wps:txbx>
                            <w:txbxContent>
                              <w:p w14:paraId="644E1C53" w14:textId="62204DDF" w:rsidR="00595D37" w:rsidRPr="008F1D26" w:rsidRDefault="00DE4D27" w:rsidP="00595D37">
                                <w:pPr>
                                  <w:pStyle w:val="Textlabel"/>
                                  <w:rPr>
                                    <w:color w:val="FFFFFF" w:themeColor="background1"/>
                                    <w:lang w:eastAsia="zh-CN"/>
                                  </w:rPr>
                                </w:pPr>
                                <w:r w:rsidRPr="00DE4D27">
                                  <w:rPr>
                                    <w:rFonts w:hint="eastAsia"/>
                                    <w:color w:val="FFFFFF" w:themeColor="background1"/>
                                  </w:rPr>
                                  <w:t>北極</w:t>
                                </w:r>
                                <w:proofErr w:type="gramStart"/>
                                <w:r w:rsidRPr="00DE4D27">
                                  <w:rPr>
                                    <w:rFonts w:hint="eastAsia"/>
                                    <w:color w:val="FFFFFF" w:themeColor="background1"/>
                                  </w:rPr>
                                  <w:t>鱈</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Text Box 2"/>
                          <wps:cNvSpPr txBox="1"/>
                          <wps:spPr>
                            <a:xfrm>
                              <a:off x="2756181" y="989568"/>
                              <a:ext cx="404734" cy="241201"/>
                            </a:xfrm>
                            <a:prstGeom prst="rect">
                              <a:avLst/>
                            </a:prstGeom>
                            <a:noFill/>
                            <a:ln w="6350">
                              <a:noFill/>
                            </a:ln>
                          </wps:spPr>
                          <wps:txbx>
                            <w:txbxContent>
                              <w:p w14:paraId="63BF88A2" w14:textId="6265BC58" w:rsidR="00595D37" w:rsidRPr="008F1D26" w:rsidRDefault="00637FAA" w:rsidP="00595D37">
                                <w:pPr>
                                  <w:pStyle w:val="Textlabel"/>
                                  <w:rPr>
                                    <w:color w:val="FFFFFF" w:themeColor="background1"/>
                                    <w:lang w:eastAsia="zh-CN"/>
                                  </w:rPr>
                                </w:pPr>
                                <w:r w:rsidRPr="00637FAA">
                                  <w:rPr>
                                    <w:rFonts w:hint="eastAsia"/>
                                    <w:color w:val="FFFFFF" w:themeColor="background1"/>
                                  </w:rPr>
                                  <w:t>海豹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Text Box 2"/>
                          <wps:cNvSpPr txBox="1"/>
                          <wps:spPr>
                            <a:xfrm>
                              <a:off x="796600" y="-1"/>
                              <a:ext cx="674693" cy="262813"/>
                            </a:xfrm>
                            <a:prstGeom prst="rect">
                              <a:avLst/>
                            </a:prstGeom>
                            <a:noFill/>
                            <a:ln w="6350">
                              <a:noFill/>
                            </a:ln>
                          </wps:spPr>
                          <wps:txbx>
                            <w:txbxContent>
                              <w:p w14:paraId="04DB6661" w14:textId="4C98CA87" w:rsidR="00595D37" w:rsidRDefault="008164A6" w:rsidP="00595D37">
                                <w:pPr>
                                  <w:pStyle w:val="Textlabel"/>
                                  <w:rPr>
                                    <w:lang w:eastAsia="zh-CN"/>
                                  </w:rPr>
                                </w:pPr>
                                <w:r w:rsidRPr="008164A6">
                                  <w:rPr>
                                    <w:rFonts w:hint="eastAsia"/>
                                  </w:rPr>
                                  <w:t>北極熊</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23" name="Text Box 1212048385"/>
                        <wps:cNvSpPr txBox="1">
                          <a:spLocks noChangeArrowheads="1"/>
                        </wps:cNvSpPr>
                        <wps:spPr bwMode="auto">
                          <a:xfrm>
                            <a:off x="14412" y="3753293"/>
                            <a:ext cx="3561908" cy="329610"/>
                          </a:xfrm>
                          <a:prstGeom prst="rect">
                            <a:avLst/>
                          </a:prstGeom>
                          <a:noFill/>
                          <a:ln w="9525">
                            <a:noFill/>
                            <a:miter lim="800000"/>
                            <a:headEnd/>
                            <a:tailEnd/>
                          </a:ln>
                        </wps:spPr>
                        <wps:txbx>
                          <w:txbxContent>
                            <w:p w14:paraId="6FEEBFBE" w14:textId="558C5437" w:rsidR="007B66E3" w:rsidRDefault="007B66E3" w:rsidP="007B66E3">
                              <w:pPr>
                                <w:pStyle w:val="TextCaption"/>
                              </w:pPr>
                              <w:r>
                                <w:fldChar w:fldCharType="begin"/>
                              </w:r>
                              <w:r w:rsidR="00775CEA">
                                <w:instrText xml:space="preserve"> INCLUDEPICTURE "https://upehk-my.sharepoint.com/Users/veronicaxlcw/Library/Group%20Containers/UBF8T346G9.ms/WebArchiveCopyPasteTempFiles/com.microsoft.Word/stock-vector-circle-of-arctic-food-chain-illustration-1812681361.jpg" \* MERGEFORMAT </w:instrText>
                              </w:r>
                              <w:r w:rsidR="00000000">
                                <w:fldChar w:fldCharType="separate"/>
                              </w:r>
                              <w:r>
                                <w:fldChar w:fldCharType="end"/>
                              </w:r>
                              <w:r w:rsidR="00B1182A">
                                <w:rPr>
                                  <w:b/>
                                  <w:bCs/>
                                </w:rPr>
                                <w:t>圖</w:t>
                              </w:r>
                              <w:r>
                                <w:rPr>
                                  <w:b/>
                                  <w:bCs/>
                                </w:rPr>
                                <w:t>10</w:t>
                              </w:r>
                              <w:proofErr w:type="gramStart"/>
                              <w:r w:rsidR="00B1182A" w:rsidRPr="005768E9">
                                <w:rPr>
                                  <w:rFonts w:hint="eastAsia"/>
                                </w:rPr>
                                <w:t>·</w:t>
                              </w:r>
                              <w:proofErr w:type="gramEnd"/>
                              <w:r w:rsidR="00A9073A" w:rsidRPr="00A9073A">
                                <w:rPr>
                                  <w:rFonts w:hint="eastAsia"/>
                                </w:rPr>
                                <w:t>北極的食物鏈</w:t>
                              </w:r>
                            </w:p>
                            <w:p w14:paraId="70EB1DA8" w14:textId="6C8CC858" w:rsidR="007B66E3" w:rsidRDefault="007B66E3" w:rsidP="007B66E3">
                              <w:pPr>
                                <w:pStyle w:val="TextCaption"/>
                                <w:rPr>
                                  <w:lang w:eastAsia="zh-CN"/>
                                </w:rPr>
                              </w:pPr>
                            </w:p>
                          </w:txbxContent>
                        </wps:txbx>
                        <wps:bodyPr rot="0" vert="horz" wrap="square" lIns="91440" tIns="45720" rIns="91440" bIns="45720" anchor="t" anchorCtr="0">
                          <a:noAutofit/>
                        </wps:bodyPr>
                      </wps:wsp>
                    </wpc:wpc>
                  </a:graphicData>
                </a:graphic>
                <wp14:sizeRelV relativeFrom="margin">
                  <wp14:pctHeight>0</wp14:pctHeight>
                </wp14:sizeRelV>
              </wp:anchor>
            </w:drawing>
          </mc:Choice>
          <mc:Fallback>
            <w:pict>
              <v:group w14:anchorId="195CF78A" id="Canvas 112" o:spid="_x0000_s1026" editas="canvas" style="position:absolute;margin-left:233.2pt;margin-top:5.6pt;width:284.4pt;height:361.5pt;z-index:-251430400;mso-position-horizontal:right;mso-position-horizontal-relative:margin;mso-height-relative:margin" coordsize="36118,4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118;height:45910;visibility:visible;mso-wrap-style:square" filled="t">
                  <v:fill o:detectmouseclick="t"/>
                  <v:path o:connecttype="none"/>
                </v:shape>
                <v:shape id="Picture 113" o:spid="_x0000_s1028" type="#_x0000_t75" style="position:absolute;width:35763;height:3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1212048385" o:spid="_x0000_s1029" type="#_x0000_t202" style="position:absolute;left:15331;width:20787;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0A463B44" w14:textId="77777777" w:rsidR="00527CB0" w:rsidRDefault="00527CB0" w:rsidP="00595D37">
                        <w:pPr>
                          <w:pStyle w:val="Textlabel"/>
                          <w:rPr>
                            <w:lang w:eastAsia="zh-CN"/>
                          </w:rPr>
                        </w:pPr>
                        <w:r>
                          <w:t>©</w:t>
                        </w:r>
                        <w:proofErr w:type="spellStart"/>
                        <w:r>
                          <w:t>BlueRingMedia</w:t>
                        </w:r>
                        <w:proofErr w:type="spellEnd"/>
                        <w:r>
                          <w:t xml:space="preserve"> / Shutterstock.com</w:t>
                        </w:r>
                      </w:p>
                    </w:txbxContent>
                  </v:textbox>
                </v:shape>
                <v:group id="Group 115" o:spid="_x0000_s1030" style="position:absolute;top:5800;width:31604;height:29369" coordorigin="" coordsize="31609,2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Text Box 2" o:spid="_x0000_s1031" type="#_x0000_t202" style="position:absolute;left:11221;top:13940;width:1244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7BD5421B" w14:textId="6319EDFE" w:rsidR="00595D37" w:rsidRPr="008F1D26" w:rsidRDefault="00C16017" w:rsidP="008F1D26">
                          <w:pPr>
                            <w:pStyle w:val="Textlabel"/>
                            <w:jc w:val="center"/>
                            <w:rPr>
                              <w:b/>
                              <w:bCs/>
                              <w:color w:val="FFFFFF" w:themeColor="background1"/>
                              <w:sz w:val="20"/>
                              <w:szCs w:val="20"/>
                              <w:lang w:eastAsia="zh-CN"/>
                            </w:rPr>
                          </w:pPr>
                          <w:r w:rsidRPr="00C16017">
                            <w:rPr>
                              <w:rFonts w:hint="eastAsia"/>
                              <w:b/>
                              <w:bCs/>
                              <w:color w:val="FFFFFF" w:themeColor="background1"/>
                              <w:sz w:val="20"/>
                              <w:szCs w:val="20"/>
                            </w:rPr>
                            <w:t>北極食物鏈</w:t>
                          </w:r>
                        </w:p>
                      </w:txbxContent>
                    </v:textbox>
                  </v:shape>
                  <v:shape id="Text Box 2" o:spid="_x0000_s1032" type="#_x0000_t202" style="position:absolute;top:11467;width:4347;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1E4D9651" w14:textId="76415A91" w:rsidR="00595D37" w:rsidRPr="008F1D26" w:rsidRDefault="00D54E23" w:rsidP="00595D37">
                          <w:pPr>
                            <w:pStyle w:val="Textlabel"/>
                            <w:rPr>
                              <w:color w:val="FFFFFF" w:themeColor="background1"/>
                              <w:lang w:eastAsia="zh-CN"/>
                            </w:rPr>
                          </w:pPr>
                          <w:r w:rsidRPr="00D54E23">
                            <w:rPr>
                              <w:rFonts w:hint="eastAsia"/>
                              <w:color w:val="FFFFFF" w:themeColor="background1"/>
                            </w:rPr>
                            <w:t>海藻</w:t>
                          </w:r>
                        </w:p>
                      </w:txbxContent>
                    </v:textbox>
                  </v:shape>
                  <v:shape id="Text Box 2" o:spid="_x0000_s1033" type="#_x0000_t202" style="position:absolute;top:22485;width:584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48269750" w14:textId="6C50D2EE" w:rsidR="00595D37" w:rsidRPr="008F1D26" w:rsidRDefault="009D6932" w:rsidP="00595D37">
                          <w:pPr>
                            <w:pStyle w:val="Textlabel"/>
                            <w:rPr>
                              <w:color w:val="FFFFFF" w:themeColor="background1"/>
                              <w:lang w:eastAsia="zh-CN"/>
                            </w:rPr>
                          </w:pPr>
                          <w:proofErr w:type="gramStart"/>
                          <w:r w:rsidRPr="009D6932">
                            <w:rPr>
                              <w:rFonts w:hint="eastAsia"/>
                              <w:color w:val="FFFFFF" w:themeColor="background1"/>
                            </w:rPr>
                            <w:t>硅</w:t>
                          </w:r>
                          <w:proofErr w:type="gramEnd"/>
                          <w:r w:rsidRPr="009D6932">
                            <w:rPr>
                              <w:rFonts w:hint="eastAsia"/>
                              <w:color w:val="FFFFFF" w:themeColor="background1"/>
                            </w:rPr>
                            <w:t>藻</w:t>
                          </w:r>
                        </w:p>
                      </w:txbxContent>
                    </v:textbox>
                  </v:shape>
                  <v:shape id="Text Box 2" o:spid="_x0000_s1034" type="#_x0000_t202" style="position:absolute;left:12842;top:26752;width:5918;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38250F84" w14:textId="55DC5CEB" w:rsidR="00595D37" w:rsidRPr="008F1D26" w:rsidRDefault="000649DF" w:rsidP="00595D37">
                          <w:pPr>
                            <w:pStyle w:val="Textlabel"/>
                            <w:rPr>
                              <w:color w:val="FFFFFF" w:themeColor="background1"/>
                              <w:lang w:eastAsia="zh-CN"/>
                            </w:rPr>
                          </w:pPr>
                          <w:proofErr w:type="gramStart"/>
                          <w:r w:rsidRPr="000649DF">
                            <w:rPr>
                              <w:rFonts w:hint="eastAsia"/>
                              <w:color w:val="FFFFFF" w:themeColor="background1"/>
                            </w:rPr>
                            <w:t>橈</w:t>
                          </w:r>
                          <w:proofErr w:type="gramEnd"/>
                          <w:r w:rsidRPr="000649DF">
                            <w:rPr>
                              <w:rFonts w:hint="eastAsia"/>
                              <w:color w:val="FFFFFF" w:themeColor="background1"/>
                            </w:rPr>
                            <w:t>腳類</w:t>
                          </w:r>
                        </w:p>
                      </w:txbxContent>
                    </v:textbox>
                  </v:shape>
                  <v:shape id="Text Box 2" o:spid="_x0000_s1035" type="#_x0000_t202" style="position:absolute;left:25418;top:25691;width:5917;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644E1C53" w14:textId="62204DDF" w:rsidR="00595D37" w:rsidRPr="008F1D26" w:rsidRDefault="00DE4D27" w:rsidP="00595D37">
                          <w:pPr>
                            <w:pStyle w:val="Textlabel"/>
                            <w:rPr>
                              <w:color w:val="FFFFFF" w:themeColor="background1"/>
                              <w:lang w:eastAsia="zh-CN"/>
                            </w:rPr>
                          </w:pPr>
                          <w:r w:rsidRPr="00DE4D27">
                            <w:rPr>
                              <w:rFonts w:hint="eastAsia"/>
                              <w:color w:val="FFFFFF" w:themeColor="background1"/>
                            </w:rPr>
                            <w:t>北極</w:t>
                          </w:r>
                          <w:proofErr w:type="gramStart"/>
                          <w:r w:rsidRPr="00DE4D27">
                            <w:rPr>
                              <w:rFonts w:hint="eastAsia"/>
                              <w:color w:val="FFFFFF" w:themeColor="background1"/>
                            </w:rPr>
                            <w:t>鱈</w:t>
                          </w:r>
                          <w:proofErr w:type="gramEnd"/>
                        </w:p>
                      </w:txbxContent>
                    </v:textbox>
                  </v:shape>
                  <v:shape id="Text Box 2" o:spid="_x0000_s1036" type="#_x0000_t202" style="position:absolute;left:27561;top:9895;width:4048;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63BF88A2" w14:textId="6265BC58" w:rsidR="00595D37" w:rsidRPr="008F1D26" w:rsidRDefault="00637FAA" w:rsidP="00595D37">
                          <w:pPr>
                            <w:pStyle w:val="Textlabel"/>
                            <w:rPr>
                              <w:color w:val="FFFFFF" w:themeColor="background1"/>
                              <w:lang w:eastAsia="zh-CN"/>
                            </w:rPr>
                          </w:pPr>
                          <w:r w:rsidRPr="00637FAA">
                            <w:rPr>
                              <w:rFonts w:hint="eastAsia"/>
                              <w:color w:val="FFFFFF" w:themeColor="background1"/>
                            </w:rPr>
                            <w:t>海豹</w:t>
                          </w:r>
                        </w:p>
                      </w:txbxContent>
                    </v:textbox>
                  </v:shape>
                  <v:shape id="Text Box 2" o:spid="_x0000_s1037" type="#_x0000_t202" style="position:absolute;left:7966;width:674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04DB6661" w14:textId="4C98CA87" w:rsidR="00595D37" w:rsidRDefault="008164A6" w:rsidP="00595D37">
                          <w:pPr>
                            <w:pStyle w:val="Textlabel"/>
                            <w:rPr>
                              <w:lang w:eastAsia="zh-CN"/>
                            </w:rPr>
                          </w:pPr>
                          <w:r w:rsidRPr="008164A6">
                            <w:rPr>
                              <w:rFonts w:hint="eastAsia"/>
                            </w:rPr>
                            <w:t>北極熊</w:t>
                          </w:r>
                        </w:p>
                      </w:txbxContent>
                    </v:textbox>
                  </v:shape>
                </v:group>
                <v:shape id="Text Box 1212048385" o:spid="_x0000_s1038" type="#_x0000_t202" style="position:absolute;left:144;top:37532;width:3561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6FEEBFBE" w14:textId="558C5437" w:rsidR="007B66E3" w:rsidRDefault="007B66E3" w:rsidP="007B66E3">
                        <w:pPr>
                          <w:pStyle w:val="TextCaption"/>
                        </w:pPr>
                        <w:r>
                          <w:fldChar w:fldCharType="begin"/>
                        </w:r>
                        <w:r w:rsidR="00775CEA">
                          <w:instrText xml:space="preserve"> INCLUDEPICTURE "https://upehk-my.sharepoint.com/Users/veronicaxlcw/Library/Group%20Containers/UBF8T346G9.ms/WebArchiveCopyPasteTempFiles/com.microsoft.Word/stock-vector-circle-of-arctic-food-chain-illustration-1812681361.jpg" \* MERGEFORMAT </w:instrText>
                        </w:r>
                        <w:r w:rsidR="00000000">
                          <w:fldChar w:fldCharType="separate"/>
                        </w:r>
                        <w:r>
                          <w:fldChar w:fldCharType="end"/>
                        </w:r>
                        <w:r w:rsidR="00B1182A">
                          <w:rPr>
                            <w:b/>
                            <w:bCs/>
                          </w:rPr>
                          <w:t>圖</w:t>
                        </w:r>
                        <w:r>
                          <w:rPr>
                            <w:b/>
                            <w:bCs/>
                          </w:rPr>
                          <w:t>10</w:t>
                        </w:r>
                        <w:proofErr w:type="gramStart"/>
                        <w:r w:rsidR="00B1182A" w:rsidRPr="005768E9">
                          <w:rPr>
                            <w:rFonts w:hint="eastAsia"/>
                          </w:rPr>
                          <w:t>·</w:t>
                        </w:r>
                        <w:proofErr w:type="gramEnd"/>
                        <w:r w:rsidR="00A9073A" w:rsidRPr="00A9073A">
                          <w:rPr>
                            <w:rFonts w:hint="eastAsia"/>
                          </w:rPr>
                          <w:t>北極的食物鏈</w:t>
                        </w:r>
                      </w:p>
                      <w:p w14:paraId="70EB1DA8" w14:textId="6C8CC858" w:rsidR="007B66E3" w:rsidRDefault="007B66E3" w:rsidP="007B66E3">
                        <w:pPr>
                          <w:pStyle w:val="TextCaption"/>
                          <w:rPr>
                            <w:lang w:eastAsia="zh-CN"/>
                          </w:rPr>
                        </w:pPr>
                      </w:p>
                    </w:txbxContent>
                  </v:textbox>
                </v:shape>
                <w10:wrap type="tight" anchorx="margin"/>
              </v:group>
            </w:pict>
          </mc:Fallback>
        </mc:AlternateContent>
      </w:r>
      <w:r w:rsidR="006C6557" w:rsidRPr="006C6557">
        <w:rPr>
          <w:rFonts w:hint="eastAsia"/>
          <w:noProof/>
        </w:rPr>
        <w:t>由於海冰融化，北極熊的棲息地正受到衝擊。北極熊依靠海冰來捕食，並在較和暖的夏季和秋季在海冰上捕食以儲存能量。隨着海冰在春季提早融化，在秋季延遲結冰，導致北極熊的捕獵期變短，並沒有足夠的時間休息，導致健康惡化。此外，北極熊每況越下的健康狀況令生育率降低，進而面臨絕種的威脅。此外，北極的石油勘探或會污染水源，令北極熊受到影響。北極熊可能會食用受污染的食物，甚至可能會吸入有毒物質。</w:t>
      </w:r>
    </w:p>
    <w:p w14:paraId="28412755" w14:textId="33D40580" w:rsidR="00770D55" w:rsidRPr="000D4242" w:rsidRDefault="001658FC" w:rsidP="001658FC">
      <w:pPr>
        <w:pStyle w:val="Text"/>
        <w:tabs>
          <w:tab w:val="left" w:pos="6804"/>
        </w:tabs>
        <w:ind w:right="2268"/>
      </w:pPr>
      <w:r w:rsidRPr="001658FC">
        <w:rPr>
          <w:rFonts w:hint="eastAsia"/>
        </w:rPr>
        <w:t>研究顯示，在加拿大西部的哈德遜灣</w:t>
      </w:r>
      <w:r w:rsidRPr="001658FC">
        <w:t xml:space="preserve"> (Hudson Bay) </w:t>
      </w:r>
      <w:r w:rsidRPr="001658FC">
        <w:rPr>
          <w:rFonts w:hint="eastAsia"/>
        </w:rPr>
        <w:t>的北極熊數量在五年內下降了</w:t>
      </w:r>
      <w:r w:rsidRPr="001658FC">
        <w:t>27%</w:t>
      </w:r>
      <w:r w:rsidRPr="001658FC">
        <w:rPr>
          <w:rFonts w:hint="eastAsia"/>
        </w:rPr>
        <w:t>，而在南部的比弗特海</w:t>
      </w:r>
      <w:r w:rsidRPr="001658FC">
        <w:t xml:space="preserve"> (Beaufort Sea) </w:t>
      </w:r>
      <w:r w:rsidRPr="001658FC">
        <w:rPr>
          <w:rFonts w:hint="eastAsia"/>
        </w:rPr>
        <w:t>的群體在十年內下降了</w:t>
      </w:r>
      <w:r w:rsidRPr="001658FC">
        <w:t>40%</w:t>
      </w:r>
      <w:r w:rsidRPr="001658FC">
        <w:rPr>
          <w:rFonts w:hint="eastAsia"/>
        </w:rPr>
        <w:t>。如果</w:t>
      </w:r>
      <w:r w:rsidRPr="001658FC">
        <w:rPr>
          <w:rFonts w:hint="eastAsia"/>
          <w:lang w:val="en-HK"/>
        </w:rPr>
        <w:t>北極熊</w:t>
      </w:r>
      <w:r w:rsidRPr="001658FC">
        <w:rPr>
          <w:rFonts w:hint="eastAsia"/>
        </w:rPr>
        <w:t>的棲息地</w:t>
      </w:r>
      <w:proofErr w:type="gramStart"/>
      <w:r>
        <w:rPr>
          <w:rFonts w:hint="eastAsia"/>
        </w:rPr>
        <w:t>——</w:t>
      </w:r>
      <w:r w:rsidRPr="001658FC">
        <w:rPr>
          <w:rFonts w:hint="eastAsia"/>
        </w:rPr>
        <w:t>海冰</w:t>
      </w:r>
      <w:proofErr w:type="gramEnd"/>
      <w:r w:rsidRPr="001658FC">
        <w:rPr>
          <w:rFonts w:hint="eastAsia"/>
        </w:rPr>
        <w:t>繼續消失，北極熊可能會在本世紀末絕種。因此，北極熊現已被</w:t>
      </w:r>
      <w:proofErr w:type="gramStart"/>
      <w:r w:rsidRPr="001658FC">
        <w:rPr>
          <w:rFonts w:hint="eastAsia"/>
        </w:rPr>
        <w:t>列為易危物種</w:t>
      </w:r>
      <w:proofErr w:type="gramEnd"/>
      <w:r w:rsidRPr="001658FC">
        <w:rPr>
          <w:rFonts w:hint="eastAsia"/>
        </w:rPr>
        <w:t>，意味着它在野外正面臨高風險的絕種威脅。</w:t>
      </w:r>
    </w:p>
    <w:p w14:paraId="5B8955F0" w14:textId="7CE1A6E4" w:rsidR="00057DE5" w:rsidRDefault="00587BB3" w:rsidP="008F1D26">
      <w:pPr>
        <w:pStyle w:val="HeadB"/>
        <w:pageBreakBefore/>
      </w:pPr>
      <w:r>
        <w:lastRenderedPageBreak/>
        <w:t>2.</w:t>
      </w:r>
      <w:r>
        <w:tab/>
      </w:r>
      <w:r w:rsidR="00E92E86" w:rsidRPr="00E92E86">
        <w:rPr>
          <w:rFonts w:hint="eastAsia"/>
        </w:rPr>
        <w:t>企鵝</w:t>
      </w:r>
    </w:p>
    <w:p w14:paraId="0838FD15" w14:textId="435C4EF0" w:rsidR="00D42E59" w:rsidRDefault="0077700D" w:rsidP="007F169F">
      <w:pPr>
        <w:pStyle w:val="Text"/>
        <w:tabs>
          <w:tab w:val="left" w:pos="6804"/>
        </w:tabs>
        <w:ind w:right="2268"/>
      </w:pPr>
      <w:r w:rsidRPr="0077700D">
        <w:rPr>
          <w:rFonts w:hint="eastAsia"/>
        </w:rPr>
        <w:t>企鵝是南極的標誌性物種。它們是不能飛行的鳥類。流線型的身體讓企鵝在水</w:t>
      </w:r>
      <w:proofErr w:type="gramStart"/>
      <w:r w:rsidRPr="0077700D">
        <w:rPr>
          <w:rFonts w:hint="eastAsia"/>
        </w:rPr>
        <w:t>中暢泳。</w:t>
      </w:r>
      <w:proofErr w:type="gramEnd"/>
      <w:r w:rsidRPr="0077700D">
        <w:rPr>
          <w:rFonts w:hint="eastAsia"/>
        </w:rPr>
        <w:t>作為社交性生物的代表性例子，企鵝經常聚集成群。居住在南極的企鵝共有七種，分別是皇帝企鵝、阿德雷企鵝、</w:t>
      </w:r>
      <w:proofErr w:type="gramStart"/>
      <w:r w:rsidRPr="0077700D">
        <w:rPr>
          <w:rFonts w:hint="eastAsia"/>
        </w:rPr>
        <w:t>金圖企鵝</w:t>
      </w:r>
      <w:proofErr w:type="gramEnd"/>
      <w:r w:rsidRPr="0077700D">
        <w:rPr>
          <w:rFonts w:hint="eastAsia"/>
        </w:rPr>
        <w:t>、國王企鵝、帽帶企鵝、冠企鵝和鳳冠企鵝。這些企鵝適應了寒冷且嚴峻的南極氣候，為南極上罕有的動物之</w:t>
      </w:r>
      <w:proofErr w:type="gramStart"/>
      <w:r w:rsidRPr="0077700D">
        <w:rPr>
          <w:rFonts w:hint="eastAsia"/>
        </w:rPr>
        <w:t>一</w:t>
      </w:r>
      <w:proofErr w:type="gramEnd"/>
      <w:r w:rsidRPr="0077700D">
        <w:rPr>
          <w:rFonts w:hint="eastAsia"/>
        </w:rPr>
        <w:t>。</w:t>
      </w:r>
      <w:r w:rsidR="008E10F1">
        <w:t xml:space="preserve"> </w:t>
      </w:r>
    </w:p>
    <w:p w14:paraId="2C4379C4" w14:textId="77777777" w:rsidR="009B39FC" w:rsidRDefault="009B39FC" w:rsidP="009B39FC">
      <w:pPr>
        <w:pStyle w:val="Text"/>
        <w:tabs>
          <w:tab w:val="left" w:pos="6804"/>
        </w:tabs>
        <w:ind w:right="2268"/>
      </w:pPr>
      <w:r>
        <w:rPr>
          <w:rFonts w:hint="eastAsia"/>
        </w:rPr>
        <w:t>皇帝企鵝是地球上最大的企鵝種類。成年皇帝企鵝的身高可達</w:t>
      </w:r>
      <w:r w:rsidRPr="006F0062">
        <w:rPr>
          <w:rFonts w:asciiTheme="minorHAnsi" w:hAnsiTheme="minorHAnsi" w:hint="eastAsia"/>
        </w:rPr>
        <w:t>1.2</w:t>
      </w:r>
      <w:r w:rsidRPr="006F0062">
        <w:rPr>
          <w:rFonts w:asciiTheme="minorHAnsi" w:hAnsiTheme="minorHAnsi"/>
        </w:rPr>
        <w:t xml:space="preserve"> </w:t>
      </w:r>
      <w:r>
        <w:rPr>
          <w:rFonts w:asciiTheme="minorHAnsi" w:hAnsiTheme="minorHAnsi" w:hint="eastAsia"/>
        </w:rPr>
        <w:t>米</w:t>
      </w:r>
      <w:r>
        <w:rPr>
          <w:rFonts w:hint="eastAsia"/>
        </w:rPr>
        <w:t>。它們習慣前往內陸</w:t>
      </w:r>
      <w:r>
        <w:rPr>
          <w:rFonts w:hint="eastAsia"/>
        </w:rPr>
        <w:t xml:space="preserve"> </w:t>
      </w:r>
      <w:r>
        <w:rPr>
          <w:rFonts w:hint="eastAsia"/>
        </w:rPr>
        <w:sym w:font="Symbol" w:char="F0BE"/>
      </w:r>
      <w:r>
        <w:t xml:space="preserve"> </w:t>
      </w:r>
      <w:r>
        <w:rPr>
          <w:rFonts w:hint="eastAsia"/>
        </w:rPr>
        <w:t>地球上最冷的土地繁衍後代。</w:t>
      </w:r>
    </w:p>
    <w:p w14:paraId="49602E99" w14:textId="6BD72328" w:rsidR="008E10F1" w:rsidRDefault="004E2AD2" w:rsidP="004E2AD2">
      <w:pPr>
        <w:pStyle w:val="Text"/>
        <w:tabs>
          <w:tab w:val="left" w:pos="6804"/>
        </w:tabs>
        <w:ind w:right="2268"/>
      </w:pPr>
      <w:r w:rsidRPr="004E2AD2">
        <w:rPr>
          <w:rFonts w:hint="eastAsia"/>
        </w:rPr>
        <w:t>帽帶企鵝是最具攻擊性的企鵝，平均身高約為</w:t>
      </w:r>
      <w:r w:rsidRPr="004E2AD2">
        <w:rPr>
          <w:rFonts w:hint="eastAsia"/>
        </w:rPr>
        <w:t xml:space="preserve">60 </w:t>
      </w:r>
      <w:r w:rsidRPr="004E2AD2">
        <w:rPr>
          <w:rFonts w:hint="eastAsia"/>
        </w:rPr>
        <w:t>厘米。它們的下巴位置有一條像帶子的線，因此被名為帽帶企鵝。</w:t>
      </w:r>
    </w:p>
    <w:p w14:paraId="7C12319A" w14:textId="3FD0B876" w:rsidR="009B5698" w:rsidRDefault="009B5698" w:rsidP="009B5698">
      <w:pPr>
        <w:pStyle w:val="TextUncompressed"/>
      </w:pPr>
      <w:r>
        <w:rPr>
          <w:noProof/>
        </w:rPr>
        <mc:AlternateContent>
          <mc:Choice Requires="wpc">
            <w:drawing>
              <wp:inline distT="0" distB="0" distL="0" distR="0" wp14:anchorId="7056DB25" wp14:editId="78169233">
                <wp:extent cx="6049645" cy="1848289"/>
                <wp:effectExtent l="0" t="0" r="8255" b="0"/>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6" name="Picture 126"/>
                          <pic:cNvPicPr>
                            <a:picLocks noChangeAspect="1"/>
                          </pic:cNvPicPr>
                        </pic:nvPicPr>
                        <pic:blipFill>
                          <a:blip r:embed="rId14" cstate="print">
                            <a:extLst>
                              <a:ext uri="{28A0092B-C50C-407E-A947-70E740481C1C}">
                                <a14:useLocalDpi xmlns:a14="http://schemas.microsoft.com/office/drawing/2010/main" val="0"/>
                              </a:ext>
                            </a:extLst>
                          </a:blip>
                          <a:srcRect l="369" r="369"/>
                          <a:stretch>
                            <a:fillRect/>
                          </a:stretch>
                        </pic:blipFill>
                        <pic:spPr bwMode="auto">
                          <a:xfrm>
                            <a:off x="8" y="0"/>
                            <a:ext cx="2689225" cy="1801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 name="Picture 127"/>
                          <pic:cNvPicPr>
                            <a:picLocks noChangeAspect="1"/>
                          </pic:cNvPicPr>
                        </pic:nvPicPr>
                        <pic:blipFill>
                          <a:blip r:embed="rId15" cstate="print">
                            <a:extLst>
                              <a:ext uri="{28A0092B-C50C-407E-A947-70E740481C1C}">
                                <a14:useLocalDpi xmlns:a14="http://schemas.microsoft.com/office/drawing/2010/main" val="0"/>
                              </a:ext>
                            </a:extLst>
                          </a:blip>
                          <a:srcRect t="120" b="120"/>
                          <a:stretch>
                            <a:fillRect/>
                          </a:stretch>
                        </pic:blipFill>
                        <pic:spPr bwMode="auto">
                          <a:xfrm>
                            <a:off x="2825115" y="0"/>
                            <a:ext cx="3224530" cy="1812290"/>
                          </a:xfrm>
                          <a:prstGeom prst="rect">
                            <a:avLst/>
                          </a:prstGeom>
                          <a:noFill/>
                          <a:ln>
                            <a:noFill/>
                          </a:ln>
                          <a:extLst>
                            <a:ext uri="{53640926-AAD7-44D8-BBD7-CCE9431645EC}">
                              <a14:shadowObscured xmlns:a14="http://schemas.microsoft.com/office/drawing/2010/main"/>
                            </a:ext>
                          </a:extLst>
                        </pic:spPr>
                      </pic:pic>
                      <wps:wsp>
                        <wps:cNvPr id="2024037632" name="Text Box 1019066885"/>
                        <wps:cNvSpPr txBox="1">
                          <a:spLocks noChangeArrowheads="1"/>
                        </wps:cNvSpPr>
                        <wps:spPr bwMode="auto">
                          <a:xfrm>
                            <a:off x="16" y="1529972"/>
                            <a:ext cx="2448559" cy="264159"/>
                          </a:xfrm>
                          <a:prstGeom prst="rect">
                            <a:avLst/>
                          </a:prstGeom>
                          <a:noFill/>
                          <a:ln w="9525">
                            <a:noFill/>
                            <a:miter lim="800000"/>
                            <a:headEnd/>
                            <a:tailEnd/>
                          </a:ln>
                        </wps:spPr>
                        <wps:txbx>
                          <w:txbxContent>
                            <w:p w14:paraId="2A5B9713" w14:textId="77777777" w:rsidR="009B5698" w:rsidRPr="00B4063A" w:rsidRDefault="009B5698" w:rsidP="009B5698">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B4063A">
                                <w:rPr>
                                  <w:color w:val="FFFFFF" w:themeColor="background1"/>
                                  <w14:shadow w14:blurRad="50800" w14:dist="38100" w14:dir="2700000" w14:sx="100000" w14:sy="100000" w14:kx="0" w14:ky="0" w14:algn="tl">
                                    <w14:srgbClr w14:val="000000">
                                      <w14:alpha w14:val="60000"/>
                                    </w14:srgbClr>
                                  </w14:shadow>
                                </w:rPr>
                                <w:t>©GTW / Shutterstock.com</w:t>
                              </w:r>
                            </w:p>
                          </w:txbxContent>
                        </wps:txbx>
                        <wps:bodyPr rot="0" vert="horz" wrap="square" lIns="91440" tIns="45720" rIns="91440" bIns="45720" anchor="t" anchorCtr="0">
                          <a:spAutoFit/>
                        </wps:bodyPr>
                      </wps:wsp>
                      <wps:wsp>
                        <wps:cNvPr id="2024037633" name="Text Box 1850515864"/>
                        <wps:cNvSpPr txBox="1">
                          <a:spLocks noChangeArrowheads="1"/>
                        </wps:cNvSpPr>
                        <wps:spPr bwMode="auto">
                          <a:xfrm>
                            <a:off x="2838132" y="1529972"/>
                            <a:ext cx="2448559" cy="264159"/>
                          </a:xfrm>
                          <a:prstGeom prst="rect">
                            <a:avLst/>
                          </a:prstGeom>
                          <a:noFill/>
                          <a:ln w="9525">
                            <a:noFill/>
                            <a:miter lim="800000"/>
                            <a:headEnd/>
                            <a:tailEnd/>
                          </a:ln>
                        </wps:spPr>
                        <wps:txbx>
                          <w:txbxContent>
                            <w:p w14:paraId="68CDCB18" w14:textId="77777777" w:rsidR="009B5698" w:rsidRPr="00B4063A" w:rsidRDefault="009B5698" w:rsidP="009B5698">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B4063A">
                                <w:rPr>
                                  <w:color w:val="FFFFFF" w:themeColor="background1"/>
                                  <w14:shadow w14:blurRad="50800" w14:dist="38100" w14:dir="2700000" w14:sx="100000" w14:sy="100000" w14:kx="0" w14:ky="0" w14:algn="tl">
                                    <w14:srgbClr w14:val="000000">
                                      <w14:alpha w14:val="60000"/>
                                    </w14:srgbClr>
                                  </w14:shadow>
                                </w:rPr>
                                <w:t>©Angela N Perryman / Shutterstock.com</w:t>
                              </w:r>
                            </w:p>
                          </w:txbxContent>
                        </wps:txbx>
                        <wps:bodyPr rot="0" vert="horz" wrap="square" lIns="91440" tIns="45720" rIns="91440" bIns="45720" anchor="t" anchorCtr="0">
                          <a:spAutoFit/>
                        </wps:bodyPr>
                      </wps:wsp>
                    </wpc:wpc>
                  </a:graphicData>
                </a:graphic>
              </wp:inline>
            </w:drawing>
          </mc:Choice>
          <mc:Fallback>
            <w:pict>
              <v:group w14:anchorId="7056DB25" id="Canvas 125" o:spid="_x0000_s1039" editas="canvas" style="width:476.35pt;height:145.55pt;mso-position-horizontal-relative:char;mso-position-vertical-relative:line" coordsize="60496,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">
                <v:shape id="_x0000_s1040" type="#_x0000_t75" style="position:absolute;width:60496;height:18478;visibility:visible;mso-wrap-style:square" filled="t">
                  <v:fill o:detectmouseclick="t"/>
                  <v:path o:connecttype="none"/>
                </v:shape>
                <v:shape id="Picture 126" o:spid="_x0000_s1041" type="#_x0000_t75" style="position:absolute;width:26892;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">
                  <v:imagedata r:id="rId16" o:title="" cropleft="242f" cropright="242f"/>
                </v:shape>
                <v:shape id="Picture 127" o:spid="_x0000_s1042" type="#_x0000_t75" style="position:absolute;left:28251;width:32245;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">
                  <v:imagedata r:id="rId17" o:title="" croptop="79f" cropbottom="79f"/>
                </v:shape>
                <v:shape id="Text Box 1019066885" o:spid="_x0000_s1043" type="#_x0000_t202" style="position:absolute;top:15299;width:2448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" filled="f" stroked="f">
                  <v:textbox style="mso-fit-shape-to-text:t">
                    <w:txbxContent>
                      <w:p w14:paraId="2A5B9713" w14:textId="77777777" w:rsidR="009B5698" w:rsidRPr="00B4063A" w:rsidRDefault="009B5698" w:rsidP="009B5698">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B4063A">
                          <w:rPr>
                            <w:color w:val="FFFFFF" w:themeColor="background1"/>
                            <w14:shadow w14:blurRad="50800" w14:dist="38100" w14:dir="2700000" w14:sx="100000" w14:sy="100000" w14:kx="0" w14:ky="0" w14:algn="tl">
                              <w14:srgbClr w14:val="000000">
                                <w14:alpha w14:val="60000"/>
                              </w14:srgbClr>
                            </w14:shadow>
                          </w:rPr>
                          <w:t>©GTW / Shutterstock.com</w:t>
                        </w:r>
                      </w:p>
                    </w:txbxContent>
                  </v:textbox>
                </v:shape>
                <v:shape id="Text Box 1850515864" o:spid="_x0000_s1044" type="#_x0000_t202" style="position:absolute;left:28381;top:15299;width:2448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" filled="f" stroked="f">
                  <v:textbox style="mso-fit-shape-to-text:t">
                    <w:txbxContent>
                      <w:p w14:paraId="68CDCB18" w14:textId="77777777" w:rsidR="009B5698" w:rsidRPr="00B4063A" w:rsidRDefault="009B5698" w:rsidP="009B5698">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B4063A">
                          <w:rPr>
                            <w:color w:val="FFFFFF" w:themeColor="background1"/>
                            <w14:shadow w14:blurRad="50800" w14:dist="38100" w14:dir="2700000" w14:sx="100000" w14:sy="100000" w14:kx="0" w14:ky="0" w14:algn="tl">
                              <w14:srgbClr w14:val="000000">
                                <w14:alpha w14:val="60000"/>
                              </w14:srgbClr>
                            </w14:shadow>
                          </w:rPr>
                          <w:t>©Angela N Perryman / Shutterstock.com</w:t>
                        </w:r>
                      </w:p>
                    </w:txbxContent>
                  </v:textbox>
                </v:shape>
                <w10:anchorlock/>
              </v:group>
            </w:pict>
          </mc:Fallback>
        </mc:AlternateContent>
      </w:r>
    </w:p>
    <w:p w14:paraId="580A490F" w14:textId="0C3D4152" w:rsidR="00D42E59" w:rsidRDefault="00BE7191" w:rsidP="009B5698">
      <w:pPr>
        <w:pStyle w:val="TextCaption"/>
      </w:pPr>
      <w:r>
        <w:rPr>
          <w:noProof/>
        </w:rPr>
        <mc:AlternateContent>
          <mc:Choice Requires="wpc">
            <w:drawing>
              <wp:anchor distT="0" distB="0" distL="114300" distR="114300" simplePos="0" relativeHeight="251894272" behindDoc="0" locked="0" layoutInCell="1" allowOverlap="1" wp14:anchorId="7EA5A463" wp14:editId="75C4D5A5">
                <wp:simplePos x="0" y="0"/>
                <wp:positionH relativeFrom="margin">
                  <wp:posOffset>2794635</wp:posOffset>
                </wp:positionH>
                <wp:positionV relativeFrom="paragraph">
                  <wp:posOffset>55245</wp:posOffset>
                </wp:positionV>
                <wp:extent cx="3324860" cy="3740785"/>
                <wp:effectExtent l="0" t="0" r="8890" b="0"/>
                <wp:wrapSquare wrapText="bothSides"/>
                <wp:docPr id="2024037634" name="Canvas 20240376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24037636" name="Text Box 1709378428"/>
                        <wps:cNvSpPr txBox="1">
                          <a:spLocks noChangeArrowheads="1"/>
                        </wps:cNvSpPr>
                        <wps:spPr bwMode="auto">
                          <a:xfrm>
                            <a:off x="2038084" y="2517059"/>
                            <a:ext cx="1285950" cy="973978"/>
                          </a:xfrm>
                          <a:prstGeom prst="rect">
                            <a:avLst/>
                          </a:prstGeom>
                          <a:noFill/>
                          <a:ln w="9525">
                            <a:noFill/>
                            <a:miter lim="800000"/>
                            <a:headEnd/>
                            <a:tailEnd/>
                          </a:ln>
                        </wps:spPr>
                        <wps:txbx>
                          <w:txbxContent>
                            <w:p w14:paraId="234BD395" w14:textId="77777777" w:rsidR="00EF1CAC" w:rsidRDefault="00EF1CAC" w:rsidP="00EF1CAC">
                              <w:pPr>
                                <w:pStyle w:val="Footer"/>
                                <w:rPr>
                                  <w:lang w:eastAsia="zh-CN"/>
                                </w:rPr>
                              </w:pPr>
                              <w:r>
                                <w:t>©</w:t>
                              </w:r>
                              <w:proofErr w:type="spellStart"/>
                              <w:r>
                                <w:t>NotionPic</w:t>
                              </w:r>
                              <w:proofErr w:type="spellEnd"/>
                              <w:r>
                                <w:t xml:space="preserve">, </w:t>
                              </w:r>
                              <w:proofErr w:type="spellStart"/>
                              <w:r>
                                <w:t>Alfmaler</w:t>
                              </w:r>
                              <w:proofErr w:type="spellEnd"/>
                              <w:r>
                                <w:t xml:space="preserve">, </w:t>
                              </w:r>
                              <w:proofErr w:type="spellStart"/>
                              <w:r>
                                <w:t>Spreadthesign</w:t>
                              </w:r>
                              <w:proofErr w:type="spellEnd"/>
                              <w:r>
                                <w:t xml:space="preserve">, </w:t>
                              </w:r>
                              <w:proofErr w:type="spellStart"/>
                              <w:r>
                                <w:t>aliaksei</w:t>
                              </w:r>
                              <w:proofErr w:type="spellEnd"/>
                              <w:r>
                                <w:t xml:space="preserve"> </w:t>
                              </w:r>
                              <w:proofErr w:type="spellStart"/>
                              <w:r>
                                <w:t>kruhlenia</w:t>
                              </w:r>
                              <w:proofErr w:type="spellEnd"/>
                              <w:r>
                                <w:t xml:space="preserve">, </w:t>
                              </w:r>
                              <w:proofErr w:type="spellStart"/>
                              <w:r>
                                <w:t>logistock</w:t>
                              </w:r>
                              <w:proofErr w:type="spellEnd"/>
                              <w:r>
                                <w:t xml:space="preserve">, </w:t>
                              </w:r>
                              <w:proofErr w:type="spellStart"/>
                              <w:r>
                                <w:t>Velentina</w:t>
                              </w:r>
                              <w:proofErr w:type="spellEnd"/>
                              <w:r>
                                <w:t xml:space="preserve"> Vectors and </w:t>
                              </w:r>
                              <w:proofErr w:type="spellStart"/>
                              <w:r>
                                <w:t>KittyVector</w:t>
                              </w:r>
                              <w:proofErr w:type="spellEnd"/>
                              <w:r>
                                <w:t xml:space="preserve"> / Shutterstock.com</w:t>
                              </w:r>
                            </w:p>
                          </w:txbxContent>
                        </wps:txbx>
                        <wps:bodyPr rot="0" vert="horz" wrap="square" lIns="91440" tIns="45720" rIns="91440" bIns="45720" anchor="t" anchorCtr="0">
                          <a:noAutofit/>
                        </wps:bodyPr>
                      </wps:wsp>
                      <wps:wsp>
                        <wps:cNvPr id="2024037637" name="Text Box 1709378428"/>
                        <wps:cNvSpPr txBox="1">
                          <a:spLocks noChangeArrowheads="1"/>
                        </wps:cNvSpPr>
                        <wps:spPr bwMode="auto">
                          <a:xfrm>
                            <a:off x="0" y="3404033"/>
                            <a:ext cx="2448559" cy="325129"/>
                          </a:xfrm>
                          <a:prstGeom prst="rect">
                            <a:avLst/>
                          </a:prstGeom>
                          <a:noFill/>
                          <a:ln w="9525">
                            <a:noFill/>
                            <a:miter lim="800000"/>
                            <a:headEnd/>
                            <a:tailEnd/>
                          </a:ln>
                        </wps:spPr>
                        <wps:txbx>
                          <w:txbxContent>
                            <w:p w14:paraId="115E98C8" w14:textId="229A3058" w:rsidR="00EF1CAC" w:rsidRDefault="00B1182A" w:rsidP="004266EE">
                              <w:pPr>
                                <w:pStyle w:val="TextCaption"/>
                                <w:rPr>
                                  <w:lang w:eastAsia="zh-CN"/>
                                </w:rPr>
                              </w:pPr>
                              <w:r>
                                <w:rPr>
                                  <w:b/>
                                  <w:bCs/>
                                </w:rPr>
                                <w:t>圖</w:t>
                              </w:r>
                              <w:r w:rsidR="004266EE" w:rsidRPr="004266EE">
                                <w:rPr>
                                  <w:b/>
                                  <w:bCs/>
                                </w:rPr>
                                <w:t>12</w:t>
                              </w:r>
                              <w:proofErr w:type="gramStart"/>
                              <w:r w:rsidRPr="005768E9">
                                <w:rPr>
                                  <w:rFonts w:hint="eastAsia"/>
                                </w:rPr>
                                <w:t>·</w:t>
                              </w:r>
                              <w:proofErr w:type="gramEnd"/>
                              <w:r w:rsidR="00A766A0" w:rsidRPr="00A766A0">
                                <w:rPr>
                                  <w:rFonts w:hint="eastAsia"/>
                                </w:rPr>
                                <w:t>南極的食物網</w:t>
                              </w:r>
                            </w:p>
                          </w:txbxContent>
                        </wps:txbx>
                        <wps:bodyPr rot="0" vert="horz" wrap="square" lIns="91440" tIns="45720" rIns="91440" bIns="45720" anchor="t" anchorCtr="0">
                          <a:noAutofit/>
                        </wps:bodyPr>
                      </wps:wsp>
                      <pic:pic xmlns:pic="http://schemas.openxmlformats.org/drawingml/2006/picture">
                        <pic:nvPicPr>
                          <pic:cNvPr id="13" name="Graphic 13"/>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57805" cy="338328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EA5A463" id="Canvas 2024037634" o:spid="_x0000_s1045" editas="canvas" style="position:absolute;margin-left:220.05pt;margin-top:4.35pt;width:261.8pt;height:294.55pt;z-index:251894272;mso-position-horizontal-relative:margin;mso-position-vertical-relative:text;mso-width-relative:margin;mso-height-relative:margin" coordsize="33248,374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">
                <v:shape id="_x0000_s1046" type="#_x0000_t75" style="position:absolute;width:33248;height:37407;visibility:visible;mso-wrap-style:square" filled="t">
                  <v:fill o:detectmouseclick="t"/>
                  <v:path o:connecttype="none"/>
                </v:shape>
                <v:shape id="Text Box 1709378428" o:spid="_x0000_s1047" type="#_x0000_t202" style="position:absolute;left:20380;top:25170;width:12860;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" filled="f" stroked="f">
                  <v:textbox>
                    <w:txbxContent>
                      <w:p w14:paraId="234BD395" w14:textId="77777777" w:rsidR="00EF1CAC" w:rsidRDefault="00EF1CAC" w:rsidP="00EF1CAC">
                        <w:pPr>
                          <w:pStyle w:val="Footer"/>
                          <w:rPr>
                            <w:lang w:eastAsia="zh-CN"/>
                          </w:rPr>
                        </w:pPr>
                        <w:r>
                          <w:t>©</w:t>
                        </w:r>
                        <w:proofErr w:type="spellStart"/>
                        <w:r>
                          <w:t>NotionPic</w:t>
                        </w:r>
                        <w:proofErr w:type="spellEnd"/>
                        <w:r>
                          <w:t xml:space="preserve">, </w:t>
                        </w:r>
                        <w:proofErr w:type="spellStart"/>
                        <w:r>
                          <w:t>Alfmaler</w:t>
                        </w:r>
                        <w:proofErr w:type="spellEnd"/>
                        <w:r>
                          <w:t xml:space="preserve">, </w:t>
                        </w:r>
                        <w:proofErr w:type="spellStart"/>
                        <w:r>
                          <w:t>Spreadthesign</w:t>
                        </w:r>
                        <w:proofErr w:type="spellEnd"/>
                        <w:r>
                          <w:t xml:space="preserve">, </w:t>
                        </w:r>
                        <w:proofErr w:type="spellStart"/>
                        <w:r>
                          <w:t>aliaksei</w:t>
                        </w:r>
                        <w:proofErr w:type="spellEnd"/>
                        <w:r>
                          <w:t xml:space="preserve"> </w:t>
                        </w:r>
                        <w:proofErr w:type="spellStart"/>
                        <w:r>
                          <w:t>kruhlenia</w:t>
                        </w:r>
                        <w:proofErr w:type="spellEnd"/>
                        <w:r>
                          <w:t xml:space="preserve">, </w:t>
                        </w:r>
                        <w:proofErr w:type="spellStart"/>
                        <w:r>
                          <w:t>logistock</w:t>
                        </w:r>
                        <w:proofErr w:type="spellEnd"/>
                        <w:r>
                          <w:t xml:space="preserve">, </w:t>
                        </w:r>
                        <w:proofErr w:type="spellStart"/>
                        <w:r>
                          <w:t>Velentina</w:t>
                        </w:r>
                        <w:proofErr w:type="spellEnd"/>
                        <w:r>
                          <w:t xml:space="preserve"> Vectors and </w:t>
                        </w:r>
                        <w:proofErr w:type="spellStart"/>
                        <w:r>
                          <w:t>KittyVector</w:t>
                        </w:r>
                        <w:proofErr w:type="spellEnd"/>
                        <w:r>
                          <w:t xml:space="preserve"> / Shutterstock.com</w:t>
                        </w:r>
                      </w:p>
                    </w:txbxContent>
                  </v:textbox>
                </v:shape>
                <v:shape id="Text Box 1709378428" o:spid="_x0000_s1048" type="#_x0000_t202" style="position:absolute;top:34040;width:244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" filled="f" stroked="f">
                  <v:textbox>
                    <w:txbxContent>
                      <w:p w14:paraId="115E98C8" w14:textId="229A3058" w:rsidR="00EF1CAC" w:rsidRDefault="00B1182A" w:rsidP="004266EE">
                        <w:pPr>
                          <w:pStyle w:val="TextCaption"/>
                          <w:rPr>
                            <w:lang w:eastAsia="zh-CN"/>
                          </w:rPr>
                        </w:pPr>
                        <w:r>
                          <w:rPr>
                            <w:b/>
                            <w:bCs/>
                          </w:rPr>
                          <w:t>圖</w:t>
                        </w:r>
                        <w:r w:rsidR="004266EE" w:rsidRPr="004266EE">
                          <w:rPr>
                            <w:b/>
                            <w:bCs/>
                          </w:rPr>
                          <w:t>12</w:t>
                        </w:r>
                        <w:proofErr w:type="gramStart"/>
                        <w:r w:rsidRPr="005768E9">
                          <w:rPr>
                            <w:rFonts w:hint="eastAsia"/>
                          </w:rPr>
                          <w:t>·</w:t>
                        </w:r>
                        <w:proofErr w:type="gramEnd"/>
                        <w:r w:rsidR="00A766A0" w:rsidRPr="00A766A0">
                          <w:rPr>
                            <w:rFonts w:hint="eastAsia"/>
                          </w:rPr>
                          <w:t>南極的食物網</w:t>
                        </w:r>
                      </w:p>
                    </w:txbxContent>
                  </v:textbox>
                </v:shape>
                <v:shape id="Graphic 13" o:spid="_x0000_s1049" type="#_x0000_t75" style="position:absolute;width:27578;height:3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">
                  <v:imagedata r:id="rId20" o:title=""/>
                </v:shape>
                <w10:wrap type="square" anchorx="margin"/>
              </v:group>
            </w:pict>
          </mc:Fallback>
        </mc:AlternateContent>
      </w:r>
      <w:r w:rsidR="00B1182A">
        <w:rPr>
          <w:b/>
          <w:bCs/>
        </w:rPr>
        <w:t>圖</w:t>
      </w:r>
      <w:r w:rsidR="00557ABC">
        <w:rPr>
          <w:b/>
          <w:bCs/>
        </w:rPr>
        <w:t>11</w:t>
      </w:r>
      <w:proofErr w:type="gramStart"/>
      <w:r w:rsidR="00B1182A" w:rsidRPr="005768E9">
        <w:rPr>
          <w:rFonts w:hint="eastAsia"/>
        </w:rPr>
        <w:t>·</w:t>
      </w:r>
      <w:proofErr w:type="gramEnd"/>
      <w:r w:rsidR="00CD529C" w:rsidRPr="00CD529C">
        <w:rPr>
          <w:rFonts w:hint="eastAsia"/>
        </w:rPr>
        <w:t>（左）皇帝企鵝</w:t>
      </w:r>
      <w:r w:rsidR="00CD529C">
        <w:rPr>
          <w:rFonts w:hint="eastAsia"/>
        </w:rPr>
        <w:t>和</w:t>
      </w:r>
      <w:r w:rsidR="00CD529C" w:rsidRPr="00CD529C">
        <w:rPr>
          <w:rFonts w:hint="eastAsia"/>
        </w:rPr>
        <w:t>（右）帽帶企鵝</w:t>
      </w:r>
    </w:p>
    <w:p w14:paraId="61EA0155" w14:textId="0D6C3BC2" w:rsidR="00735183" w:rsidRDefault="00C76CDC" w:rsidP="00857FB8">
      <w:pPr>
        <w:pStyle w:val="Text"/>
      </w:pPr>
      <w:r w:rsidRPr="00C76CDC">
        <w:rPr>
          <w:rFonts w:hint="eastAsia"/>
          <w:noProof/>
        </w:rPr>
        <w:t>由於能夠適應南極特殊地貌的物種極少，其食物網相對於其他生態系統來說比較簡單。與北極的食物鏈一樣，生產者是浮游生物。初級消費者是磷蝦、魚類、魷魚和鳥類；次級消費者是企鵝和海豹；而高級消費者是鯨魚。</w:t>
      </w:r>
    </w:p>
    <w:p w14:paraId="2AB179A6" w14:textId="46A64D01" w:rsidR="006046C1" w:rsidRDefault="006046C1" w:rsidP="00EF1CAC">
      <w:pPr>
        <w:pStyle w:val="TextUncompressed"/>
      </w:pPr>
    </w:p>
    <w:p w14:paraId="75901D1F" w14:textId="77777777" w:rsidR="008227FE" w:rsidRDefault="008227FE" w:rsidP="00857FB8">
      <w:pPr>
        <w:pStyle w:val="Text"/>
      </w:pPr>
    </w:p>
    <w:p w14:paraId="46F2C69A" w14:textId="6C840DE4" w:rsidR="00B435ED" w:rsidRDefault="00B377A5" w:rsidP="00385ECF">
      <w:pPr>
        <w:pStyle w:val="HeadB"/>
        <w:pageBreakBefore/>
      </w:pPr>
      <w:r>
        <w:lastRenderedPageBreak/>
        <w:t>3.</w:t>
      </w:r>
      <w:r>
        <w:tab/>
      </w:r>
      <w:r w:rsidR="00FA4FA3" w:rsidRPr="00FA4FA3">
        <w:rPr>
          <w:rFonts w:hint="eastAsia"/>
        </w:rPr>
        <w:t>維管植物和非維管植物</w:t>
      </w:r>
    </w:p>
    <w:p w14:paraId="7066BBEC" w14:textId="75A65828" w:rsidR="00987A32" w:rsidRPr="009D1696" w:rsidRDefault="00D839B9" w:rsidP="00D839B9">
      <w:pPr>
        <w:pStyle w:val="Text"/>
        <w:tabs>
          <w:tab w:val="left" w:pos="6804"/>
        </w:tabs>
        <w:ind w:right="2268"/>
      </w:pPr>
      <w:r w:rsidRPr="00D839B9">
        <w:rPr>
          <w:rFonts w:hint="eastAsia"/>
        </w:rPr>
        <w:t>在嚴峻的極地氣候下，大多數植物無法生長。有些植物適應了極端條件，能在極地生存。</w:t>
      </w:r>
    </w:p>
    <w:p w14:paraId="3C2325C9" w14:textId="77777777" w:rsidR="007044A9" w:rsidRDefault="007044A9" w:rsidP="007044A9">
      <w:pPr>
        <w:pStyle w:val="Text"/>
        <w:tabs>
          <w:tab w:val="left" w:pos="6804"/>
        </w:tabs>
        <w:ind w:right="2268"/>
      </w:pPr>
      <w:proofErr w:type="gramStart"/>
      <w:r w:rsidRPr="007044A9">
        <w:rPr>
          <w:rFonts w:hint="eastAsia"/>
        </w:rPr>
        <w:t>維管植物</w:t>
      </w:r>
      <w:proofErr w:type="gramEnd"/>
      <w:r w:rsidRPr="007044A9">
        <w:rPr>
          <w:rFonts w:hint="eastAsia"/>
        </w:rPr>
        <w:t>是具有葉片、莖</w:t>
      </w:r>
      <w:proofErr w:type="gramStart"/>
      <w:r w:rsidRPr="007044A9">
        <w:rPr>
          <w:rFonts w:hint="eastAsia"/>
        </w:rPr>
        <w:t>和根能作為</w:t>
      </w:r>
      <w:proofErr w:type="gramEnd"/>
      <w:r w:rsidRPr="007044A9">
        <w:rPr>
          <w:rFonts w:hint="eastAsia"/>
        </w:rPr>
        <w:t>水分轉運系統的植物。在北極，我們可以找到各種有花植物、草類和小灌木，例如能把花朝向太陽的北極罌粟</w:t>
      </w:r>
      <w:r w:rsidRPr="007044A9">
        <w:t xml:space="preserve"> (Papaver </w:t>
      </w:r>
      <w:proofErr w:type="spellStart"/>
      <w:r w:rsidRPr="007044A9">
        <w:t>radicatum</w:t>
      </w:r>
      <w:proofErr w:type="spellEnd"/>
      <w:r w:rsidRPr="007044A9">
        <w:t xml:space="preserve">) </w:t>
      </w:r>
      <w:r w:rsidRPr="007044A9">
        <w:rPr>
          <w:rFonts w:hint="eastAsia"/>
        </w:rPr>
        <w:t>和世界上最小的木本植物之</w:t>
      </w:r>
      <w:proofErr w:type="gramStart"/>
      <w:r w:rsidRPr="007044A9">
        <w:rPr>
          <w:rFonts w:hint="eastAsia"/>
        </w:rPr>
        <w:t>一矮柳</w:t>
      </w:r>
      <w:proofErr w:type="gramEnd"/>
      <w:r w:rsidRPr="007044A9">
        <w:t xml:space="preserve"> (Salix </w:t>
      </w:r>
      <w:proofErr w:type="spellStart"/>
      <w:r w:rsidRPr="007044A9">
        <w:t>herbacea</w:t>
      </w:r>
      <w:proofErr w:type="spellEnd"/>
      <w:r w:rsidRPr="007044A9">
        <w:t>)</w:t>
      </w:r>
      <w:r w:rsidRPr="007044A9">
        <w:rPr>
          <w:rFonts w:hint="eastAsia"/>
        </w:rPr>
        <w:t>。</w:t>
      </w:r>
    </w:p>
    <w:p w14:paraId="040D0979" w14:textId="124DA7B2" w:rsidR="00CF4C7E" w:rsidRDefault="007044A9" w:rsidP="00857FB8">
      <w:pPr>
        <w:pStyle w:val="Text"/>
      </w:pPr>
      <w:r>
        <w:rPr>
          <w:noProof/>
        </w:rPr>
        <mc:AlternateContent>
          <mc:Choice Requires="wpc">
            <w:drawing>
              <wp:anchor distT="0" distB="0" distL="114300" distR="114300" simplePos="0" relativeHeight="251898368" behindDoc="0" locked="0" layoutInCell="1" allowOverlap="1" wp14:anchorId="09FF79DB" wp14:editId="43B8F0AD">
                <wp:simplePos x="0" y="0"/>
                <wp:positionH relativeFrom="margin">
                  <wp:align>right</wp:align>
                </wp:positionH>
                <wp:positionV relativeFrom="paragraph">
                  <wp:posOffset>76200</wp:posOffset>
                </wp:positionV>
                <wp:extent cx="3484245" cy="2657475"/>
                <wp:effectExtent l="0" t="0" r="1905" b="9525"/>
                <wp:wrapSquare wrapText="bothSides"/>
                <wp:docPr id="2024037638" name="Canvas 2024037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24037639" name="Picture 2024037639"/>
                          <pic:cNvPicPr>
                            <a:picLocks noChangeAspect="1"/>
                          </pic:cNvPicPr>
                        </pic:nvPicPr>
                        <pic:blipFill>
                          <a:blip r:embed="rId21" cstate="print">
                            <a:extLst>
                              <a:ext uri="{28A0092B-C50C-407E-A947-70E740481C1C}">
                                <a14:useLocalDpi xmlns:a14="http://schemas.microsoft.com/office/drawing/2010/main" val="0"/>
                              </a:ext>
                            </a:extLst>
                          </a:blip>
                          <a:srcRect l="177" r="177"/>
                          <a:stretch>
                            <a:fillRect/>
                          </a:stretch>
                        </pic:blipFill>
                        <pic:spPr bwMode="auto">
                          <a:xfrm>
                            <a:off x="0" y="0"/>
                            <a:ext cx="3448685" cy="2306955"/>
                          </a:xfrm>
                          <a:prstGeom prst="rect">
                            <a:avLst/>
                          </a:prstGeom>
                          <a:noFill/>
                          <a:ln>
                            <a:noFill/>
                          </a:ln>
                          <a:extLst>
                            <a:ext uri="{53640926-AAD7-44D8-BBD7-CCE9431645EC}">
                              <a14:shadowObscured xmlns:a14="http://schemas.microsoft.com/office/drawing/2010/main"/>
                            </a:ext>
                          </a:extLst>
                        </pic:spPr>
                      </pic:pic>
                      <wps:wsp>
                        <wps:cNvPr id="2024037640" name="Text Box 1412884552"/>
                        <wps:cNvSpPr txBox="1">
                          <a:spLocks noChangeArrowheads="1"/>
                        </wps:cNvSpPr>
                        <wps:spPr bwMode="auto">
                          <a:xfrm>
                            <a:off x="1323000" y="2008795"/>
                            <a:ext cx="2086950" cy="277206"/>
                          </a:xfrm>
                          <a:prstGeom prst="rect">
                            <a:avLst/>
                          </a:prstGeom>
                          <a:noFill/>
                          <a:ln w="9525">
                            <a:noFill/>
                            <a:miter lim="800000"/>
                            <a:headEnd/>
                            <a:tailEnd/>
                          </a:ln>
                        </wps:spPr>
                        <wps:txbx>
                          <w:txbxContent>
                            <w:p w14:paraId="68A44DD1" w14:textId="77777777" w:rsidR="00E80645" w:rsidRPr="00E80645" w:rsidRDefault="00E80645" w:rsidP="00E80645">
                              <w:pPr>
                                <w:pStyle w:val="Footer"/>
                                <w:jc w:val="right"/>
                                <w:rPr>
                                  <w:color w:val="FFFFFF" w:themeColor="background1"/>
                                  <w14:shadow w14:blurRad="50800" w14:dist="38100" w14:dir="2700000" w14:sx="100000" w14:sy="100000" w14:kx="0" w14:ky="0" w14:algn="tl">
                                    <w14:srgbClr w14:val="000000">
                                      <w14:alpha w14:val="60000"/>
                                    </w14:srgbClr>
                                  </w14:shadow>
                                </w:rPr>
                              </w:pPr>
                              <w:r w:rsidRPr="00E80645">
                                <w:rPr>
                                  <w:color w:val="FFFFFF" w:themeColor="background1"/>
                                  <w14:shadow w14:blurRad="50800" w14:dist="38100" w14:dir="2700000" w14:sx="100000" w14:sy="100000" w14:kx="0" w14:ky="0" w14:algn="tl">
                                    <w14:srgbClr w14:val="000000">
                                      <w14:alpha w14:val="60000"/>
                                    </w14:srgbClr>
                                  </w14:shadow>
                                </w:rPr>
                                <w:t>©</w:t>
                              </w:r>
                              <w:proofErr w:type="spellStart"/>
                              <w:r w:rsidRPr="00E80645">
                                <w:rPr>
                                  <w:color w:val="FFFFFF" w:themeColor="background1"/>
                                  <w14:shadow w14:blurRad="50800" w14:dist="38100" w14:dir="2700000" w14:sx="100000" w14:sy="100000" w14:kx="0" w14:ky="0" w14:algn="tl">
                                    <w14:srgbClr w14:val="000000">
                                      <w14:alpha w14:val="60000"/>
                                    </w14:srgbClr>
                                  </w14:shadow>
                                </w:rPr>
                                <w:t>Viktorialvanets</w:t>
                              </w:r>
                              <w:proofErr w:type="spellEnd"/>
                              <w:r w:rsidRPr="00E80645">
                                <w:rPr>
                                  <w:color w:val="FFFFFF" w:themeColor="background1"/>
                                  <w14:shadow w14:blurRad="50800" w14:dist="38100" w14:dir="2700000" w14:sx="100000" w14:sy="100000" w14:kx="0" w14:ky="0" w14:algn="tl">
                                    <w14:srgbClr w14:val="000000">
                                      <w14:alpha w14:val="60000"/>
                                    </w14:srgbClr>
                                  </w14:shadow>
                                </w:rPr>
                                <w:t xml:space="preserve"> / Shutterstock.com</w:t>
                              </w:r>
                            </w:p>
                          </w:txbxContent>
                        </wps:txbx>
                        <wps:bodyPr rot="0" vert="horz" wrap="square" lIns="91440" tIns="45720" rIns="91440" bIns="45720" anchor="t" anchorCtr="0">
                          <a:noAutofit/>
                        </wps:bodyPr>
                      </wps:wsp>
                      <wps:wsp>
                        <wps:cNvPr id="2024037641" name="Text Box 1412884552"/>
                        <wps:cNvSpPr txBox="1">
                          <a:spLocks noChangeArrowheads="1"/>
                        </wps:cNvSpPr>
                        <wps:spPr bwMode="auto">
                          <a:xfrm>
                            <a:off x="0" y="2306597"/>
                            <a:ext cx="3484245" cy="341353"/>
                          </a:xfrm>
                          <a:prstGeom prst="rect">
                            <a:avLst/>
                          </a:prstGeom>
                          <a:noFill/>
                          <a:ln w="9525">
                            <a:noFill/>
                            <a:miter lim="800000"/>
                            <a:headEnd/>
                            <a:tailEnd/>
                          </a:ln>
                        </wps:spPr>
                        <wps:txbx>
                          <w:txbxContent>
                            <w:p w14:paraId="123AFC93" w14:textId="72814D5F" w:rsidR="00E80645" w:rsidRDefault="00B1182A" w:rsidP="00E80645">
                              <w:pPr>
                                <w:pStyle w:val="TextCaption"/>
                                <w:rPr>
                                  <w:lang w:eastAsia="zh-CN"/>
                                </w:rPr>
                              </w:pPr>
                              <w:r>
                                <w:rPr>
                                  <w:b/>
                                  <w:bCs/>
                                </w:rPr>
                                <w:t>圖</w:t>
                              </w:r>
                              <w:r w:rsidR="00E80645">
                                <w:rPr>
                                  <w:b/>
                                  <w:bCs/>
                                </w:rPr>
                                <w:t>13</w:t>
                              </w:r>
                              <w:bookmarkStart w:id="0" w:name="_Hlk161850092"/>
                              <w:proofErr w:type="gramStart"/>
                              <w:r w:rsidR="00FC201F" w:rsidRPr="005768E9">
                                <w:rPr>
                                  <w:rFonts w:hint="eastAsia"/>
                                </w:rPr>
                                <w:t>·</w:t>
                              </w:r>
                              <w:bookmarkEnd w:id="0"/>
                              <w:proofErr w:type="gramEnd"/>
                              <w:r w:rsidR="00F10594" w:rsidRPr="00F10594">
                                <w:rPr>
                                  <w:rFonts w:hint="eastAsia"/>
                                </w:rPr>
                                <w:t>南極毛草</w:t>
                              </w:r>
                            </w:p>
                          </w:txbxContent>
                        </wps:txbx>
                        <wps:bodyPr rot="0" vert="horz" wrap="square" lIns="91440" tIns="45720" rIns="91440" bIns="45720" anchor="t" anchorCtr="0">
                          <a:noAutofit/>
                        </wps:bodyPr>
                      </wps:wsp>
                    </wpc:wpc>
                  </a:graphicData>
                </a:graphic>
                <wp14:sizeRelV relativeFrom="margin">
                  <wp14:pctHeight>0</wp14:pctHeight>
                </wp14:sizeRelV>
              </wp:anchor>
            </w:drawing>
          </mc:Choice>
          <mc:Fallback>
            <w:pict>
              <v:group w14:anchorId="09FF79DB" id="Canvas 2024037638" o:spid="_x0000_s1050" editas="canvas" style="position:absolute;margin-left:223.15pt;margin-top:6pt;width:274.35pt;height:209.25pt;z-index:251898368;mso-position-horizontal:right;mso-position-horizontal-relative:margin;mso-position-vertical-relative:text;mso-height-relative:margin" coordsize="34842,26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">
                <v:shape id="_x0000_s1051" type="#_x0000_t75" style="position:absolute;width:34842;height:26574;visibility:visible;mso-wrap-style:square" filled="t">
                  <v:fill o:detectmouseclick="t"/>
                  <v:path o:connecttype="none"/>
                </v:shape>
                <v:shape id="Picture 2024037639" o:spid="_x0000_s1052" type="#_x0000_t75" style="position:absolute;width:34486;height:2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">
                  <v:imagedata r:id="rId22" o:title="" cropleft="116f" cropright="116f"/>
                </v:shape>
                <v:shape id="Text Box 1412884552" o:spid="_x0000_s1053" type="#_x0000_t202" style="position:absolute;left:13230;top:20087;width:20869;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" filled="f" stroked="f">
                  <v:textbox>
                    <w:txbxContent>
                      <w:p w14:paraId="68A44DD1" w14:textId="77777777" w:rsidR="00E80645" w:rsidRPr="00E80645" w:rsidRDefault="00E80645" w:rsidP="00E80645">
                        <w:pPr>
                          <w:pStyle w:val="Footer"/>
                          <w:jc w:val="right"/>
                          <w:rPr>
                            <w:color w:val="FFFFFF" w:themeColor="background1"/>
                            <w14:shadow w14:blurRad="50800" w14:dist="38100" w14:dir="2700000" w14:sx="100000" w14:sy="100000" w14:kx="0" w14:ky="0" w14:algn="tl">
                              <w14:srgbClr w14:val="000000">
                                <w14:alpha w14:val="60000"/>
                              </w14:srgbClr>
                            </w14:shadow>
                          </w:rPr>
                        </w:pPr>
                        <w:r w:rsidRPr="00E80645">
                          <w:rPr>
                            <w:color w:val="FFFFFF" w:themeColor="background1"/>
                            <w14:shadow w14:blurRad="50800" w14:dist="38100" w14:dir="2700000" w14:sx="100000" w14:sy="100000" w14:kx="0" w14:ky="0" w14:algn="tl">
                              <w14:srgbClr w14:val="000000">
                                <w14:alpha w14:val="60000"/>
                              </w14:srgbClr>
                            </w14:shadow>
                          </w:rPr>
                          <w:t>©</w:t>
                        </w:r>
                        <w:proofErr w:type="spellStart"/>
                        <w:r w:rsidRPr="00E80645">
                          <w:rPr>
                            <w:color w:val="FFFFFF" w:themeColor="background1"/>
                            <w14:shadow w14:blurRad="50800" w14:dist="38100" w14:dir="2700000" w14:sx="100000" w14:sy="100000" w14:kx="0" w14:ky="0" w14:algn="tl">
                              <w14:srgbClr w14:val="000000">
                                <w14:alpha w14:val="60000"/>
                              </w14:srgbClr>
                            </w14:shadow>
                          </w:rPr>
                          <w:t>Viktorialvanets</w:t>
                        </w:r>
                        <w:proofErr w:type="spellEnd"/>
                        <w:r w:rsidRPr="00E80645">
                          <w:rPr>
                            <w:color w:val="FFFFFF" w:themeColor="background1"/>
                            <w14:shadow w14:blurRad="50800" w14:dist="38100" w14:dir="2700000" w14:sx="100000" w14:sy="100000" w14:kx="0" w14:ky="0" w14:algn="tl">
                              <w14:srgbClr w14:val="000000">
                                <w14:alpha w14:val="60000"/>
                              </w14:srgbClr>
                            </w14:shadow>
                          </w:rPr>
                          <w:t xml:space="preserve"> / Shutterstock.com</w:t>
                        </w:r>
                      </w:p>
                    </w:txbxContent>
                  </v:textbox>
                </v:shape>
                <v:shape id="Text Box 1412884552" o:spid="_x0000_s1054" type="#_x0000_t202" style="position:absolute;top:23065;width:34842;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" filled="f" stroked="f">
                  <v:textbox>
                    <w:txbxContent>
                      <w:p w14:paraId="123AFC93" w14:textId="72814D5F" w:rsidR="00E80645" w:rsidRDefault="00B1182A" w:rsidP="00E80645">
                        <w:pPr>
                          <w:pStyle w:val="TextCaption"/>
                          <w:rPr>
                            <w:lang w:eastAsia="zh-CN"/>
                          </w:rPr>
                        </w:pPr>
                        <w:r>
                          <w:rPr>
                            <w:b/>
                            <w:bCs/>
                          </w:rPr>
                          <w:t>圖</w:t>
                        </w:r>
                        <w:r w:rsidR="00E80645">
                          <w:rPr>
                            <w:b/>
                            <w:bCs/>
                          </w:rPr>
                          <w:t>13</w:t>
                        </w:r>
                        <w:bookmarkStart w:id="1" w:name="_Hlk161850092"/>
                        <w:proofErr w:type="gramStart"/>
                        <w:r w:rsidR="00FC201F" w:rsidRPr="005768E9">
                          <w:rPr>
                            <w:rFonts w:hint="eastAsia"/>
                          </w:rPr>
                          <w:t>·</w:t>
                        </w:r>
                        <w:bookmarkEnd w:id="1"/>
                        <w:proofErr w:type="gramEnd"/>
                        <w:r w:rsidR="00F10594" w:rsidRPr="00F10594">
                          <w:rPr>
                            <w:rFonts w:hint="eastAsia"/>
                          </w:rPr>
                          <w:t>南極毛草</w:t>
                        </w:r>
                      </w:p>
                    </w:txbxContent>
                  </v:textbox>
                </v:shape>
                <w10:wrap type="square" anchorx="margin"/>
              </v:group>
            </w:pict>
          </mc:Fallback>
        </mc:AlternateContent>
      </w:r>
      <w:r w:rsidRPr="007044A9">
        <w:rPr>
          <w:rFonts w:hint="eastAsia"/>
        </w:rPr>
        <w:t>另</w:t>
      </w:r>
      <w:proofErr w:type="gramStart"/>
      <w:r w:rsidRPr="007044A9">
        <w:rPr>
          <w:rFonts w:hint="eastAsia"/>
        </w:rPr>
        <w:t>一邊廂</w:t>
      </w:r>
      <w:proofErr w:type="gramEnd"/>
      <w:r w:rsidRPr="007044A9">
        <w:rPr>
          <w:rFonts w:hint="eastAsia"/>
        </w:rPr>
        <w:t>，南極只有兩種原</w:t>
      </w:r>
      <w:proofErr w:type="gramStart"/>
      <w:r w:rsidRPr="007044A9">
        <w:rPr>
          <w:rFonts w:hint="eastAsia"/>
        </w:rPr>
        <w:t>生維管</w:t>
      </w:r>
      <w:proofErr w:type="gramEnd"/>
      <w:r w:rsidRPr="007044A9">
        <w:rPr>
          <w:rFonts w:hint="eastAsia"/>
        </w:rPr>
        <w:t>植物，分別為</w:t>
      </w:r>
      <w:proofErr w:type="gramStart"/>
      <w:r w:rsidRPr="007044A9">
        <w:rPr>
          <w:rFonts w:hint="eastAsia"/>
        </w:rPr>
        <w:t>南極毛草</w:t>
      </w:r>
      <w:proofErr w:type="gramEnd"/>
      <w:r w:rsidRPr="007044A9">
        <w:t xml:space="preserve"> (</w:t>
      </w:r>
      <w:proofErr w:type="spellStart"/>
      <w:r w:rsidRPr="007044A9">
        <w:t>Deschampsia</w:t>
      </w:r>
      <w:proofErr w:type="spellEnd"/>
      <w:r w:rsidRPr="007044A9">
        <w:t xml:space="preserve"> antarctica) </w:t>
      </w:r>
      <w:r w:rsidRPr="007044A9">
        <w:rPr>
          <w:rFonts w:hint="eastAsia"/>
        </w:rPr>
        <w:t>和南極珍珠草</w:t>
      </w:r>
      <w:r w:rsidRPr="007044A9">
        <w:t xml:space="preserve"> (</w:t>
      </w:r>
      <w:proofErr w:type="spellStart"/>
      <w:r w:rsidRPr="007044A9">
        <w:t>Colobanthus</w:t>
      </w:r>
      <w:proofErr w:type="spellEnd"/>
      <w:r w:rsidRPr="007044A9">
        <w:t xml:space="preserve"> </w:t>
      </w:r>
      <w:proofErr w:type="spellStart"/>
      <w:r w:rsidRPr="007044A9">
        <w:t>quitensis</w:t>
      </w:r>
      <w:proofErr w:type="spellEnd"/>
      <w:r w:rsidRPr="007044A9">
        <w:t>)</w:t>
      </w:r>
      <w:r w:rsidRPr="007044A9">
        <w:rPr>
          <w:rFonts w:hint="eastAsia"/>
        </w:rPr>
        <w:t>。這些物種已適應了南極</w:t>
      </w:r>
      <w:proofErr w:type="gramStart"/>
      <w:r w:rsidRPr="007044A9">
        <w:rPr>
          <w:rFonts w:hint="eastAsia"/>
        </w:rPr>
        <w:t>酷冷乾燥</w:t>
      </w:r>
      <w:proofErr w:type="gramEnd"/>
      <w:r w:rsidRPr="007044A9">
        <w:rPr>
          <w:rFonts w:hint="eastAsia"/>
        </w:rPr>
        <w:t>的環境，並在氣温略升的短暫夏季持續生長。</w:t>
      </w:r>
    </w:p>
    <w:p w14:paraId="5FD5704C" w14:textId="3EA2714D" w:rsidR="00AD42E3" w:rsidRDefault="00AD42E3" w:rsidP="00AD42E3">
      <w:pPr>
        <w:pStyle w:val="TextUncompressed"/>
      </w:pPr>
      <w:r>
        <w:rPr>
          <w:noProof/>
        </w:rPr>
        <mc:AlternateContent>
          <mc:Choice Requires="wpc">
            <w:drawing>
              <wp:inline distT="0" distB="0" distL="0" distR="0" wp14:anchorId="78E171A2" wp14:editId="70348C27">
                <wp:extent cx="2257425" cy="809624"/>
                <wp:effectExtent l="0" t="0" r="9525" b="0"/>
                <wp:docPr id="2024037648" name="Canvas 20240376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51868661" id="Canvas 2024037648" o:spid="_x0000_s1026" editas="canvas" style="width:177.75pt;height:63.75pt;mso-position-horizontal-relative:char;mso-position-vertical-relative:line" coordsize="22574,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">
                <v:shape id="_x0000_s1027" type="#_x0000_t75" style="position:absolute;width:22574;height:8089;visibility:visible;mso-wrap-style:square" filled="t">
                  <v:fill o:detectmouseclick="t"/>
                  <v:path o:connecttype="none"/>
                </v:shape>
                <w10:anchorlock/>
              </v:group>
            </w:pict>
          </mc:Fallback>
        </mc:AlternateContent>
      </w:r>
    </w:p>
    <w:p w14:paraId="11F0E518" w14:textId="2B232ED6" w:rsidR="00207694" w:rsidRDefault="0028271D" w:rsidP="00857FB8">
      <w:pPr>
        <w:pStyle w:val="Text"/>
      </w:pPr>
      <w:r>
        <w:rPr>
          <w:noProof/>
        </w:rPr>
        <mc:AlternateContent>
          <mc:Choice Requires="wpc">
            <w:drawing>
              <wp:anchor distT="0" distB="0" distL="114300" distR="114300" simplePos="0" relativeHeight="251899392" behindDoc="0" locked="0" layoutInCell="1" allowOverlap="1" wp14:anchorId="63DE8656" wp14:editId="69F91C73">
                <wp:simplePos x="0" y="0"/>
                <wp:positionH relativeFrom="margin">
                  <wp:align>right</wp:align>
                </wp:positionH>
                <wp:positionV relativeFrom="paragraph">
                  <wp:posOffset>101600</wp:posOffset>
                </wp:positionV>
                <wp:extent cx="3484245" cy="2588260"/>
                <wp:effectExtent l="0" t="0" r="1905" b="2540"/>
                <wp:wrapSquare wrapText="bothSides"/>
                <wp:docPr id="2024037645" name="Canvas 20240376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24037647" name="Picture 2024037647"/>
                          <pic:cNvPicPr>
                            <a:picLocks noChangeAspect="1"/>
                          </pic:cNvPicPr>
                        </pic:nvPicPr>
                        <pic:blipFill>
                          <a:blip r:embed="rId23" cstate="print">
                            <a:extLst>
                              <a:ext uri="{28A0092B-C50C-407E-A947-70E740481C1C}">
                                <a14:useLocalDpi xmlns:a14="http://schemas.microsoft.com/office/drawing/2010/main" val="0"/>
                              </a:ext>
                            </a:extLst>
                          </a:blip>
                          <a:srcRect t="304" b="304"/>
                          <a:stretch>
                            <a:fillRect/>
                          </a:stretch>
                        </pic:blipFill>
                        <pic:spPr bwMode="auto">
                          <a:xfrm>
                            <a:off x="4445" y="0"/>
                            <a:ext cx="3405505" cy="2260600"/>
                          </a:xfrm>
                          <a:prstGeom prst="rect">
                            <a:avLst/>
                          </a:prstGeom>
                          <a:noFill/>
                          <a:ln>
                            <a:noFill/>
                          </a:ln>
                          <a:extLst>
                            <a:ext uri="{53640926-AAD7-44D8-BBD7-CCE9431645EC}">
                              <a14:shadowObscured xmlns:a14="http://schemas.microsoft.com/office/drawing/2010/main"/>
                            </a:ext>
                          </a:extLst>
                        </pic:spPr>
                      </pic:pic>
                      <wps:wsp>
                        <wps:cNvPr id="2024037643" name="Text Box 1412884552"/>
                        <wps:cNvSpPr txBox="1">
                          <a:spLocks noChangeArrowheads="1"/>
                        </wps:cNvSpPr>
                        <wps:spPr bwMode="auto">
                          <a:xfrm>
                            <a:off x="1479550" y="1983394"/>
                            <a:ext cx="1930400" cy="277206"/>
                          </a:xfrm>
                          <a:prstGeom prst="rect">
                            <a:avLst/>
                          </a:prstGeom>
                          <a:noFill/>
                          <a:ln w="9525">
                            <a:noFill/>
                            <a:miter lim="800000"/>
                            <a:headEnd/>
                            <a:tailEnd/>
                          </a:ln>
                        </wps:spPr>
                        <wps:txbx>
                          <w:txbxContent>
                            <w:p w14:paraId="2861B990" w14:textId="46E2BBF9" w:rsidR="0028271D" w:rsidRPr="00696530" w:rsidRDefault="00696530" w:rsidP="00696530">
                              <w:pPr>
                                <w:pStyle w:val="Footer"/>
                                <w:jc w:val="right"/>
                                <w:rPr>
                                  <w:color w:val="FFFFFF" w:themeColor="background1"/>
                                  <w14:shadow w14:blurRad="50800" w14:dist="38100" w14:dir="2700000" w14:sx="100000" w14:sy="100000" w14:kx="0" w14:ky="0" w14:algn="tl">
                                    <w14:srgbClr w14:val="000000">
                                      <w14:alpha w14:val="60000"/>
                                    </w14:srgbClr>
                                  </w14:shadow>
                                </w:rPr>
                              </w:pPr>
                              <w:r w:rsidRPr="00696530">
                                <w:rPr>
                                  <w:rFonts w:hint="eastAsia"/>
                                  <w:color w:val="FFFFFF" w:themeColor="background1"/>
                                  <w14:shadow w14:blurRad="50800" w14:dist="38100" w14:dir="2700000" w14:sx="100000" w14:sy="100000" w14:kx="0" w14:ky="0" w14:algn="tl">
                                    <w14:srgbClr w14:val="000000">
                                      <w14:alpha w14:val="60000"/>
                                    </w14:srgbClr>
                                  </w14:shadow>
                                </w:rPr>
                                <w:t>©</w:t>
                              </w:r>
                              <w:r w:rsidRPr="00696530">
                                <w:rPr>
                                  <w:color w:val="FFFFFF" w:themeColor="background1"/>
                                  <w14:shadow w14:blurRad="50800" w14:dist="38100" w14:dir="2700000" w14:sx="100000" w14:sy="100000" w14:kx="0" w14:ky="0" w14:algn="tl">
                                    <w14:srgbClr w14:val="000000">
                                      <w14:alpha w14:val="60000"/>
                                    </w14:srgbClr>
                                  </w14:shadow>
                                </w:rPr>
                                <w:t>Jeff Holcombe / Shutterstock.com</w:t>
                              </w:r>
                            </w:p>
                          </w:txbxContent>
                        </wps:txbx>
                        <wps:bodyPr rot="0" vert="horz" wrap="square" lIns="91440" tIns="45720" rIns="91440" bIns="45720" anchor="t" anchorCtr="0">
                          <a:noAutofit/>
                        </wps:bodyPr>
                      </wps:wsp>
                      <wps:wsp>
                        <wps:cNvPr id="2024037644" name="Text Box 1412884552"/>
                        <wps:cNvSpPr txBox="1">
                          <a:spLocks noChangeArrowheads="1"/>
                        </wps:cNvSpPr>
                        <wps:spPr bwMode="auto">
                          <a:xfrm>
                            <a:off x="0" y="2268497"/>
                            <a:ext cx="3484245" cy="319763"/>
                          </a:xfrm>
                          <a:prstGeom prst="rect">
                            <a:avLst/>
                          </a:prstGeom>
                          <a:noFill/>
                          <a:ln w="9525">
                            <a:noFill/>
                            <a:miter lim="800000"/>
                            <a:headEnd/>
                            <a:tailEnd/>
                          </a:ln>
                        </wps:spPr>
                        <wps:txbx>
                          <w:txbxContent>
                            <w:p w14:paraId="6EBD1FF3" w14:textId="7087FDC2" w:rsidR="0028271D" w:rsidRDefault="00B1182A" w:rsidP="00AF1128">
                              <w:pPr>
                                <w:pStyle w:val="TextCaption"/>
                                <w:rPr>
                                  <w:lang w:eastAsia="zh-CN"/>
                                </w:rPr>
                              </w:pPr>
                              <w:r>
                                <w:rPr>
                                  <w:b/>
                                  <w:bCs/>
                                </w:rPr>
                                <w:t>圖</w:t>
                              </w:r>
                              <w:r w:rsidR="00696530">
                                <w:rPr>
                                  <w:b/>
                                  <w:bCs/>
                                </w:rPr>
                                <w:t>14</w:t>
                              </w:r>
                              <w:proofErr w:type="gramStart"/>
                              <w:r w:rsidR="00AF1128" w:rsidRPr="005768E9">
                                <w:rPr>
                                  <w:rFonts w:hint="eastAsia"/>
                                </w:rPr>
                                <w:t>·</w:t>
                              </w:r>
                              <w:proofErr w:type="gramEnd"/>
                              <w:r w:rsidR="00AF1128">
                                <w:rPr>
                                  <w:rFonts w:hint="eastAsia"/>
                                </w:rPr>
                                <w:t>北極的</w:t>
                              </w:r>
                              <w:r w:rsidR="00AF1128" w:rsidRPr="003E2974">
                                <w:rPr>
                                  <w:lang w:val="en-HK"/>
                                </w:rPr>
                                <w:t>泥炭</w:t>
                              </w:r>
                              <w:proofErr w:type="gramStart"/>
                              <w:r w:rsidR="00AF1128" w:rsidRPr="003E2974">
                                <w:rPr>
                                  <w:lang w:val="en-HK"/>
                                </w:rPr>
                                <w:t>苔</w:t>
                              </w:r>
                              <w:proofErr w:type="gramEnd"/>
                            </w:p>
                          </w:txbxContent>
                        </wps:txbx>
                        <wps:bodyPr rot="0" vert="horz" wrap="square" lIns="91440" tIns="45720" rIns="91440" bIns="45720" anchor="t" anchorCtr="0">
                          <a:noAutofit/>
                        </wps:bodyPr>
                      </wps:wsp>
                    </wpc:wpc>
                  </a:graphicData>
                </a:graphic>
                <wp14:sizeRelV relativeFrom="margin">
                  <wp14:pctHeight>0</wp14:pctHeight>
                </wp14:sizeRelV>
              </wp:anchor>
            </w:drawing>
          </mc:Choice>
          <mc:Fallback>
            <w:pict>
              <v:group w14:anchorId="63DE8656" id="Canvas 2024037645" o:spid="_x0000_s1055" editas="canvas" style="position:absolute;margin-left:223.15pt;margin-top:8pt;width:274.35pt;height:203.8pt;z-index:251899392;mso-position-horizontal:right;mso-position-horizontal-relative:margin;mso-position-vertical-relative:text;mso-height-relative:margin" coordsize="34842,25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">
                <v:shape id="_x0000_s1056" type="#_x0000_t75" style="position:absolute;width:34842;height:25882;visibility:visible;mso-wrap-style:square" filled="t">
                  <v:fill o:detectmouseclick="t"/>
                  <v:path o:connecttype="none"/>
                </v:shape>
                <v:shape id="Picture 2024037647" o:spid="_x0000_s1057" type="#_x0000_t75" style="position:absolute;left:44;width:34055;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">
                  <v:imagedata r:id="rId24" o:title="" croptop="199f" cropbottom="199f"/>
                </v:shape>
                <v:shape id="Text Box 1412884552" o:spid="_x0000_s1058" type="#_x0000_t202" style="position:absolute;left:14795;top:19833;width:19304;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" filled="f" stroked="f">
                  <v:textbox>
                    <w:txbxContent>
                      <w:p w14:paraId="2861B990" w14:textId="46E2BBF9" w:rsidR="0028271D" w:rsidRPr="00696530" w:rsidRDefault="00696530" w:rsidP="00696530">
                        <w:pPr>
                          <w:pStyle w:val="Footer"/>
                          <w:jc w:val="right"/>
                          <w:rPr>
                            <w:color w:val="FFFFFF" w:themeColor="background1"/>
                            <w14:shadow w14:blurRad="50800" w14:dist="38100" w14:dir="2700000" w14:sx="100000" w14:sy="100000" w14:kx="0" w14:ky="0" w14:algn="tl">
                              <w14:srgbClr w14:val="000000">
                                <w14:alpha w14:val="60000"/>
                              </w14:srgbClr>
                            </w14:shadow>
                          </w:rPr>
                        </w:pPr>
                        <w:r w:rsidRPr="00696530">
                          <w:rPr>
                            <w:rFonts w:hint="eastAsia"/>
                            <w:color w:val="FFFFFF" w:themeColor="background1"/>
                            <w14:shadow w14:blurRad="50800" w14:dist="38100" w14:dir="2700000" w14:sx="100000" w14:sy="100000" w14:kx="0" w14:ky="0" w14:algn="tl">
                              <w14:srgbClr w14:val="000000">
                                <w14:alpha w14:val="60000"/>
                              </w14:srgbClr>
                            </w14:shadow>
                          </w:rPr>
                          <w:t>©</w:t>
                        </w:r>
                        <w:r w:rsidRPr="00696530">
                          <w:rPr>
                            <w:color w:val="FFFFFF" w:themeColor="background1"/>
                            <w14:shadow w14:blurRad="50800" w14:dist="38100" w14:dir="2700000" w14:sx="100000" w14:sy="100000" w14:kx="0" w14:ky="0" w14:algn="tl">
                              <w14:srgbClr w14:val="000000">
                                <w14:alpha w14:val="60000"/>
                              </w14:srgbClr>
                            </w14:shadow>
                          </w:rPr>
                          <w:t>Jeff Holcombe / Shutterstock.com</w:t>
                        </w:r>
                      </w:p>
                    </w:txbxContent>
                  </v:textbox>
                </v:shape>
                <v:shape id="Text Box 1412884552" o:spid="_x0000_s1059" type="#_x0000_t202" style="position:absolute;top:22684;width:34842;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" filled="f" stroked="f">
                  <v:textbox>
                    <w:txbxContent>
                      <w:p w14:paraId="6EBD1FF3" w14:textId="7087FDC2" w:rsidR="0028271D" w:rsidRDefault="00B1182A" w:rsidP="00AF1128">
                        <w:pPr>
                          <w:pStyle w:val="TextCaption"/>
                          <w:rPr>
                            <w:lang w:eastAsia="zh-CN"/>
                          </w:rPr>
                        </w:pPr>
                        <w:r>
                          <w:rPr>
                            <w:b/>
                            <w:bCs/>
                          </w:rPr>
                          <w:t>圖</w:t>
                        </w:r>
                        <w:r w:rsidR="00696530">
                          <w:rPr>
                            <w:b/>
                            <w:bCs/>
                          </w:rPr>
                          <w:t>14</w:t>
                        </w:r>
                        <w:proofErr w:type="gramStart"/>
                        <w:r w:rsidR="00AF1128" w:rsidRPr="005768E9">
                          <w:rPr>
                            <w:rFonts w:hint="eastAsia"/>
                          </w:rPr>
                          <w:t>·</w:t>
                        </w:r>
                        <w:proofErr w:type="gramEnd"/>
                        <w:r w:rsidR="00AF1128">
                          <w:rPr>
                            <w:rFonts w:hint="eastAsia"/>
                          </w:rPr>
                          <w:t>北極的</w:t>
                        </w:r>
                        <w:r w:rsidR="00AF1128" w:rsidRPr="003E2974">
                          <w:rPr>
                            <w:lang w:val="en-HK"/>
                          </w:rPr>
                          <w:t>泥炭</w:t>
                        </w:r>
                        <w:proofErr w:type="gramStart"/>
                        <w:r w:rsidR="00AF1128" w:rsidRPr="003E2974">
                          <w:rPr>
                            <w:lang w:val="en-HK"/>
                          </w:rPr>
                          <w:t>苔</w:t>
                        </w:r>
                        <w:proofErr w:type="gramEnd"/>
                      </w:p>
                    </w:txbxContent>
                  </v:textbox>
                </v:shape>
                <w10:wrap type="square" anchorx="margin"/>
              </v:group>
            </w:pict>
          </mc:Fallback>
        </mc:AlternateContent>
      </w:r>
      <w:r w:rsidR="00FC201F" w:rsidRPr="00FC201F">
        <w:rPr>
          <w:rFonts w:hint="eastAsia"/>
          <w:noProof/>
        </w:rPr>
        <w:t>非維管植物是指一些缺乏轉運水分結構的植物，它們也能在極地生長。苔類</w:t>
      </w:r>
      <w:r w:rsidR="00FC201F">
        <w:rPr>
          <w:rFonts w:hint="eastAsia"/>
          <w:noProof/>
        </w:rPr>
        <w:t xml:space="preserve"> </w:t>
      </w:r>
      <w:r w:rsidR="00FC201F" w:rsidRPr="00FC201F">
        <w:rPr>
          <w:rFonts w:hint="eastAsia"/>
          <w:noProof/>
        </w:rPr>
        <w:t xml:space="preserve">(moss) </w:t>
      </w:r>
      <w:r w:rsidR="00FC201F" w:rsidRPr="00FC201F">
        <w:rPr>
          <w:rFonts w:hint="eastAsia"/>
          <w:noProof/>
        </w:rPr>
        <w:t>和蘚類</w:t>
      </w:r>
      <w:r w:rsidR="00FC201F" w:rsidRPr="00FC201F">
        <w:rPr>
          <w:rFonts w:hint="eastAsia"/>
          <w:noProof/>
        </w:rPr>
        <w:t xml:space="preserve"> (liverwort) </w:t>
      </w:r>
      <w:r w:rsidR="00FC201F" w:rsidRPr="00FC201F">
        <w:rPr>
          <w:rFonts w:hint="eastAsia"/>
          <w:noProof/>
        </w:rPr>
        <w:t>在北極和南極都能茁壯成長。它們覆蓋了北極一大片廣闊範圍，形成厚厚的「地毯」，可以儲存水分和為地面隔熱。泥炭苔</w:t>
      </w:r>
      <w:r w:rsidR="00FC201F" w:rsidRPr="00FC201F">
        <w:rPr>
          <w:rFonts w:hint="eastAsia"/>
          <w:noProof/>
        </w:rPr>
        <w:t xml:space="preserve"> (Sphagnum moss) </w:t>
      </w:r>
      <w:r w:rsidR="00FC201F" w:rsidRPr="00FC201F">
        <w:rPr>
          <w:rFonts w:hint="eastAsia"/>
          <w:noProof/>
        </w:rPr>
        <w:t>和地錢</w:t>
      </w:r>
      <w:r w:rsidR="00FC201F" w:rsidRPr="00FC201F">
        <w:rPr>
          <w:rFonts w:hint="eastAsia"/>
          <w:noProof/>
        </w:rPr>
        <w:t xml:space="preserve"> (Marchantia) </w:t>
      </w:r>
      <w:r w:rsidR="00FC201F" w:rsidRPr="00FC201F">
        <w:rPr>
          <w:rFonts w:hint="eastAsia"/>
          <w:noProof/>
        </w:rPr>
        <w:t>是常見的非維管植物。</w:t>
      </w:r>
      <w:r w:rsidR="00773B64" w:rsidRPr="00773B64">
        <w:t xml:space="preserve"> </w:t>
      </w:r>
    </w:p>
    <w:p w14:paraId="73DCD9A8" w14:textId="5E3EACFC" w:rsidR="001D3928" w:rsidRDefault="001D3928" w:rsidP="001D3928">
      <w:pPr>
        <w:pStyle w:val="TextUncompressed"/>
      </w:pPr>
      <w:r>
        <w:rPr>
          <w:noProof/>
        </w:rPr>
        <mc:AlternateContent>
          <mc:Choice Requires="wpc">
            <w:drawing>
              <wp:inline distT="0" distB="0" distL="0" distR="0" wp14:anchorId="257F2B98" wp14:editId="09982372">
                <wp:extent cx="2257425" cy="400050"/>
                <wp:effectExtent l="0" t="0" r="9525" b="0"/>
                <wp:docPr id="2024037649" name="Canvas 2024037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6DADB374" id="Canvas 2024037649" o:spid="_x0000_s1026" editas="canvas" style="width:177.75pt;height:31.5pt;mso-position-horizontal-relative:char;mso-position-vertical-relative:line" coordsize="2257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">
                <v:shape id="_x0000_s1027" type="#_x0000_t75" style="position:absolute;width:22574;height:4000;visibility:visible;mso-wrap-style:square" filled="t">
                  <v:fill o:detectmouseclick="t"/>
                  <v:path o:connecttype="none"/>
                </v:shape>
                <w10:anchorlock/>
              </v:group>
            </w:pict>
          </mc:Fallback>
        </mc:AlternateContent>
      </w:r>
    </w:p>
    <w:p w14:paraId="0ED89264" w14:textId="0C330859" w:rsidR="00DD7618" w:rsidRDefault="001E445B" w:rsidP="00857FB8">
      <w:pPr>
        <w:pStyle w:val="Text"/>
      </w:pPr>
      <w:r w:rsidRPr="001E445B">
        <w:rPr>
          <w:rFonts w:hint="eastAsia"/>
        </w:rPr>
        <w:t>在南極，由於氣候更加嚴酷，</w:t>
      </w:r>
      <w:proofErr w:type="gramStart"/>
      <w:r w:rsidRPr="001E445B">
        <w:rPr>
          <w:rFonts w:hint="eastAsia"/>
        </w:rPr>
        <w:t>非維管</w:t>
      </w:r>
      <w:proofErr w:type="gramEnd"/>
      <w:r w:rsidRPr="001E445B">
        <w:rPr>
          <w:rFonts w:hint="eastAsia"/>
        </w:rPr>
        <w:t>植物</w:t>
      </w:r>
      <w:proofErr w:type="gramStart"/>
      <w:r w:rsidRPr="001E445B">
        <w:rPr>
          <w:rFonts w:hint="eastAsia"/>
        </w:rPr>
        <w:t>比維管植物</w:t>
      </w:r>
      <w:proofErr w:type="gramEnd"/>
      <w:r w:rsidRPr="001E445B">
        <w:rPr>
          <w:rFonts w:hint="eastAsia"/>
        </w:rPr>
        <w:t>更為普遍。</w:t>
      </w:r>
      <w:r w:rsidR="00952C66">
        <w:t xml:space="preserve"> </w:t>
      </w:r>
    </w:p>
    <w:p w14:paraId="51E120F1" w14:textId="0284F41C" w:rsidR="00773B64" w:rsidRDefault="00B377A5" w:rsidP="00A1100A">
      <w:pPr>
        <w:pStyle w:val="HeadB"/>
        <w:pageBreakBefore/>
      </w:pPr>
      <w:r>
        <w:lastRenderedPageBreak/>
        <w:t>4.</w:t>
      </w:r>
      <w:r>
        <w:tab/>
      </w:r>
      <w:r w:rsidR="00664809" w:rsidRPr="00664809">
        <w:rPr>
          <w:rFonts w:hint="eastAsia"/>
        </w:rPr>
        <w:t>生態安全的重要性</w:t>
      </w:r>
    </w:p>
    <w:p w14:paraId="7E3C3F34" w14:textId="77777777" w:rsidR="00BB1255" w:rsidRDefault="00BB1255" w:rsidP="0056718F">
      <w:pPr>
        <w:pStyle w:val="Text"/>
        <w:tabs>
          <w:tab w:val="left" w:pos="6804"/>
        </w:tabs>
        <w:ind w:right="2268"/>
      </w:pPr>
      <w:r>
        <w:rPr>
          <w:rFonts w:hint="eastAsia"/>
        </w:rPr>
        <w:t>生態安全是指透過保護生物多樣性和生物棲息地以維持健康的生態系統。如前所述，極地在地球的氣候系統中扮演着重要角色。北極和南極的物種，特別是</w:t>
      </w:r>
      <w:r>
        <w:rPr>
          <w:rFonts w:hint="eastAsia"/>
          <w:lang w:eastAsia="zh-HK"/>
        </w:rPr>
        <w:t>能夠</w:t>
      </w:r>
      <w:r>
        <w:rPr>
          <w:rFonts w:hint="eastAsia"/>
        </w:rPr>
        <w:t>適應極端氣候的物種，對生態平衡相當重要。</w:t>
      </w:r>
    </w:p>
    <w:p w14:paraId="6851AC98" w14:textId="283C5083" w:rsidR="00BB1255" w:rsidRDefault="00BB1255" w:rsidP="00BB1255">
      <w:pPr>
        <w:pStyle w:val="Text"/>
      </w:pPr>
      <w:r>
        <w:rPr>
          <w:noProof/>
        </w:rPr>
        <mc:AlternateContent>
          <mc:Choice Requires="wpc">
            <w:drawing>
              <wp:anchor distT="0" distB="0" distL="114300" distR="114300" simplePos="0" relativeHeight="251906560" behindDoc="0" locked="0" layoutInCell="1" allowOverlap="1" wp14:anchorId="6955EB5F" wp14:editId="66B7C1F4">
                <wp:simplePos x="0" y="0"/>
                <wp:positionH relativeFrom="column">
                  <wp:posOffset>3213735</wp:posOffset>
                </wp:positionH>
                <wp:positionV relativeFrom="paragraph">
                  <wp:posOffset>19825</wp:posOffset>
                </wp:positionV>
                <wp:extent cx="2844800" cy="3395345"/>
                <wp:effectExtent l="0" t="0" r="0" b="0"/>
                <wp:wrapSquare wrapText="bothSides"/>
                <wp:docPr id="2024037653" name="Canvas 2024037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24037655" name="Graphic 2024037651" descr="Antarctica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297712"/>
                            <a:ext cx="2775097" cy="2775097"/>
                          </a:xfrm>
                          <a:prstGeom prst="rect">
                            <a:avLst/>
                          </a:prstGeom>
                        </pic:spPr>
                      </pic:pic>
                      <pic:pic xmlns:pic="http://schemas.openxmlformats.org/drawingml/2006/picture">
                        <pic:nvPicPr>
                          <pic:cNvPr id="2024037654" name="Graphic 2024037652" descr="Handshake outline"/>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846117" y="994583"/>
                            <a:ext cx="1365455" cy="136553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3E657EF" id="Canvas 2024037653" o:spid="_x0000_s1026" editas="canvas" style="position:absolute;margin-left:253.05pt;margin-top:1.55pt;width:224pt;height:267.35pt;z-index:251906560;mso-width-relative:margin;mso-height-relative:margin" coordsize="28448,33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">
                <v:shape id="_x0000_s1027" type="#_x0000_t75" style="position:absolute;width:28448;height:33953;visibility:visible;mso-wrap-style:square" filled="t">
                  <v:fill o:detectmouseclick="t"/>
                  <v:path o:connecttype="none"/>
                </v:shape>
                <v:shape id="Graphic 2024037651" o:spid="_x0000_s1028" type="#_x0000_t75" alt="Antarctica with solid fill" style="position:absolute;top:2977;width:27750;height:27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">
                  <v:imagedata r:id="rId77" o:title="Antarctica with solid fill"/>
                </v:shape>
                <v:shape id="Graphic 2024037652" o:spid="_x0000_s1029" type="#_x0000_t75" alt="Handshake outline" style="position:absolute;left:8461;top:9945;width:13654;height:1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">
                  <v:imagedata r:id="rId78" o:title="Handshake outline"/>
                </v:shape>
                <w10:wrap type="square"/>
              </v:group>
            </w:pict>
          </mc:Fallback>
        </mc:AlternateContent>
      </w:r>
      <w:r>
        <w:rPr>
          <w:rFonts w:hint="eastAsia"/>
        </w:rPr>
        <w:t>為了保護南極，</w:t>
      </w:r>
      <w:r w:rsidRPr="006F0062">
        <w:rPr>
          <w:rFonts w:asciiTheme="minorHAnsi" w:hAnsiTheme="minorHAnsi" w:hint="eastAsia"/>
        </w:rPr>
        <w:t>12</w:t>
      </w:r>
      <w:r>
        <w:rPr>
          <w:rFonts w:hint="eastAsia"/>
        </w:rPr>
        <w:t>個國家</w:t>
      </w:r>
      <w:r w:rsidR="00664809">
        <w:rPr>
          <w:rFonts w:hint="eastAsia"/>
        </w:rPr>
        <w:t>於</w:t>
      </w:r>
      <w:r w:rsidR="00664809">
        <w:rPr>
          <w:rFonts w:hint="eastAsia"/>
        </w:rPr>
        <w:t xml:space="preserve"> </w:t>
      </w:r>
      <w:r w:rsidR="00664809">
        <w:t xml:space="preserve">1959 </w:t>
      </w:r>
      <w:r w:rsidR="00664809">
        <w:rPr>
          <w:rFonts w:hint="eastAsia"/>
        </w:rPr>
        <w:t>年</w:t>
      </w:r>
      <w:r>
        <w:rPr>
          <w:rFonts w:hint="eastAsia"/>
        </w:rPr>
        <w:t>簽署了《南極條約》。該條約旨在促進和平，保障科學探究的自由，並鼓勵國際間合作。我國也是《南極條約》的協商國，並簽署了條約中有關環境保護的議定書。</w:t>
      </w:r>
    </w:p>
    <w:p w14:paraId="2057230E" w14:textId="1EE3F075" w:rsidR="00BB1255" w:rsidRDefault="00BB1255" w:rsidP="00BB1255">
      <w:pPr>
        <w:pStyle w:val="Text"/>
      </w:pPr>
      <w:proofErr w:type="gramStart"/>
      <w:r>
        <w:rPr>
          <w:rFonts w:hint="eastAsia"/>
        </w:rPr>
        <w:t>此外，</w:t>
      </w:r>
      <w:proofErr w:type="gramEnd"/>
      <w:r>
        <w:rPr>
          <w:rFonts w:hint="eastAsia"/>
        </w:rPr>
        <w:t>中國極地研究中心和上海交通大學聯合成立了極地生態保護中心，積極開展極地生態系統的科學研究以及探索在氣候變化影響下恢復極地生態系統的方法。</w:t>
      </w:r>
    </w:p>
    <w:p w14:paraId="49E88FC6" w14:textId="3D6B9F57" w:rsidR="00BB1255" w:rsidRDefault="00BB1255" w:rsidP="0056718F">
      <w:pPr>
        <w:pStyle w:val="Text"/>
        <w:tabs>
          <w:tab w:val="left" w:pos="6804"/>
        </w:tabs>
        <w:ind w:right="2268"/>
      </w:pPr>
      <w:r>
        <w:rPr>
          <w:rFonts w:hint="eastAsia"/>
        </w:rPr>
        <w:t>儘管國際社會努力維護極地的生態安全，極地生態系統仍面臨各種威脅。氣候變化是其中最迫切的問題。北極和南極的冰雪以前所未有的速度融化，破壞了如北極熊和海豹等眾多物種的棲息地。極地的自然資源開採也破壞了物種棲息地以及導致其他問題，如環境污染和干擾野生動物存活等。</w:t>
      </w:r>
    </w:p>
    <w:p w14:paraId="2D55F14F" w14:textId="21EC5468" w:rsidR="007F2EC9" w:rsidRPr="00C47C8A" w:rsidRDefault="00BB1255" w:rsidP="0056718F">
      <w:pPr>
        <w:pStyle w:val="Text"/>
        <w:tabs>
          <w:tab w:val="left" w:pos="6804"/>
        </w:tabs>
        <w:ind w:right="2268"/>
      </w:pPr>
      <w:r>
        <w:rPr>
          <w:rFonts w:hint="eastAsia"/>
        </w:rPr>
        <w:t>另外，由人類活動引入或由於氣候變化導致棲息地變化所帶來的外來物種，可能會與原生物種競爭，改變生態平衡。</w:t>
      </w:r>
    </w:p>
    <w:p w14:paraId="1BF8AD99" w14:textId="7F04D1D1" w:rsidR="009C7924" w:rsidRDefault="008739A4" w:rsidP="00250665">
      <w:pPr>
        <w:pStyle w:val="TextUncompressed"/>
        <w:jc w:val="center"/>
        <w:rPr>
          <w:lang w:val="en-HK"/>
        </w:rPr>
      </w:pPr>
      <w:r>
        <w:rPr>
          <w:noProof/>
        </w:rPr>
        <w:drawing>
          <wp:anchor distT="0" distB="0" distL="114300" distR="114300" simplePos="0" relativeHeight="251916800" behindDoc="0" locked="0" layoutInCell="1" allowOverlap="1" wp14:anchorId="76F24DE3" wp14:editId="116BC1AB">
            <wp:simplePos x="0" y="0"/>
            <wp:positionH relativeFrom="column">
              <wp:posOffset>4059852</wp:posOffset>
            </wp:positionH>
            <wp:positionV relativeFrom="paragraph">
              <wp:posOffset>884555</wp:posOffset>
            </wp:positionV>
            <wp:extent cx="454007" cy="453935"/>
            <wp:effectExtent l="0" t="0" r="0" b="0"/>
            <wp:wrapNone/>
            <wp:docPr id="408464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6418" name="圖片 26"/>
                    <pic:cNvPicPr>
                      <a:picLocks noChangeAspect="1"/>
                    </pic:cNvPicPr>
                  </pic:nvPicPr>
                  <pic:blipFill>
                    <a:blip r:embed="rId79" cstate="print">
                      <a:extLst>
                        <a:ext uri="{28A0092B-C50C-407E-A947-70E740481C1C}">
                          <a14:useLocalDpi xmlns:a14="http://schemas.microsoft.com/office/drawing/2010/main" val="0"/>
                        </a:ext>
                      </a:extLst>
                    </a:blip>
                    <a:srcRect/>
                    <a:stretch/>
                  </pic:blipFill>
                  <pic:spPr bwMode="auto">
                    <a:xfrm>
                      <a:off x="0" y="0"/>
                      <a:ext cx="454007" cy="453935"/>
                    </a:xfrm>
                    <a:prstGeom prst="rect">
                      <a:avLst/>
                    </a:prstGeom>
                    <a:noFill/>
                    <a:ln>
                      <a:noFill/>
                    </a:ln>
                  </pic:spPr>
                </pic:pic>
              </a:graphicData>
            </a:graphic>
          </wp:anchor>
        </w:drawing>
      </w:r>
      <w:r>
        <w:rPr>
          <w:noProof/>
          <w:lang w:val="en-HK"/>
        </w:rPr>
        <mc:AlternateContent>
          <mc:Choice Requires="wpg">
            <w:drawing>
              <wp:inline distT="0" distB="0" distL="0" distR="0" wp14:anchorId="06062369" wp14:editId="1A20FFDF">
                <wp:extent cx="3240633" cy="1462087"/>
                <wp:effectExtent l="0" t="0" r="0" b="5080"/>
                <wp:docPr id="1973473069" name="群組 44"/>
                <wp:cNvGraphicFramePr/>
                <a:graphic xmlns:a="http://schemas.openxmlformats.org/drawingml/2006/main">
                  <a:graphicData uri="http://schemas.microsoft.com/office/word/2010/wordprocessingGroup">
                    <wpg:wgp>
                      <wpg:cNvGrpSpPr/>
                      <wpg:grpSpPr>
                        <a:xfrm>
                          <a:off x="0" y="0"/>
                          <a:ext cx="3240633" cy="1462087"/>
                          <a:chOff x="-1452894" y="14617"/>
                          <a:chExt cx="4001555" cy="1462087"/>
                        </a:xfrm>
                      </wpg:grpSpPr>
                      <wps:wsp>
                        <wps:cNvPr id="2052388966" name="矩形: 圓角 45"/>
                        <wps:cNvSpPr/>
                        <wps:spPr>
                          <a:xfrm>
                            <a:off x="-1452894" y="14617"/>
                            <a:ext cx="4001555" cy="1462087"/>
                          </a:xfrm>
                          <a:prstGeom prst="round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082827" name="文字方塊 46"/>
                        <wps:cNvSpPr txBox="1"/>
                        <wps:spPr>
                          <a:xfrm>
                            <a:off x="-1339434" y="58853"/>
                            <a:ext cx="3237204" cy="1327354"/>
                          </a:xfrm>
                          <a:prstGeom prst="rect">
                            <a:avLst/>
                          </a:prstGeom>
                          <a:noFill/>
                          <a:ln w="6350">
                            <a:noFill/>
                          </a:ln>
                        </wps:spPr>
                        <wps:txbx>
                          <w:txbxContent>
                            <w:p w14:paraId="13D60514" w14:textId="3452F112" w:rsidR="00692A15" w:rsidRDefault="00AD6351" w:rsidP="001077E2">
                              <w:pPr>
                                <w:pStyle w:val="TextQRcode"/>
                              </w:pPr>
                              <w:r w:rsidRPr="00AD6351">
                                <w:rPr>
                                  <w:rFonts w:hint="eastAsia"/>
                                </w:rPr>
                                <w:t>瀏覽中國極地科學數據中心的網站，以認識更多極地的物種和環境。</w:t>
                              </w:r>
                            </w:p>
                            <w:p w14:paraId="32332AD4" w14:textId="56381457" w:rsidR="0035771C" w:rsidRPr="0033050C" w:rsidRDefault="00000000" w:rsidP="001077E2">
                              <w:pPr>
                                <w:pStyle w:val="TextQRcode"/>
                              </w:pPr>
                              <w:hyperlink r:id="rId80" w:history="1">
                                <w:r w:rsidR="00250665" w:rsidRPr="00250665">
                                  <w:rPr>
                                    <w:rStyle w:val="Hyperlink"/>
                                  </w:rPr>
                                  <w:t>https://datacenter.chinare.org.cn/data-center/</w:t>
                                </w:r>
                                <w:r w:rsidR="00250665" w:rsidRPr="00250665">
                                  <w:rPr>
                                    <w:rStyle w:val="Hyperlink"/>
                                  </w:rPr>
                                  <w:br/>
                                  <w:t>data-resource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062369" id="群組 44" o:spid="_x0000_s1060" style="width:255.15pt;height:115.1pt;mso-position-horizontal-relative:char;mso-position-vertical-relative:line" coordorigin="-14528,146" coordsize="40015,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">
                <v:roundrect id="矩形: 圓角 45" o:spid="_x0000_s1061" style="position:absolute;left:-14528;top:146;width:40014;height:14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" fillcolor="#ed7d31" stroked="f" strokeweight="1pt">
                  <v:stroke joinstyle="miter"/>
                </v:roundrect>
                <v:shape id="文字方塊 46" o:spid="_x0000_s1062" type="#_x0000_t202" style="position:absolute;left:-13394;top:588;width:32371;height:1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" filled="f" stroked="f" strokeweight=".5pt">
                  <v:textbox>
                    <w:txbxContent>
                      <w:p w14:paraId="13D60514" w14:textId="3452F112" w:rsidR="00692A15" w:rsidRDefault="00AD6351" w:rsidP="001077E2">
                        <w:pPr>
                          <w:pStyle w:val="TextQRcode"/>
                        </w:pPr>
                        <w:r w:rsidRPr="00AD6351">
                          <w:rPr>
                            <w:rFonts w:hint="eastAsia"/>
                          </w:rPr>
                          <w:t>瀏覽中國極地科學數據中心的網站，以認識更多極地的物種和環境。</w:t>
                        </w:r>
                      </w:p>
                      <w:p w14:paraId="32332AD4" w14:textId="56381457" w:rsidR="0035771C" w:rsidRPr="0033050C" w:rsidRDefault="00000000" w:rsidP="001077E2">
                        <w:pPr>
                          <w:pStyle w:val="TextQRcode"/>
                        </w:pPr>
                        <w:hyperlink r:id="rId81" w:history="1">
                          <w:r w:rsidR="00250665" w:rsidRPr="00250665">
                            <w:rPr>
                              <w:rStyle w:val="Hyperlink"/>
                            </w:rPr>
                            <w:t>https://datacenter.chinare.org.cn/data-center/</w:t>
                          </w:r>
                          <w:r w:rsidR="00250665" w:rsidRPr="00250665">
                            <w:rPr>
                              <w:rStyle w:val="Hyperlink"/>
                            </w:rPr>
                            <w:br/>
                            <w:t>data-resource</w:t>
                          </w:r>
                        </w:hyperlink>
                      </w:p>
                    </w:txbxContent>
                  </v:textbox>
                </v:shape>
                <w10:anchorlock/>
              </v:group>
            </w:pict>
          </mc:Fallback>
        </mc:AlternateContent>
      </w:r>
    </w:p>
    <w:p w14:paraId="13252A57" w14:textId="23815766" w:rsidR="00692A15" w:rsidRDefault="00692A15" w:rsidP="00857FB8">
      <w:pPr>
        <w:pStyle w:val="Text"/>
        <w:rPr>
          <w:lang w:val="en-HK"/>
        </w:rPr>
      </w:pPr>
    </w:p>
    <w:sectPr w:rsidR="00692A15" w:rsidSect="00246B5C">
      <w:headerReference w:type="default" r:id="rId82"/>
      <w:footerReference w:type="default" r:id="rId83"/>
      <w:pgSz w:w="11907" w:h="16840" w:code="9"/>
      <w:pgMar w:top="1134" w:right="1134" w:bottom="1134" w:left="1134" w:header="568" w:footer="746" w:gutter="0"/>
      <w:cols w:space="708"/>
      <w:docGrid w:linePitch="360" w:charSpace="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BA785" w14:textId="77777777" w:rsidR="005F54FE" w:rsidRDefault="005F54FE" w:rsidP="003F4303">
      <w:pPr>
        <w:spacing w:after="0" w:line="240" w:lineRule="auto"/>
      </w:pPr>
      <w:r>
        <w:separator/>
      </w:r>
    </w:p>
  </w:endnote>
  <w:endnote w:type="continuationSeparator" w:id="0">
    <w:p w14:paraId="71EE0C56" w14:textId="77777777" w:rsidR="005F54FE" w:rsidRDefault="005F54FE" w:rsidP="003F4303">
      <w:pPr>
        <w:spacing w:after="0" w:line="240" w:lineRule="auto"/>
      </w:pPr>
      <w:r>
        <w:continuationSeparator/>
      </w:r>
    </w:p>
  </w:endnote>
  <w:endnote w:type="continuationNotice" w:id="1">
    <w:p w14:paraId="71CCCC3A" w14:textId="77777777" w:rsidR="005F54FE" w:rsidRDefault="005F5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font>
  <w:font w:name="微軟正黑體">
    <w:panose1 w:val="020B0604030504040204"/>
    <w:charset w:val="88"/>
    <w:family w:val="swiss"/>
    <w:pitch w:val="variable"/>
    <w:sig w:usb0="000002A7" w:usb1="28CF4400" w:usb2="00000016" w:usb3="00000000" w:csb0="00100009" w:csb1="00000000"/>
  </w:font>
  <w:font w:name="Georgia Pro">
    <w:charset w:val="00"/>
    <w:family w:val="roman"/>
    <w:pitch w:val="variable"/>
    <w:sig w:usb0="800002AF" w:usb1="00000003" w:usb2="00000000" w:usb3="00000000" w:csb0="0000009F" w:csb1="00000000"/>
  </w:font>
  <w:font w:name="Source Sans Pro Black">
    <w:charset w:val="00"/>
    <w:family w:val="swiss"/>
    <w:pitch w:val="variable"/>
    <w:sig w:usb0="600002F7" w:usb1="02000001" w:usb2="00000000" w:usb3="00000000" w:csb0="0000019F" w:csb1="00000000"/>
  </w:font>
  <w:font w:name="思源黑體 HK Heavy">
    <w:panose1 w:val="020B0A00000000000000"/>
    <w:charset w:val="88"/>
    <w:family w:val="swiss"/>
    <w:notTrueType/>
    <w:pitch w:val="variable"/>
    <w:sig w:usb0="20000287" w:usb1="2ADF3C10" w:usb2="00000016" w:usb3="00000000" w:csb0="00120107" w:csb1="00000000"/>
  </w:font>
  <w:font w:name="思源宋體 HK">
    <w:panose1 w:val="02020400000000000000"/>
    <w:charset w:val="88"/>
    <w:family w:val="roman"/>
    <w:notTrueType/>
    <w:pitch w:val="variable"/>
    <w:sig w:usb0="20000287" w:usb1="2ADF3C10" w:usb2="00000016" w:usb3="00000000" w:csb0="00120107" w:csb1="00000000"/>
  </w:font>
  <w:font w:name="Gill Sans Nova">
    <w:panose1 w:val="020B0602020104020203"/>
    <w:charset w:val="00"/>
    <w:family w:val="swiss"/>
    <w:pitch w:val="variable"/>
    <w:sig w:usb0="80000287" w:usb1="00000002" w:usb2="00000000" w:usb3="00000000" w:csb0="0000009F" w:csb1="00000000"/>
  </w:font>
  <w:font w:name="思源黑體 HK">
    <w:panose1 w:val="020B0500000000000000"/>
    <w:charset w:val="88"/>
    <w:family w:val="swiss"/>
    <w:notTrueType/>
    <w:pitch w:val="variable"/>
    <w:sig w:usb0="20000287" w:usb1="2ADF3C10" w:usb2="00000016" w:usb3="00000000" w:csb0="00120107" w:csb1="00000000"/>
  </w:font>
  <w:font w:name="思源黑體 HK Normal">
    <w:panose1 w:val="020B0400000000000000"/>
    <w:charset w:val="88"/>
    <w:family w:val="swiss"/>
    <w:notTrueType/>
    <w:pitch w:val="variable"/>
    <w:sig w:usb0="20000287" w:usb1="2ADF3C10" w:usb2="00000016" w:usb3="00000000" w:csb0="00120107" w:csb1="00000000"/>
  </w:font>
  <w:font w:name="思源黑體 HK Medium">
    <w:panose1 w:val="020B0600000000000000"/>
    <w:charset w:val="88"/>
    <w:family w:val="swiss"/>
    <w:notTrueType/>
    <w:pitch w:val="variable"/>
    <w:sig w:usb0="20000287" w:usb1="2ADF3C10" w:usb2="00000016" w:usb3="00000000" w:csb0="00120107" w:csb1="00000000"/>
  </w:font>
  <w:font w:name="思源黑體 HK Light">
    <w:panose1 w:val="020B0300000000000000"/>
    <w:charset w:val="88"/>
    <w:family w:val="swiss"/>
    <w:notTrueType/>
    <w:pitch w:val="variable"/>
    <w:sig w:usb0="20000287" w:usb1="2ADF3C10" w:usb2="00000016" w:usb3="00000000" w:csb0="00120107"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FFA2" w14:textId="62E8CEFF" w:rsidR="00C75177" w:rsidRPr="00246B5C" w:rsidRDefault="009918DE" w:rsidP="00246B5C">
    <w:pPr>
      <w:pStyle w:val="Footer"/>
    </w:pPr>
    <w:r w:rsidRPr="00246B5C">
      <w:t>©</w:t>
    </w:r>
    <w:r w:rsidRPr="00246B5C">
      <w:rPr>
        <w:rFonts w:hint="eastAsia"/>
      </w:rPr>
      <w:t xml:space="preserve"> </w:t>
    </w:r>
    <w:r w:rsidR="00733702" w:rsidRPr="00733702">
      <w:rPr>
        <w:rFonts w:hint="eastAsia"/>
      </w:rPr>
      <w:t>聯合培進教育出版（香港）有限公司</w:t>
    </w:r>
    <w:r w:rsidR="00733702" w:rsidRPr="00733702">
      <w:rPr>
        <w:rFonts w:hint="eastAsia"/>
      </w:rPr>
      <w:t xml:space="preserve"> 2024</w:t>
    </w:r>
    <w:r w:rsidR="00246B5C" w:rsidRPr="00246B5C">
      <w:tab/>
    </w:r>
    <w:r w:rsidR="00246B5C" w:rsidRPr="00246B5C">
      <w:tab/>
      <w:t xml:space="preserve">p.  </w:t>
    </w:r>
    <w:r w:rsidR="00246B5C" w:rsidRPr="00246B5C">
      <w:fldChar w:fldCharType="begin"/>
    </w:r>
    <w:r w:rsidR="00246B5C" w:rsidRPr="00246B5C">
      <w:instrText xml:space="preserve"> PAGE   \* MERGEFORMAT </w:instrText>
    </w:r>
    <w:r w:rsidR="00246B5C" w:rsidRPr="00246B5C">
      <w:fldChar w:fldCharType="separate"/>
    </w:r>
    <w:r w:rsidR="00246B5C" w:rsidRPr="00246B5C">
      <w:t>1</w:t>
    </w:r>
    <w:r w:rsidR="00246B5C" w:rsidRPr="00246B5C">
      <w:fldChar w:fldCharType="end"/>
    </w:r>
    <w:r w:rsidR="00246B5C" w:rsidRPr="00246B5C">
      <w:t>/</w:t>
    </w:r>
    <w:fldSimple w:instr=" NUMPAGES   \* MERGEFORMAT ">
      <w:r w:rsidR="00246B5C" w:rsidRPr="00246B5C">
        <w:t>16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438FB" w14:textId="77777777" w:rsidR="005F54FE" w:rsidRDefault="005F54FE" w:rsidP="003F4303">
      <w:pPr>
        <w:spacing w:after="0" w:line="240" w:lineRule="auto"/>
      </w:pPr>
      <w:r>
        <w:rPr>
          <w:rFonts w:hint="eastAsia"/>
        </w:rPr>
        <w:separator/>
      </w:r>
    </w:p>
  </w:footnote>
  <w:footnote w:type="continuationSeparator" w:id="0">
    <w:p w14:paraId="202D22E4" w14:textId="77777777" w:rsidR="005F54FE" w:rsidRDefault="005F54FE" w:rsidP="003F4303">
      <w:pPr>
        <w:spacing w:after="0" w:line="240" w:lineRule="auto"/>
      </w:pPr>
      <w:r>
        <w:continuationSeparator/>
      </w:r>
    </w:p>
  </w:footnote>
  <w:footnote w:type="continuationNotice" w:id="1">
    <w:p w14:paraId="682EC55F" w14:textId="77777777" w:rsidR="005F54FE" w:rsidRDefault="005F54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2EBB" w14:textId="0CAB576F" w:rsidR="00CF3900" w:rsidRPr="00246B5C" w:rsidRDefault="005768E9" w:rsidP="00246B5C">
    <w:pPr>
      <w:pStyle w:val="Header"/>
    </w:pPr>
    <w:proofErr w:type="gramStart"/>
    <w:r w:rsidRPr="005768E9">
      <w:rPr>
        <w:rFonts w:hint="eastAsia"/>
      </w:rPr>
      <w:t>活學科學</w:t>
    </w:r>
    <w:proofErr w:type="gramEnd"/>
    <w:r w:rsidRPr="005768E9">
      <w:rPr>
        <w:rFonts w:hint="eastAsia"/>
      </w:rPr>
      <w:t>（第二版）</w:t>
    </w:r>
    <w:proofErr w:type="gramStart"/>
    <w:r w:rsidRPr="005768E9">
      <w:rPr>
        <w:rFonts w:hint="eastAsia"/>
      </w:rPr>
      <w:t>·</w:t>
    </w:r>
    <w:proofErr w:type="gramEnd"/>
    <w:r w:rsidRPr="005768E9">
      <w:rPr>
        <w:rFonts w:hint="eastAsia"/>
      </w:rPr>
      <w:t xml:space="preserve"> </w:t>
    </w:r>
    <w:r w:rsidRPr="005768E9">
      <w:rPr>
        <w:rFonts w:hint="eastAsia"/>
      </w:rPr>
      <w:t>地球的極地</w:t>
    </w:r>
    <w:r w:rsidRPr="005768E9">
      <w:rPr>
        <w:rFonts w:hint="eastAsia"/>
      </w:rPr>
      <w:tab/>
    </w:r>
    <w:r w:rsidRPr="005768E9">
      <w:rPr>
        <w:rFonts w:hint="eastAsia"/>
      </w:rPr>
      <w:tab/>
    </w:r>
    <w:r w:rsidRPr="005768E9">
      <w:rPr>
        <w:rFonts w:hint="eastAsia"/>
      </w:rPr>
      <w:t>國家安全教育工作紙</w:t>
    </w:r>
    <w:r w:rsidR="000F23FF" w:rsidRPr="00246B5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A2CF6"/>
    <w:multiLevelType w:val="hybridMultilevel"/>
    <w:tmpl w:val="3F4C9EC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28644000"/>
    <w:multiLevelType w:val="hybridMultilevel"/>
    <w:tmpl w:val="E056E2E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 w15:restartNumberingAfterBreak="0">
    <w:nsid w:val="343354FC"/>
    <w:multiLevelType w:val="hybridMultilevel"/>
    <w:tmpl w:val="C4C6838C"/>
    <w:lvl w:ilvl="0" w:tplc="A4B4FD6E">
      <w:start w:val="1"/>
      <w:numFmt w:val="bullet"/>
      <w:pStyle w:val="Tex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30393"/>
    <w:multiLevelType w:val="hybridMultilevel"/>
    <w:tmpl w:val="9696A7DA"/>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46317979"/>
    <w:multiLevelType w:val="hybridMultilevel"/>
    <w:tmpl w:val="82682DF0"/>
    <w:lvl w:ilvl="0" w:tplc="950C94D4">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6A3C41EE"/>
    <w:multiLevelType w:val="hybridMultilevel"/>
    <w:tmpl w:val="160C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67297F"/>
    <w:multiLevelType w:val="hybridMultilevel"/>
    <w:tmpl w:val="C3B80DC8"/>
    <w:lvl w:ilvl="0" w:tplc="0EF4E37C">
      <w:start w:val="1"/>
      <w:numFmt w:val="bullet"/>
      <w:pStyle w:val="ListTable"/>
      <w:lvlText w:val=""/>
      <w:lvlJc w:val="left"/>
      <w:pPr>
        <w:ind w:left="731" w:hanging="360"/>
      </w:pPr>
      <w:rPr>
        <w:rFonts w:ascii="Symbol" w:hAnsi="Symbol" w:hint="default"/>
      </w:rPr>
    </w:lvl>
    <w:lvl w:ilvl="1" w:tplc="3C090003" w:tentative="1">
      <w:start w:val="1"/>
      <w:numFmt w:val="bullet"/>
      <w:lvlText w:val="o"/>
      <w:lvlJc w:val="left"/>
      <w:pPr>
        <w:ind w:left="1451" w:hanging="360"/>
      </w:pPr>
      <w:rPr>
        <w:rFonts w:ascii="Courier New" w:hAnsi="Courier New" w:cs="Courier New" w:hint="default"/>
      </w:rPr>
    </w:lvl>
    <w:lvl w:ilvl="2" w:tplc="3C090005" w:tentative="1">
      <w:start w:val="1"/>
      <w:numFmt w:val="bullet"/>
      <w:lvlText w:val=""/>
      <w:lvlJc w:val="left"/>
      <w:pPr>
        <w:ind w:left="2171" w:hanging="360"/>
      </w:pPr>
      <w:rPr>
        <w:rFonts w:ascii="Wingdings" w:hAnsi="Wingdings" w:hint="default"/>
      </w:rPr>
    </w:lvl>
    <w:lvl w:ilvl="3" w:tplc="3C090001" w:tentative="1">
      <w:start w:val="1"/>
      <w:numFmt w:val="bullet"/>
      <w:lvlText w:val=""/>
      <w:lvlJc w:val="left"/>
      <w:pPr>
        <w:ind w:left="2891" w:hanging="360"/>
      </w:pPr>
      <w:rPr>
        <w:rFonts w:ascii="Symbol" w:hAnsi="Symbol" w:hint="default"/>
      </w:rPr>
    </w:lvl>
    <w:lvl w:ilvl="4" w:tplc="3C090003" w:tentative="1">
      <w:start w:val="1"/>
      <w:numFmt w:val="bullet"/>
      <w:lvlText w:val="o"/>
      <w:lvlJc w:val="left"/>
      <w:pPr>
        <w:ind w:left="3611" w:hanging="360"/>
      </w:pPr>
      <w:rPr>
        <w:rFonts w:ascii="Courier New" w:hAnsi="Courier New" w:cs="Courier New" w:hint="default"/>
      </w:rPr>
    </w:lvl>
    <w:lvl w:ilvl="5" w:tplc="3C090005" w:tentative="1">
      <w:start w:val="1"/>
      <w:numFmt w:val="bullet"/>
      <w:lvlText w:val=""/>
      <w:lvlJc w:val="left"/>
      <w:pPr>
        <w:ind w:left="4331" w:hanging="360"/>
      </w:pPr>
      <w:rPr>
        <w:rFonts w:ascii="Wingdings" w:hAnsi="Wingdings" w:hint="default"/>
      </w:rPr>
    </w:lvl>
    <w:lvl w:ilvl="6" w:tplc="3C090001" w:tentative="1">
      <w:start w:val="1"/>
      <w:numFmt w:val="bullet"/>
      <w:lvlText w:val=""/>
      <w:lvlJc w:val="left"/>
      <w:pPr>
        <w:ind w:left="5051" w:hanging="360"/>
      </w:pPr>
      <w:rPr>
        <w:rFonts w:ascii="Symbol" w:hAnsi="Symbol" w:hint="default"/>
      </w:rPr>
    </w:lvl>
    <w:lvl w:ilvl="7" w:tplc="3C090003" w:tentative="1">
      <w:start w:val="1"/>
      <w:numFmt w:val="bullet"/>
      <w:lvlText w:val="o"/>
      <w:lvlJc w:val="left"/>
      <w:pPr>
        <w:ind w:left="5771" w:hanging="360"/>
      </w:pPr>
      <w:rPr>
        <w:rFonts w:ascii="Courier New" w:hAnsi="Courier New" w:cs="Courier New" w:hint="default"/>
      </w:rPr>
    </w:lvl>
    <w:lvl w:ilvl="8" w:tplc="3C090005" w:tentative="1">
      <w:start w:val="1"/>
      <w:numFmt w:val="bullet"/>
      <w:lvlText w:val=""/>
      <w:lvlJc w:val="left"/>
      <w:pPr>
        <w:ind w:left="6491" w:hanging="360"/>
      </w:pPr>
      <w:rPr>
        <w:rFonts w:ascii="Wingdings" w:hAnsi="Wingdings" w:hint="default"/>
      </w:rPr>
    </w:lvl>
  </w:abstractNum>
  <w:num w:numId="1" w16cid:durableId="786854805">
    <w:abstractNumId w:val="2"/>
  </w:num>
  <w:num w:numId="2" w16cid:durableId="101804221">
    <w:abstractNumId w:val="6"/>
  </w:num>
  <w:num w:numId="3" w16cid:durableId="514610293">
    <w:abstractNumId w:val="4"/>
  </w:num>
  <w:num w:numId="4" w16cid:durableId="797408159">
    <w:abstractNumId w:val="3"/>
  </w:num>
  <w:num w:numId="5" w16cid:durableId="1404452308">
    <w:abstractNumId w:val="5"/>
  </w:num>
  <w:num w:numId="6" w16cid:durableId="957759095">
    <w:abstractNumId w:val="0"/>
  </w:num>
  <w:num w:numId="7" w16cid:durableId="102814478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82"/>
  <w:drawingGridHorizontalSpacing w:val="142"/>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8EB"/>
    <w:rsid w:val="00000C5F"/>
    <w:rsid w:val="00002A5F"/>
    <w:rsid w:val="00004E08"/>
    <w:rsid w:val="00005073"/>
    <w:rsid w:val="000062AC"/>
    <w:rsid w:val="0001013D"/>
    <w:rsid w:val="00010204"/>
    <w:rsid w:val="00010265"/>
    <w:rsid w:val="00011FFA"/>
    <w:rsid w:val="00012A86"/>
    <w:rsid w:val="00012BFA"/>
    <w:rsid w:val="00013E2F"/>
    <w:rsid w:val="00014299"/>
    <w:rsid w:val="00014ED2"/>
    <w:rsid w:val="00016695"/>
    <w:rsid w:val="00016881"/>
    <w:rsid w:val="000208F3"/>
    <w:rsid w:val="0002155F"/>
    <w:rsid w:val="000220D0"/>
    <w:rsid w:val="000220DA"/>
    <w:rsid w:val="000254B4"/>
    <w:rsid w:val="000259C6"/>
    <w:rsid w:val="00025B10"/>
    <w:rsid w:val="0003142F"/>
    <w:rsid w:val="00031682"/>
    <w:rsid w:val="00031FF0"/>
    <w:rsid w:val="0003365D"/>
    <w:rsid w:val="00034889"/>
    <w:rsid w:val="0003554C"/>
    <w:rsid w:val="00036F0D"/>
    <w:rsid w:val="00037D96"/>
    <w:rsid w:val="000405B0"/>
    <w:rsid w:val="000405F6"/>
    <w:rsid w:val="00043CBB"/>
    <w:rsid w:val="00044A93"/>
    <w:rsid w:val="00044B8E"/>
    <w:rsid w:val="00045914"/>
    <w:rsid w:val="00047275"/>
    <w:rsid w:val="00047378"/>
    <w:rsid w:val="000475CE"/>
    <w:rsid w:val="0004793C"/>
    <w:rsid w:val="00050DEA"/>
    <w:rsid w:val="00051DEC"/>
    <w:rsid w:val="00051DF7"/>
    <w:rsid w:val="000535C7"/>
    <w:rsid w:val="00053C15"/>
    <w:rsid w:val="00054AF5"/>
    <w:rsid w:val="00055F51"/>
    <w:rsid w:val="00056797"/>
    <w:rsid w:val="00057A50"/>
    <w:rsid w:val="00057DE5"/>
    <w:rsid w:val="000619B2"/>
    <w:rsid w:val="00061B27"/>
    <w:rsid w:val="00062127"/>
    <w:rsid w:val="00062B86"/>
    <w:rsid w:val="000649DF"/>
    <w:rsid w:val="00064BC9"/>
    <w:rsid w:val="00064D1F"/>
    <w:rsid w:val="00066E8F"/>
    <w:rsid w:val="00067C89"/>
    <w:rsid w:val="00070486"/>
    <w:rsid w:val="0007080F"/>
    <w:rsid w:val="00070B46"/>
    <w:rsid w:val="00071399"/>
    <w:rsid w:val="0007312F"/>
    <w:rsid w:val="00073627"/>
    <w:rsid w:val="0007538D"/>
    <w:rsid w:val="00076510"/>
    <w:rsid w:val="000810A5"/>
    <w:rsid w:val="00081FD4"/>
    <w:rsid w:val="000835A0"/>
    <w:rsid w:val="000853D1"/>
    <w:rsid w:val="0008664E"/>
    <w:rsid w:val="00086F97"/>
    <w:rsid w:val="000876A9"/>
    <w:rsid w:val="00090127"/>
    <w:rsid w:val="00090D78"/>
    <w:rsid w:val="00091C72"/>
    <w:rsid w:val="000933DB"/>
    <w:rsid w:val="00094BE3"/>
    <w:rsid w:val="00094C3C"/>
    <w:rsid w:val="00095A85"/>
    <w:rsid w:val="00095FEE"/>
    <w:rsid w:val="0009615D"/>
    <w:rsid w:val="00096A2F"/>
    <w:rsid w:val="0009731D"/>
    <w:rsid w:val="000978D0"/>
    <w:rsid w:val="000A013B"/>
    <w:rsid w:val="000A0D84"/>
    <w:rsid w:val="000A23E3"/>
    <w:rsid w:val="000A2AB9"/>
    <w:rsid w:val="000A4524"/>
    <w:rsid w:val="000A68E3"/>
    <w:rsid w:val="000A7867"/>
    <w:rsid w:val="000B22C7"/>
    <w:rsid w:val="000B2813"/>
    <w:rsid w:val="000B2892"/>
    <w:rsid w:val="000B4466"/>
    <w:rsid w:val="000B535C"/>
    <w:rsid w:val="000B631D"/>
    <w:rsid w:val="000B64C6"/>
    <w:rsid w:val="000B7343"/>
    <w:rsid w:val="000B75EB"/>
    <w:rsid w:val="000C16F9"/>
    <w:rsid w:val="000C28F3"/>
    <w:rsid w:val="000C3E03"/>
    <w:rsid w:val="000C4253"/>
    <w:rsid w:val="000C4F11"/>
    <w:rsid w:val="000C58CC"/>
    <w:rsid w:val="000C625B"/>
    <w:rsid w:val="000C6509"/>
    <w:rsid w:val="000C75E4"/>
    <w:rsid w:val="000C7C53"/>
    <w:rsid w:val="000D0076"/>
    <w:rsid w:val="000D23FB"/>
    <w:rsid w:val="000D291F"/>
    <w:rsid w:val="000D29DC"/>
    <w:rsid w:val="000D4242"/>
    <w:rsid w:val="000D504B"/>
    <w:rsid w:val="000D569D"/>
    <w:rsid w:val="000D56F9"/>
    <w:rsid w:val="000D5941"/>
    <w:rsid w:val="000D5E86"/>
    <w:rsid w:val="000D6F68"/>
    <w:rsid w:val="000D7F32"/>
    <w:rsid w:val="000E18F2"/>
    <w:rsid w:val="000E21F4"/>
    <w:rsid w:val="000E2335"/>
    <w:rsid w:val="000E2FBA"/>
    <w:rsid w:val="000E34B5"/>
    <w:rsid w:val="000E36FA"/>
    <w:rsid w:val="000E464D"/>
    <w:rsid w:val="000E61FB"/>
    <w:rsid w:val="000E7734"/>
    <w:rsid w:val="000E7B68"/>
    <w:rsid w:val="000F02E6"/>
    <w:rsid w:val="000F1F6A"/>
    <w:rsid w:val="000F23FF"/>
    <w:rsid w:val="000F38DD"/>
    <w:rsid w:val="000F3FE9"/>
    <w:rsid w:val="000F4B8F"/>
    <w:rsid w:val="000F79A1"/>
    <w:rsid w:val="00100A11"/>
    <w:rsid w:val="00101764"/>
    <w:rsid w:val="00101FB9"/>
    <w:rsid w:val="00102804"/>
    <w:rsid w:val="00102CC8"/>
    <w:rsid w:val="00103809"/>
    <w:rsid w:val="001038CE"/>
    <w:rsid w:val="00104E24"/>
    <w:rsid w:val="00105025"/>
    <w:rsid w:val="00105E57"/>
    <w:rsid w:val="0010624F"/>
    <w:rsid w:val="001077E2"/>
    <w:rsid w:val="00107D43"/>
    <w:rsid w:val="00110998"/>
    <w:rsid w:val="00110AAB"/>
    <w:rsid w:val="00110BCC"/>
    <w:rsid w:val="00111C32"/>
    <w:rsid w:val="00120988"/>
    <w:rsid w:val="001237DF"/>
    <w:rsid w:val="00124941"/>
    <w:rsid w:val="00124ECD"/>
    <w:rsid w:val="0012685C"/>
    <w:rsid w:val="00127138"/>
    <w:rsid w:val="00127261"/>
    <w:rsid w:val="00130C3A"/>
    <w:rsid w:val="0013132F"/>
    <w:rsid w:val="00131416"/>
    <w:rsid w:val="00131928"/>
    <w:rsid w:val="00131A18"/>
    <w:rsid w:val="00132DE8"/>
    <w:rsid w:val="001345E2"/>
    <w:rsid w:val="00134AA9"/>
    <w:rsid w:val="00134B3C"/>
    <w:rsid w:val="0013518F"/>
    <w:rsid w:val="00135DD9"/>
    <w:rsid w:val="00136103"/>
    <w:rsid w:val="00137DAF"/>
    <w:rsid w:val="00140487"/>
    <w:rsid w:val="0014131F"/>
    <w:rsid w:val="00141353"/>
    <w:rsid w:val="001428B6"/>
    <w:rsid w:val="001438A8"/>
    <w:rsid w:val="00143A22"/>
    <w:rsid w:val="00144226"/>
    <w:rsid w:val="00146009"/>
    <w:rsid w:val="001500C8"/>
    <w:rsid w:val="001511D3"/>
    <w:rsid w:val="001512EE"/>
    <w:rsid w:val="0015165F"/>
    <w:rsid w:val="00151C97"/>
    <w:rsid w:val="00151E89"/>
    <w:rsid w:val="00152BAE"/>
    <w:rsid w:val="00152DBA"/>
    <w:rsid w:val="00153129"/>
    <w:rsid w:val="0015357C"/>
    <w:rsid w:val="001544B3"/>
    <w:rsid w:val="0015597C"/>
    <w:rsid w:val="0015623B"/>
    <w:rsid w:val="00156706"/>
    <w:rsid w:val="00156947"/>
    <w:rsid w:val="0015694E"/>
    <w:rsid w:val="00160130"/>
    <w:rsid w:val="00160CF0"/>
    <w:rsid w:val="0016186C"/>
    <w:rsid w:val="001625D9"/>
    <w:rsid w:val="00162DCE"/>
    <w:rsid w:val="00163736"/>
    <w:rsid w:val="00163C9A"/>
    <w:rsid w:val="00163E15"/>
    <w:rsid w:val="00164196"/>
    <w:rsid w:val="00164ECE"/>
    <w:rsid w:val="001652C4"/>
    <w:rsid w:val="001658A4"/>
    <w:rsid w:val="001658FC"/>
    <w:rsid w:val="00166DB8"/>
    <w:rsid w:val="001711C0"/>
    <w:rsid w:val="001716CC"/>
    <w:rsid w:val="00173233"/>
    <w:rsid w:val="00173809"/>
    <w:rsid w:val="0017507A"/>
    <w:rsid w:val="00175283"/>
    <w:rsid w:val="0017736B"/>
    <w:rsid w:val="00177ABF"/>
    <w:rsid w:val="00181643"/>
    <w:rsid w:val="001818BC"/>
    <w:rsid w:val="00181F4C"/>
    <w:rsid w:val="00182815"/>
    <w:rsid w:val="0018399D"/>
    <w:rsid w:val="001845DD"/>
    <w:rsid w:val="00185045"/>
    <w:rsid w:val="00185DAF"/>
    <w:rsid w:val="001864DF"/>
    <w:rsid w:val="00186B4A"/>
    <w:rsid w:val="001877AD"/>
    <w:rsid w:val="0018797E"/>
    <w:rsid w:val="00187B5F"/>
    <w:rsid w:val="00190689"/>
    <w:rsid w:val="0019123A"/>
    <w:rsid w:val="00191B19"/>
    <w:rsid w:val="00193529"/>
    <w:rsid w:val="00194985"/>
    <w:rsid w:val="00195EA8"/>
    <w:rsid w:val="001977FE"/>
    <w:rsid w:val="001978B0"/>
    <w:rsid w:val="001A0845"/>
    <w:rsid w:val="001A0C5C"/>
    <w:rsid w:val="001A19CE"/>
    <w:rsid w:val="001A1BD0"/>
    <w:rsid w:val="001A2513"/>
    <w:rsid w:val="001A2AEC"/>
    <w:rsid w:val="001A2CB0"/>
    <w:rsid w:val="001A41A0"/>
    <w:rsid w:val="001A4357"/>
    <w:rsid w:val="001A43FF"/>
    <w:rsid w:val="001A59A4"/>
    <w:rsid w:val="001A79D9"/>
    <w:rsid w:val="001B0889"/>
    <w:rsid w:val="001B0D5A"/>
    <w:rsid w:val="001B127F"/>
    <w:rsid w:val="001B2DF1"/>
    <w:rsid w:val="001B4CC2"/>
    <w:rsid w:val="001B5587"/>
    <w:rsid w:val="001B63C1"/>
    <w:rsid w:val="001C05C4"/>
    <w:rsid w:val="001C2394"/>
    <w:rsid w:val="001C313B"/>
    <w:rsid w:val="001C4061"/>
    <w:rsid w:val="001C4092"/>
    <w:rsid w:val="001C571E"/>
    <w:rsid w:val="001C6674"/>
    <w:rsid w:val="001C6A43"/>
    <w:rsid w:val="001D08EA"/>
    <w:rsid w:val="001D0D3D"/>
    <w:rsid w:val="001D1C68"/>
    <w:rsid w:val="001D3928"/>
    <w:rsid w:val="001D3AD2"/>
    <w:rsid w:val="001D3EB1"/>
    <w:rsid w:val="001D4DB0"/>
    <w:rsid w:val="001D4F42"/>
    <w:rsid w:val="001D70CC"/>
    <w:rsid w:val="001D7DD7"/>
    <w:rsid w:val="001D7F84"/>
    <w:rsid w:val="001E0949"/>
    <w:rsid w:val="001E445B"/>
    <w:rsid w:val="001E4D41"/>
    <w:rsid w:val="001E4FF0"/>
    <w:rsid w:val="001E5148"/>
    <w:rsid w:val="001E57E7"/>
    <w:rsid w:val="001E6C9E"/>
    <w:rsid w:val="001E6DE1"/>
    <w:rsid w:val="001E7AFC"/>
    <w:rsid w:val="001E7F0E"/>
    <w:rsid w:val="001F00AD"/>
    <w:rsid w:val="001F247C"/>
    <w:rsid w:val="001F393B"/>
    <w:rsid w:val="001F3B14"/>
    <w:rsid w:val="001F3CCE"/>
    <w:rsid w:val="001F4E27"/>
    <w:rsid w:val="001F5E7B"/>
    <w:rsid w:val="001F76BE"/>
    <w:rsid w:val="00200F08"/>
    <w:rsid w:val="0020206E"/>
    <w:rsid w:val="0020395A"/>
    <w:rsid w:val="00204150"/>
    <w:rsid w:val="0020737F"/>
    <w:rsid w:val="00207694"/>
    <w:rsid w:val="0020786A"/>
    <w:rsid w:val="00211E18"/>
    <w:rsid w:val="0021319A"/>
    <w:rsid w:val="00213318"/>
    <w:rsid w:val="002156AF"/>
    <w:rsid w:val="00216E35"/>
    <w:rsid w:val="00217B5C"/>
    <w:rsid w:val="002218AA"/>
    <w:rsid w:val="00221FDF"/>
    <w:rsid w:val="002220C8"/>
    <w:rsid w:val="00222228"/>
    <w:rsid w:val="00222276"/>
    <w:rsid w:val="00222DA7"/>
    <w:rsid w:val="00222DAA"/>
    <w:rsid w:val="002258FE"/>
    <w:rsid w:val="00226F53"/>
    <w:rsid w:val="0022746C"/>
    <w:rsid w:val="00227863"/>
    <w:rsid w:val="00227DF1"/>
    <w:rsid w:val="00230D79"/>
    <w:rsid w:val="00232008"/>
    <w:rsid w:val="00232DBE"/>
    <w:rsid w:val="00233552"/>
    <w:rsid w:val="002341B5"/>
    <w:rsid w:val="00234BCA"/>
    <w:rsid w:val="002371E4"/>
    <w:rsid w:val="002407F8"/>
    <w:rsid w:val="00240B84"/>
    <w:rsid w:val="00240DE0"/>
    <w:rsid w:val="00241AF1"/>
    <w:rsid w:val="002428D8"/>
    <w:rsid w:val="00242960"/>
    <w:rsid w:val="00244DCD"/>
    <w:rsid w:val="00245551"/>
    <w:rsid w:val="00246B5C"/>
    <w:rsid w:val="00246CD7"/>
    <w:rsid w:val="00247F7A"/>
    <w:rsid w:val="0025051F"/>
    <w:rsid w:val="00250665"/>
    <w:rsid w:val="00250DCD"/>
    <w:rsid w:val="0025207F"/>
    <w:rsid w:val="002565B2"/>
    <w:rsid w:val="00256E82"/>
    <w:rsid w:val="00257545"/>
    <w:rsid w:val="00257BF9"/>
    <w:rsid w:val="00260930"/>
    <w:rsid w:val="00260C6F"/>
    <w:rsid w:val="002659F5"/>
    <w:rsid w:val="00267C6D"/>
    <w:rsid w:val="0027013F"/>
    <w:rsid w:val="00271DF9"/>
    <w:rsid w:val="00272262"/>
    <w:rsid w:val="00273F19"/>
    <w:rsid w:val="002745BB"/>
    <w:rsid w:val="00274712"/>
    <w:rsid w:val="002755BD"/>
    <w:rsid w:val="00276722"/>
    <w:rsid w:val="00276C18"/>
    <w:rsid w:val="00277B0B"/>
    <w:rsid w:val="002819B1"/>
    <w:rsid w:val="002825BA"/>
    <w:rsid w:val="0028271D"/>
    <w:rsid w:val="0028353E"/>
    <w:rsid w:val="0028405B"/>
    <w:rsid w:val="00285062"/>
    <w:rsid w:val="002860E0"/>
    <w:rsid w:val="002867DB"/>
    <w:rsid w:val="00286C14"/>
    <w:rsid w:val="00286EC7"/>
    <w:rsid w:val="00287EC8"/>
    <w:rsid w:val="002903BA"/>
    <w:rsid w:val="00290931"/>
    <w:rsid w:val="00290C6B"/>
    <w:rsid w:val="00291E98"/>
    <w:rsid w:val="002933AA"/>
    <w:rsid w:val="00293983"/>
    <w:rsid w:val="00293BDC"/>
    <w:rsid w:val="00293DA1"/>
    <w:rsid w:val="00294C61"/>
    <w:rsid w:val="002950CB"/>
    <w:rsid w:val="002957AB"/>
    <w:rsid w:val="00296813"/>
    <w:rsid w:val="00297013"/>
    <w:rsid w:val="002A0B22"/>
    <w:rsid w:val="002A1E35"/>
    <w:rsid w:val="002A258E"/>
    <w:rsid w:val="002A3112"/>
    <w:rsid w:val="002A3B4C"/>
    <w:rsid w:val="002A4F96"/>
    <w:rsid w:val="002B1D01"/>
    <w:rsid w:val="002B27F6"/>
    <w:rsid w:val="002B3FF0"/>
    <w:rsid w:val="002C00CA"/>
    <w:rsid w:val="002C11DB"/>
    <w:rsid w:val="002C1ED2"/>
    <w:rsid w:val="002C2229"/>
    <w:rsid w:val="002C301B"/>
    <w:rsid w:val="002C4C15"/>
    <w:rsid w:val="002C4D6C"/>
    <w:rsid w:val="002D0583"/>
    <w:rsid w:val="002D0C8F"/>
    <w:rsid w:val="002D1F7F"/>
    <w:rsid w:val="002D2D4A"/>
    <w:rsid w:val="002D2FC5"/>
    <w:rsid w:val="002D5E48"/>
    <w:rsid w:val="002D7196"/>
    <w:rsid w:val="002D73E0"/>
    <w:rsid w:val="002D79D0"/>
    <w:rsid w:val="002E0575"/>
    <w:rsid w:val="002E0CCD"/>
    <w:rsid w:val="002E1155"/>
    <w:rsid w:val="002E25F2"/>
    <w:rsid w:val="002E3586"/>
    <w:rsid w:val="002E51DD"/>
    <w:rsid w:val="002E5F00"/>
    <w:rsid w:val="002E7A0A"/>
    <w:rsid w:val="002E7BEF"/>
    <w:rsid w:val="002F1965"/>
    <w:rsid w:val="002F2FE2"/>
    <w:rsid w:val="002F3864"/>
    <w:rsid w:val="002F456C"/>
    <w:rsid w:val="002F532E"/>
    <w:rsid w:val="002F53C2"/>
    <w:rsid w:val="002F5B63"/>
    <w:rsid w:val="002F6B7B"/>
    <w:rsid w:val="002F74EE"/>
    <w:rsid w:val="003007AF"/>
    <w:rsid w:val="00300808"/>
    <w:rsid w:val="003034FF"/>
    <w:rsid w:val="00303E47"/>
    <w:rsid w:val="00303F26"/>
    <w:rsid w:val="003040A9"/>
    <w:rsid w:val="00304ACC"/>
    <w:rsid w:val="0030583B"/>
    <w:rsid w:val="0030705E"/>
    <w:rsid w:val="003071B6"/>
    <w:rsid w:val="00307C75"/>
    <w:rsid w:val="00310250"/>
    <w:rsid w:val="003112ED"/>
    <w:rsid w:val="0031142E"/>
    <w:rsid w:val="003130DF"/>
    <w:rsid w:val="00314078"/>
    <w:rsid w:val="0031531B"/>
    <w:rsid w:val="003156CB"/>
    <w:rsid w:val="00316D80"/>
    <w:rsid w:val="003205AA"/>
    <w:rsid w:val="00322071"/>
    <w:rsid w:val="0032248F"/>
    <w:rsid w:val="0032278D"/>
    <w:rsid w:val="00323015"/>
    <w:rsid w:val="0032443F"/>
    <w:rsid w:val="003254C5"/>
    <w:rsid w:val="00325B63"/>
    <w:rsid w:val="0032651C"/>
    <w:rsid w:val="00326C4D"/>
    <w:rsid w:val="00326D44"/>
    <w:rsid w:val="0033041E"/>
    <w:rsid w:val="0033050C"/>
    <w:rsid w:val="00330CB9"/>
    <w:rsid w:val="00331672"/>
    <w:rsid w:val="00331D6E"/>
    <w:rsid w:val="003334D3"/>
    <w:rsid w:val="00333B6E"/>
    <w:rsid w:val="00334557"/>
    <w:rsid w:val="003359B5"/>
    <w:rsid w:val="00336816"/>
    <w:rsid w:val="00337626"/>
    <w:rsid w:val="00337676"/>
    <w:rsid w:val="00340187"/>
    <w:rsid w:val="00340295"/>
    <w:rsid w:val="003403E1"/>
    <w:rsid w:val="00340F46"/>
    <w:rsid w:val="00341CC1"/>
    <w:rsid w:val="00345248"/>
    <w:rsid w:val="003452B8"/>
    <w:rsid w:val="00345C6F"/>
    <w:rsid w:val="00345EAE"/>
    <w:rsid w:val="00350003"/>
    <w:rsid w:val="00350491"/>
    <w:rsid w:val="00352F23"/>
    <w:rsid w:val="0035301E"/>
    <w:rsid w:val="003536FE"/>
    <w:rsid w:val="003544AF"/>
    <w:rsid w:val="00355171"/>
    <w:rsid w:val="00356746"/>
    <w:rsid w:val="0035771C"/>
    <w:rsid w:val="00360058"/>
    <w:rsid w:val="0036016A"/>
    <w:rsid w:val="003606FB"/>
    <w:rsid w:val="00360AC1"/>
    <w:rsid w:val="00362744"/>
    <w:rsid w:val="00362A6D"/>
    <w:rsid w:val="00363087"/>
    <w:rsid w:val="00363AA7"/>
    <w:rsid w:val="00364043"/>
    <w:rsid w:val="0036537B"/>
    <w:rsid w:val="00365D21"/>
    <w:rsid w:val="00367696"/>
    <w:rsid w:val="00367EDF"/>
    <w:rsid w:val="00370023"/>
    <w:rsid w:val="0037300A"/>
    <w:rsid w:val="00373694"/>
    <w:rsid w:val="003736F2"/>
    <w:rsid w:val="00373BF3"/>
    <w:rsid w:val="00373FB6"/>
    <w:rsid w:val="003749A0"/>
    <w:rsid w:val="00375586"/>
    <w:rsid w:val="00375F3B"/>
    <w:rsid w:val="003779B6"/>
    <w:rsid w:val="00377E34"/>
    <w:rsid w:val="00381349"/>
    <w:rsid w:val="00381E77"/>
    <w:rsid w:val="0038268B"/>
    <w:rsid w:val="00384466"/>
    <w:rsid w:val="0038491E"/>
    <w:rsid w:val="00385ECF"/>
    <w:rsid w:val="00386393"/>
    <w:rsid w:val="0039023F"/>
    <w:rsid w:val="00393E0E"/>
    <w:rsid w:val="00395A72"/>
    <w:rsid w:val="00396D2F"/>
    <w:rsid w:val="00396DE1"/>
    <w:rsid w:val="003A050A"/>
    <w:rsid w:val="003A1799"/>
    <w:rsid w:val="003A1F03"/>
    <w:rsid w:val="003A213B"/>
    <w:rsid w:val="003A2904"/>
    <w:rsid w:val="003A3960"/>
    <w:rsid w:val="003A514E"/>
    <w:rsid w:val="003A5402"/>
    <w:rsid w:val="003A575E"/>
    <w:rsid w:val="003A5942"/>
    <w:rsid w:val="003A681E"/>
    <w:rsid w:val="003A6F53"/>
    <w:rsid w:val="003B005C"/>
    <w:rsid w:val="003B2266"/>
    <w:rsid w:val="003B23B6"/>
    <w:rsid w:val="003B2416"/>
    <w:rsid w:val="003B25A3"/>
    <w:rsid w:val="003B32B7"/>
    <w:rsid w:val="003B3F2E"/>
    <w:rsid w:val="003B45C7"/>
    <w:rsid w:val="003B5802"/>
    <w:rsid w:val="003B599F"/>
    <w:rsid w:val="003B61E9"/>
    <w:rsid w:val="003B648C"/>
    <w:rsid w:val="003C0CC1"/>
    <w:rsid w:val="003C164B"/>
    <w:rsid w:val="003C1C89"/>
    <w:rsid w:val="003C4BC3"/>
    <w:rsid w:val="003C5762"/>
    <w:rsid w:val="003D0CB6"/>
    <w:rsid w:val="003D3DB8"/>
    <w:rsid w:val="003D3F8E"/>
    <w:rsid w:val="003D4B65"/>
    <w:rsid w:val="003D596B"/>
    <w:rsid w:val="003D6762"/>
    <w:rsid w:val="003D6958"/>
    <w:rsid w:val="003D6A56"/>
    <w:rsid w:val="003E0A44"/>
    <w:rsid w:val="003E147C"/>
    <w:rsid w:val="003E2063"/>
    <w:rsid w:val="003E22B8"/>
    <w:rsid w:val="003E2DAA"/>
    <w:rsid w:val="003E452E"/>
    <w:rsid w:val="003E7309"/>
    <w:rsid w:val="003E79E9"/>
    <w:rsid w:val="003F0A25"/>
    <w:rsid w:val="003F0AD6"/>
    <w:rsid w:val="003F2014"/>
    <w:rsid w:val="003F21EA"/>
    <w:rsid w:val="003F2ED8"/>
    <w:rsid w:val="003F33C4"/>
    <w:rsid w:val="003F4303"/>
    <w:rsid w:val="003F47A7"/>
    <w:rsid w:val="003F4D6B"/>
    <w:rsid w:val="0040046B"/>
    <w:rsid w:val="00400DF5"/>
    <w:rsid w:val="004014E8"/>
    <w:rsid w:val="004019A0"/>
    <w:rsid w:val="004031A3"/>
    <w:rsid w:val="00403F0B"/>
    <w:rsid w:val="004040FE"/>
    <w:rsid w:val="004057E9"/>
    <w:rsid w:val="00406334"/>
    <w:rsid w:val="00406864"/>
    <w:rsid w:val="00406A51"/>
    <w:rsid w:val="00406D26"/>
    <w:rsid w:val="00413236"/>
    <w:rsid w:val="0041592F"/>
    <w:rsid w:val="00415C77"/>
    <w:rsid w:val="0041752A"/>
    <w:rsid w:val="00420EBA"/>
    <w:rsid w:val="004217E8"/>
    <w:rsid w:val="00421F06"/>
    <w:rsid w:val="004229E8"/>
    <w:rsid w:val="00422EE3"/>
    <w:rsid w:val="004230EC"/>
    <w:rsid w:val="00423786"/>
    <w:rsid w:val="004243DD"/>
    <w:rsid w:val="0042445F"/>
    <w:rsid w:val="004248DD"/>
    <w:rsid w:val="00424A73"/>
    <w:rsid w:val="00424B43"/>
    <w:rsid w:val="004266EE"/>
    <w:rsid w:val="0042709B"/>
    <w:rsid w:val="0043045B"/>
    <w:rsid w:val="00430C4A"/>
    <w:rsid w:val="00430D0D"/>
    <w:rsid w:val="004319B0"/>
    <w:rsid w:val="004323CF"/>
    <w:rsid w:val="00435F68"/>
    <w:rsid w:val="004363C3"/>
    <w:rsid w:val="00437453"/>
    <w:rsid w:val="00437D55"/>
    <w:rsid w:val="0044066B"/>
    <w:rsid w:val="00441A4B"/>
    <w:rsid w:val="00441D1E"/>
    <w:rsid w:val="004426DB"/>
    <w:rsid w:val="004431F4"/>
    <w:rsid w:val="004441BB"/>
    <w:rsid w:val="00444D48"/>
    <w:rsid w:val="004460CE"/>
    <w:rsid w:val="004460FB"/>
    <w:rsid w:val="00447606"/>
    <w:rsid w:val="0044794D"/>
    <w:rsid w:val="004501E2"/>
    <w:rsid w:val="004515B3"/>
    <w:rsid w:val="004518EA"/>
    <w:rsid w:val="004530FF"/>
    <w:rsid w:val="0045346A"/>
    <w:rsid w:val="004568B8"/>
    <w:rsid w:val="004605E9"/>
    <w:rsid w:val="00460AB0"/>
    <w:rsid w:val="00460F67"/>
    <w:rsid w:val="0046286D"/>
    <w:rsid w:val="00462A1B"/>
    <w:rsid w:val="00463579"/>
    <w:rsid w:val="004638B5"/>
    <w:rsid w:val="004643D2"/>
    <w:rsid w:val="0046542E"/>
    <w:rsid w:val="004654AD"/>
    <w:rsid w:val="0046589A"/>
    <w:rsid w:val="00466052"/>
    <w:rsid w:val="004666F5"/>
    <w:rsid w:val="00471A0D"/>
    <w:rsid w:val="00472DDE"/>
    <w:rsid w:val="00473715"/>
    <w:rsid w:val="00473807"/>
    <w:rsid w:val="00474042"/>
    <w:rsid w:val="00475D45"/>
    <w:rsid w:val="00476342"/>
    <w:rsid w:val="004774CA"/>
    <w:rsid w:val="00482111"/>
    <w:rsid w:val="0048267F"/>
    <w:rsid w:val="004837B3"/>
    <w:rsid w:val="00483B01"/>
    <w:rsid w:val="00484B57"/>
    <w:rsid w:val="00486A88"/>
    <w:rsid w:val="00487EAE"/>
    <w:rsid w:val="0049006E"/>
    <w:rsid w:val="00491F79"/>
    <w:rsid w:val="0049231E"/>
    <w:rsid w:val="00494753"/>
    <w:rsid w:val="00495148"/>
    <w:rsid w:val="00496194"/>
    <w:rsid w:val="00496D5C"/>
    <w:rsid w:val="004A1944"/>
    <w:rsid w:val="004A2205"/>
    <w:rsid w:val="004A2881"/>
    <w:rsid w:val="004A312F"/>
    <w:rsid w:val="004A33EE"/>
    <w:rsid w:val="004A4AB2"/>
    <w:rsid w:val="004A5765"/>
    <w:rsid w:val="004A5C66"/>
    <w:rsid w:val="004B0458"/>
    <w:rsid w:val="004B0D40"/>
    <w:rsid w:val="004B165B"/>
    <w:rsid w:val="004B1A65"/>
    <w:rsid w:val="004B1E99"/>
    <w:rsid w:val="004B31B3"/>
    <w:rsid w:val="004B6278"/>
    <w:rsid w:val="004B6D21"/>
    <w:rsid w:val="004B7DC3"/>
    <w:rsid w:val="004C118C"/>
    <w:rsid w:val="004C1246"/>
    <w:rsid w:val="004C156B"/>
    <w:rsid w:val="004C1702"/>
    <w:rsid w:val="004C1D0A"/>
    <w:rsid w:val="004C1E51"/>
    <w:rsid w:val="004C1FE0"/>
    <w:rsid w:val="004C2952"/>
    <w:rsid w:val="004C3CB5"/>
    <w:rsid w:val="004C44C5"/>
    <w:rsid w:val="004C466A"/>
    <w:rsid w:val="004C5169"/>
    <w:rsid w:val="004C6279"/>
    <w:rsid w:val="004C6C9F"/>
    <w:rsid w:val="004C6D70"/>
    <w:rsid w:val="004C6E38"/>
    <w:rsid w:val="004C7890"/>
    <w:rsid w:val="004D0089"/>
    <w:rsid w:val="004D02A2"/>
    <w:rsid w:val="004D0BE5"/>
    <w:rsid w:val="004D236D"/>
    <w:rsid w:val="004D2F1E"/>
    <w:rsid w:val="004D302C"/>
    <w:rsid w:val="004D3332"/>
    <w:rsid w:val="004D3434"/>
    <w:rsid w:val="004D36FD"/>
    <w:rsid w:val="004D371C"/>
    <w:rsid w:val="004D3F3E"/>
    <w:rsid w:val="004D476C"/>
    <w:rsid w:val="004D49A1"/>
    <w:rsid w:val="004D5334"/>
    <w:rsid w:val="004D798A"/>
    <w:rsid w:val="004E1057"/>
    <w:rsid w:val="004E29B0"/>
    <w:rsid w:val="004E2AD2"/>
    <w:rsid w:val="004E2FB0"/>
    <w:rsid w:val="004E4BB0"/>
    <w:rsid w:val="004E6366"/>
    <w:rsid w:val="004E75D5"/>
    <w:rsid w:val="004F0A34"/>
    <w:rsid w:val="004F4AE0"/>
    <w:rsid w:val="004F5271"/>
    <w:rsid w:val="004F5796"/>
    <w:rsid w:val="004F5B63"/>
    <w:rsid w:val="004F5B73"/>
    <w:rsid w:val="004F5C45"/>
    <w:rsid w:val="004F5FD1"/>
    <w:rsid w:val="004F6914"/>
    <w:rsid w:val="004F7333"/>
    <w:rsid w:val="00500456"/>
    <w:rsid w:val="00502C6F"/>
    <w:rsid w:val="00506A68"/>
    <w:rsid w:val="005105A0"/>
    <w:rsid w:val="005105A5"/>
    <w:rsid w:val="00510624"/>
    <w:rsid w:val="00510C70"/>
    <w:rsid w:val="00511402"/>
    <w:rsid w:val="005114E7"/>
    <w:rsid w:val="005121A9"/>
    <w:rsid w:val="0051249D"/>
    <w:rsid w:val="00514108"/>
    <w:rsid w:val="00514A96"/>
    <w:rsid w:val="00516EBE"/>
    <w:rsid w:val="0051782C"/>
    <w:rsid w:val="00517E0A"/>
    <w:rsid w:val="00521128"/>
    <w:rsid w:val="005212F6"/>
    <w:rsid w:val="005218A8"/>
    <w:rsid w:val="00523F48"/>
    <w:rsid w:val="0052676E"/>
    <w:rsid w:val="0052678C"/>
    <w:rsid w:val="005278FC"/>
    <w:rsid w:val="00527CB0"/>
    <w:rsid w:val="005311C7"/>
    <w:rsid w:val="00531EEC"/>
    <w:rsid w:val="005320F4"/>
    <w:rsid w:val="005325B3"/>
    <w:rsid w:val="005334EC"/>
    <w:rsid w:val="00533917"/>
    <w:rsid w:val="00533F90"/>
    <w:rsid w:val="005356EE"/>
    <w:rsid w:val="0053592C"/>
    <w:rsid w:val="00535A12"/>
    <w:rsid w:val="00536AD7"/>
    <w:rsid w:val="00540905"/>
    <w:rsid w:val="00540D87"/>
    <w:rsid w:val="005441E7"/>
    <w:rsid w:val="00544610"/>
    <w:rsid w:val="005450E5"/>
    <w:rsid w:val="00545385"/>
    <w:rsid w:val="00546480"/>
    <w:rsid w:val="00550C52"/>
    <w:rsid w:val="005511C2"/>
    <w:rsid w:val="00552B75"/>
    <w:rsid w:val="00552EA4"/>
    <w:rsid w:val="005533BE"/>
    <w:rsid w:val="005553A2"/>
    <w:rsid w:val="00555775"/>
    <w:rsid w:val="00555DB2"/>
    <w:rsid w:val="00556119"/>
    <w:rsid w:val="00557ABC"/>
    <w:rsid w:val="00557F1D"/>
    <w:rsid w:val="005604AF"/>
    <w:rsid w:val="00560CBC"/>
    <w:rsid w:val="00561432"/>
    <w:rsid w:val="0056165F"/>
    <w:rsid w:val="0056223E"/>
    <w:rsid w:val="00563B64"/>
    <w:rsid w:val="00564A02"/>
    <w:rsid w:val="00564DF1"/>
    <w:rsid w:val="00565319"/>
    <w:rsid w:val="00565762"/>
    <w:rsid w:val="00566A8D"/>
    <w:rsid w:val="00566F1A"/>
    <w:rsid w:val="00567184"/>
    <w:rsid w:val="0056718F"/>
    <w:rsid w:val="00567A72"/>
    <w:rsid w:val="00570B05"/>
    <w:rsid w:val="00570E90"/>
    <w:rsid w:val="00571963"/>
    <w:rsid w:val="00571B13"/>
    <w:rsid w:val="00571EA0"/>
    <w:rsid w:val="0057268B"/>
    <w:rsid w:val="00573122"/>
    <w:rsid w:val="0057425A"/>
    <w:rsid w:val="00574B34"/>
    <w:rsid w:val="00574FCE"/>
    <w:rsid w:val="0057504A"/>
    <w:rsid w:val="00575264"/>
    <w:rsid w:val="005759CF"/>
    <w:rsid w:val="00575CE9"/>
    <w:rsid w:val="005768E9"/>
    <w:rsid w:val="00580234"/>
    <w:rsid w:val="00581ABA"/>
    <w:rsid w:val="00582B33"/>
    <w:rsid w:val="00584205"/>
    <w:rsid w:val="005842B5"/>
    <w:rsid w:val="0058644E"/>
    <w:rsid w:val="00586633"/>
    <w:rsid w:val="005869C4"/>
    <w:rsid w:val="00587253"/>
    <w:rsid w:val="00587609"/>
    <w:rsid w:val="00587BB3"/>
    <w:rsid w:val="00587D8A"/>
    <w:rsid w:val="005905FE"/>
    <w:rsid w:val="00591A42"/>
    <w:rsid w:val="00592145"/>
    <w:rsid w:val="005921A7"/>
    <w:rsid w:val="00592C22"/>
    <w:rsid w:val="005934D6"/>
    <w:rsid w:val="00593AEC"/>
    <w:rsid w:val="005941AE"/>
    <w:rsid w:val="0059434A"/>
    <w:rsid w:val="00594BA9"/>
    <w:rsid w:val="00595413"/>
    <w:rsid w:val="00595C1F"/>
    <w:rsid w:val="00595D37"/>
    <w:rsid w:val="00595D40"/>
    <w:rsid w:val="00596A21"/>
    <w:rsid w:val="00596DC6"/>
    <w:rsid w:val="005A1269"/>
    <w:rsid w:val="005A1459"/>
    <w:rsid w:val="005A3297"/>
    <w:rsid w:val="005A41DF"/>
    <w:rsid w:val="005A4277"/>
    <w:rsid w:val="005A45BC"/>
    <w:rsid w:val="005A4D85"/>
    <w:rsid w:val="005A5B50"/>
    <w:rsid w:val="005A609C"/>
    <w:rsid w:val="005A7079"/>
    <w:rsid w:val="005A7EAC"/>
    <w:rsid w:val="005A7FB3"/>
    <w:rsid w:val="005B04B6"/>
    <w:rsid w:val="005B2C6F"/>
    <w:rsid w:val="005B302E"/>
    <w:rsid w:val="005B384B"/>
    <w:rsid w:val="005B3EB1"/>
    <w:rsid w:val="005B4D19"/>
    <w:rsid w:val="005B6B2B"/>
    <w:rsid w:val="005B72E8"/>
    <w:rsid w:val="005C15A3"/>
    <w:rsid w:val="005C16F9"/>
    <w:rsid w:val="005C2203"/>
    <w:rsid w:val="005C2895"/>
    <w:rsid w:val="005C3300"/>
    <w:rsid w:val="005C3522"/>
    <w:rsid w:val="005C5393"/>
    <w:rsid w:val="005C572A"/>
    <w:rsid w:val="005C5F91"/>
    <w:rsid w:val="005C7503"/>
    <w:rsid w:val="005C7B3A"/>
    <w:rsid w:val="005D1A47"/>
    <w:rsid w:val="005D3457"/>
    <w:rsid w:val="005D4AC2"/>
    <w:rsid w:val="005D6BBA"/>
    <w:rsid w:val="005D721A"/>
    <w:rsid w:val="005E02E6"/>
    <w:rsid w:val="005E0394"/>
    <w:rsid w:val="005E04FC"/>
    <w:rsid w:val="005E0A85"/>
    <w:rsid w:val="005E23EE"/>
    <w:rsid w:val="005E366A"/>
    <w:rsid w:val="005E3CE4"/>
    <w:rsid w:val="005E3F8E"/>
    <w:rsid w:val="005E51CD"/>
    <w:rsid w:val="005E56C4"/>
    <w:rsid w:val="005E5E1A"/>
    <w:rsid w:val="005E624D"/>
    <w:rsid w:val="005E6F68"/>
    <w:rsid w:val="005E75C9"/>
    <w:rsid w:val="005E7ADB"/>
    <w:rsid w:val="005F07FB"/>
    <w:rsid w:val="005F2EF6"/>
    <w:rsid w:val="005F3227"/>
    <w:rsid w:val="005F4657"/>
    <w:rsid w:val="005F54FE"/>
    <w:rsid w:val="005F76BE"/>
    <w:rsid w:val="005F7D01"/>
    <w:rsid w:val="005F7E54"/>
    <w:rsid w:val="00601A01"/>
    <w:rsid w:val="0060291E"/>
    <w:rsid w:val="006046C1"/>
    <w:rsid w:val="00606D4D"/>
    <w:rsid w:val="00607EF8"/>
    <w:rsid w:val="00610779"/>
    <w:rsid w:val="00610DC6"/>
    <w:rsid w:val="0061226B"/>
    <w:rsid w:val="00612705"/>
    <w:rsid w:val="0061290D"/>
    <w:rsid w:val="00613998"/>
    <w:rsid w:val="00614772"/>
    <w:rsid w:val="006149E3"/>
    <w:rsid w:val="00614F1D"/>
    <w:rsid w:val="0061536D"/>
    <w:rsid w:val="0061586D"/>
    <w:rsid w:val="00615934"/>
    <w:rsid w:val="006169AE"/>
    <w:rsid w:val="00616E8B"/>
    <w:rsid w:val="0061708D"/>
    <w:rsid w:val="00617C7A"/>
    <w:rsid w:val="00620514"/>
    <w:rsid w:val="0062165D"/>
    <w:rsid w:val="0062170F"/>
    <w:rsid w:val="00622ECE"/>
    <w:rsid w:val="0062460D"/>
    <w:rsid w:val="00624A43"/>
    <w:rsid w:val="00624C61"/>
    <w:rsid w:val="00625B4F"/>
    <w:rsid w:val="00626A28"/>
    <w:rsid w:val="00630116"/>
    <w:rsid w:val="006310AB"/>
    <w:rsid w:val="006353BB"/>
    <w:rsid w:val="00635819"/>
    <w:rsid w:val="00637B99"/>
    <w:rsid w:val="00637FAA"/>
    <w:rsid w:val="00640857"/>
    <w:rsid w:val="00640904"/>
    <w:rsid w:val="00640946"/>
    <w:rsid w:val="00647368"/>
    <w:rsid w:val="006478E0"/>
    <w:rsid w:val="00647CCB"/>
    <w:rsid w:val="0065016F"/>
    <w:rsid w:val="00651CD7"/>
    <w:rsid w:val="0065289D"/>
    <w:rsid w:val="00653F37"/>
    <w:rsid w:val="00654004"/>
    <w:rsid w:val="006542FE"/>
    <w:rsid w:val="00655BE6"/>
    <w:rsid w:val="00656056"/>
    <w:rsid w:val="00656090"/>
    <w:rsid w:val="00656814"/>
    <w:rsid w:val="006571FC"/>
    <w:rsid w:val="00657542"/>
    <w:rsid w:val="00657C0A"/>
    <w:rsid w:val="006612FF"/>
    <w:rsid w:val="0066166D"/>
    <w:rsid w:val="00662E49"/>
    <w:rsid w:val="00663FED"/>
    <w:rsid w:val="00664267"/>
    <w:rsid w:val="00664809"/>
    <w:rsid w:val="00664AB1"/>
    <w:rsid w:val="00664D5F"/>
    <w:rsid w:val="006659B2"/>
    <w:rsid w:val="0066687A"/>
    <w:rsid w:val="00666DFA"/>
    <w:rsid w:val="00667DE4"/>
    <w:rsid w:val="00671E7C"/>
    <w:rsid w:val="0067383D"/>
    <w:rsid w:val="00673B5D"/>
    <w:rsid w:val="006744AC"/>
    <w:rsid w:val="0067544D"/>
    <w:rsid w:val="00675695"/>
    <w:rsid w:val="00675731"/>
    <w:rsid w:val="00677386"/>
    <w:rsid w:val="0067756B"/>
    <w:rsid w:val="0068015D"/>
    <w:rsid w:val="006820DE"/>
    <w:rsid w:val="00682E4D"/>
    <w:rsid w:val="00683C9F"/>
    <w:rsid w:val="00684B29"/>
    <w:rsid w:val="00684C76"/>
    <w:rsid w:val="00687117"/>
    <w:rsid w:val="00690EE0"/>
    <w:rsid w:val="006911DE"/>
    <w:rsid w:val="0069148A"/>
    <w:rsid w:val="00691ABE"/>
    <w:rsid w:val="00692306"/>
    <w:rsid w:val="00692A15"/>
    <w:rsid w:val="0069401E"/>
    <w:rsid w:val="0069515A"/>
    <w:rsid w:val="00695FC3"/>
    <w:rsid w:val="00696530"/>
    <w:rsid w:val="00697748"/>
    <w:rsid w:val="006A014A"/>
    <w:rsid w:val="006A0AAB"/>
    <w:rsid w:val="006A12F6"/>
    <w:rsid w:val="006A482E"/>
    <w:rsid w:val="006A4F8D"/>
    <w:rsid w:val="006A51D0"/>
    <w:rsid w:val="006A5D76"/>
    <w:rsid w:val="006A6BCA"/>
    <w:rsid w:val="006A6D6D"/>
    <w:rsid w:val="006A722F"/>
    <w:rsid w:val="006A7FB5"/>
    <w:rsid w:val="006B031D"/>
    <w:rsid w:val="006B092A"/>
    <w:rsid w:val="006B1713"/>
    <w:rsid w:val="006B1A50"/>
    <w:rsid w:val="006B3C31"/>
    <w:rsid w:val="006B469A"/>
    <w:rsid w:val="006B4B82"/>
    <w:rsid w:val="006B5445"/>
    <w:rsid w:val="006B6074"/>
    <w:rsid w:val="006B60BC"/>
    <w:rsid w:val="006B611C"/>
    <w:rsid w:val="006B6C26"/>
    <w:rsid w:val="006C01CF"/>
    <w:rsid w:val="006C0DFB"/>
    <w:rsid w:val="006C142E"/>
    <w:rsid w:val="006C155F"/>
    <w:rsid w:val="006C316A"/>
    <w:rsid w:val="006C54B3"/>
    <w:rsid w:val="006C5A2E"/>
    <w:rsid w:val="006C5AEA"/>
    <w:rsid w:val="006C5AFB"/>
    <w:rsid w:val="006C61A0"/>
    <w:rsid w:val="006C6484"/>
    <w:rsid w:val="006C6557"/>
    <w:rsid w:val="006C6827"/>
    <w:rsid w:val="006C6E71"/>
    <w:rsid w:val="006C7E89"/>
    <w:rsid w:val="006D1B00"/>
    <w:rsid w:val="006D3702"/>
    <w:rsid w:val="006D54E3"/>
    <w:rsid w:val="006D5F80"/>
    <w:rsid w:val="006D6D21"/>
    <w:rsid w:val="006D6D5E"/>
    <w:rsid w:val="006D6FFA"/>
    <w:rsid w:val="006D73B9"/>
    <w:rsid w:val="006D7EBE"/>
    <w:rsid w:val="006E025E"/>
    <w:rsid w:val="006E113E"/>
    <w:rsid w:val="006E18EB"/>
    <w:rsid w:val="006E1B1F"/>
    <w:rsid w:val="006E2046"/>
    <w:rsid w:val="006E2537"/>
    <w:rsid w:val="006E28E6"/>
    <w:rsid w:val="006E425B"/>
    <w:rsid w:val="006E4532"/>
    <w:rsid w:val="006E53FB"/>
    <w:rsid w:val="006E5B3A"/>
    <w:rsid w:val="006E600B"/>
    <w:rsid w:val="006E65EF"/>
    <w:rsid w:val="006E6687"/>
    <w:rsid w:val="006E6C65"/>
    <w:rsid w:val="006E7241"/>
    <w:rsid w:val="006E7CE4"/>
    <w:rsid w:val="006F008B"/>
    <w:rsid w:val="006F0CFE"/>
    <w:rsid w:val="006F107B"/>
    <w:rsid w:val="006F1E03"/>
    <w:rsid w:val="006F337D"/>
    <w:rsid w:val="006F3BA6"/>
    <w:rsid w:val="006F4396"/>
    <w:rsid w:val="006F4A37"/>
    <w:rsid w:val="006F6473"/>
    <w:rsid w:val="006F6E36"/>
    <w:rsid w:val="006F7652"/>
    <w:rsid w:val="0070182B"/>
    <w:rsid w:val="0070183B"/>
    <w:rsid w:val="007018E7"/>
    <w:rsid w:val="0070370B"/>
    <w:rsid w:val="007041C6"/>
    <w:rsid w:val="007044A9"/>
    <w:rsid w:val="007052D0"/>
    <w:rsid w:val="00705C90"/>
    <w:rsid w:val="00705D82"/>
    <w:rsid w:val="007069A2"/>
    <w:rsid w:val="00707791"/>
    <w:rsid w:val="00707BE6"/>
    <w:rsid w:val="007100F7"/>
    <w:rsid w:val="00710D89"/>
    <w:rsid w:val="00712F69"/>
    <w:rsid w:val="007130A6"/>
    <w:rsid w:val="007135DA"/>
    <w:rsid w:val="00713F7D"/>
    <w:rsid w:val="0071416E"/>
    <w:rsid w:val="0071569B"/>
    <w:rsid w:val="007159A1"/>
    <w:rsid w:val="00715C83"/>
    <w:rsid w:val="00715F2C"/>
    <w:rsid w:val="00717531"/>
    <w:rsid w:val="0072098E"/>
    <w:rsid w:val="00720F9D"/>
    <w:rsid w:val="0072249E"/>
    <w:rsid w:val="007229CA"/>
    <w:rsid w:val="007232BF"/>
    <w:rsid w:val="0072354B"/>
    <w:rsid w:val="00723862"/>
    <w:rsid w:val="00724747"/>
    <w:rsid w:val="00724C68"/>
    <w:rsid w:val="00725557"/>
    <w:rsid w:val="00727740"/>
    <w:rsid w:val="00730007"/>
    <w:rsid w:val="0073036F"/>
    <w:rsid w:val="0073139D"/>
    <w:rsid w:val="00732D79"/>
    <w:rsid w:val="00732D7D"/>
    <w:rsid w:val="0073336F"/>
    <w:rsid w:val="00733702"/>
    <w:rsid w:val="00735183"/>
    <w:rsid w:val="007376B1"/>
    <w:rsid w:val="00737FCD"/>
    <w:rsid w:val="00740436"/>
    <w:rsid w:val="007408E2"/>
    <w:rsid w:val="007413F3"/>
    <w:rsid w:val="00741BF4"/>
    <w:rsid w:val="00741FAE"/>
    <w:rsid w:val="00742631"/>
    <w:rsid w:val="007426C7"/>
    <w:rsid w:val="00742EC8"/>
    <w:rsid w:val="00743090"/>
    <w:rsid w:val="007434DD"/>
    <w:rsid w:val="00744ED9"/>
    <w:rsid w:val="00745F8D"/>
    <w:rsid w:val="007460FC"/>
    <w:rsid w:val="00751B52"/>
    <w:rsid w:val="0075256B"/>
    <w:rsid w:val="007529C9"/>
    <w:rsid w:val="007534F8"/>
    <w:rsid w:val="007539B9"/>
    <w:rsid w:val="00753CDC"/>
    <w:rsid w:val="00754A31"/>
    <w:rsid w:val="00756C2C"/>
    <w:rsid w:val="00757660"/>
    <w:rsid w:val="00761519"/>
    <w:rsid w:val="0076397B"/>
    <w:rsid w:val="00763D6E"/>
    <w:rsid w:val="00764674"/>
    <w:rsid w:val="00764C5B"/>
    <w:rsid w:val="007652D0"/>
    <w:rsid w:val="0076598C"/>
    <w:rsid w:val="00766672"/>
    <w:rsid w:val="0076773D"/>
    <w:rsid w:val="00770A43"/>
    <w:rsid w:val="00770D55"/>
    <w:rsid w:val="00770E21"/>
    <w:rsid w:val="00771619"/>
    <w:rsid w:val="00772527"/>
    <w:rsid w:val="007738A1"/>
    <w:rsid w:val="00773907"/>
    <w:rsid w:val="00773B64"/>
    <w:rsid w:val="00773D3C"/>
    <w:rsid w:val="0077489F"/>
    <w:rsid w:val="007757E1"/>
    <w:rsid w:val="00775CEA"/>
    <w:rsid w:val="00776ABC"/>
    <w:rsid w:val="0077700D"/>
    <w:rsid w:val="00777999"/>
    <w:rsid w:val="00777D7E"/>
    <w:rsid w:val="00780928"/>
    <w:rsid w:val="00783292"/>
    <w:rsid w:val="00783928"/>
    <w:rsid w:val="00783D56"/>
    <w:rsid w:val="007842AE"/>
    <w:rsid w:val="00784511"/>
    <w:rsid w:val="007848A5"/>
    <w:rsid w:val="00785061"/>
    <w:rsid w:val="00786AD3"/>
    <w:rsid w:val="00787998"/>
    <w:rsid w:val="00787F17"/>
    <w:rsid w:val="00791DBC"/>
    <w:rsid w:val="007920AB"/>
    <w:rsid w:val="00792170"/>
    <w:rsid w:val="007921A9"/>
    <w:rsid w:val="00792C8A"/>
    <w:rsid w:val="007945B5"/>
    <w:rsid w:val="0079496F"/>
    <w:rsid w:val="007949BE"/>
    <w:rsid w:val="00794DF4"/>
    <w:rsid w:val="007968F9"/>
    <w:rsid w:val="00796FE7"/>
    <w:rsid w:val="0079761C"/>
    <w:rsid w:val="00797CD4"/>
    <w:rsid w:val="00797D6B"/>
    <w:rsid w:val="007A067A"/>
    <w:rsid w:val="007A0846"/>
    <w:rsid w:val="007A0C85"/>
    <w:rsid w:val="007A1714"/>
    <w:rsid w:val="007A1D5E"/>
    <w:rsid w:val="007A2CA1"/>
    <w:rsid w:val="007A2DCB"/>
    <w:rsid w:val="007A3430"/>
    <w:rsid w:val="007A481D"/>
    <w:rsid w:val="007A6DF8"/>
    <w:rsid w:val="007A7113"/>
    <w:rsid w:val="007A7487"/>
    <w:rsid w:val="007A795F"/>
    <w:rsid w:val="007B09A9"/>
    <w:rsid w:val="007B110D"/>
    <w:rsid w:val="007B1BEC"/>
    <w:rsid w:val="007B4164"/>
    <w:rsid w:val="007B5260"/>
    <w:rsid w:val="007B6676"/>
    <w:rsid w:val="007B66E3"/>
    <w:rsid w:val="007C0525"/>
    <w:rsid w:val="007C38B2"/>
    <w:rsid w:val="007C3E44"/>
    <w:rsid w:val="007C4CDD"/>
    <w:rsid w:val="007C5439"/>
    <w:rsid w:val="007C58DE"/>
    <w:rsid w:val="007C6B73"/>
    <w:rsid w:val="007C7819"/>
    <w:rsid w:val="007D0BD5"/>
    <w:rsid w:val="007D180F"/>
    <w:rsid w:val="007D3C46"/>
    <w:rsid w:val="007D4F4D"/>
    <w:rsid w:val="007D706C"/>
    <w:rsid w:val="007E04B2"/>
    <w:rsid w:val="007E0C58"/>
    <w:rsid w:val="007E39DD"/>
    <w:rsid w:val="007E3A36"/>
    <w:rsid w:val="007E415A"/>
    <w:rsid w:val="007E41DE"/>
    <w:rsid w:val="007E543B"/>
    <w:rsid w:val="007E63CF"/>
    <w:rsid w:val="007E7F18"/>
    <w:rsid w:val="007F069D"/>
    <w:rsid w:val="007F169F"/>
    <w:rsid w:val="007F1A93"/>
    <w:rsid w:val="007F2692"/>
    <w:rsid w:val="007F2EC9"/>
    <w:rsid w:val="007F3178"/>
    <w:rsid w:val="007F47D0"/>
    <w:rsid w:val="007F51AF"/>
    <w:rsid w:val="007F545D"/>
    <w:rsid w:val="007F590C"/>
    <w:rsid w:val="007F59F9"/>
    <w:rsid w:val="007F67B5"/>
    <w:rsid w:val="007F6CC8"/>
    <w:rsid w:val="00800F14"/>
    <w:rsid w:val="008011EB"/>
    <w:rsid w:val="008019C6"/>
    <w:rsid w:val="00801E2F"/>
    <w:rsid w:val="00801FD1"/>
    <w:rsid w:val="0080463F"/>
    <w:rsid w:val="00805CD5"/>
    <w:rsid w:val="00806CA1"/>
    <w:rsid w:val="00807185"/>
    <w:rsid w:val="00807D66"/>
    <w:rsid w:val="00810A12"/>
    <w:rsid w:val="00810B46"/>
    <w:rsid w:val="008111FE"/>
    <w:rsid w:val="00812049"/>
    <w:rsid w:val="00812244"/>
    <w:rsid w:val="00812AB0"/>
    <w:rsid w:val="00812F47"/>
    <w:rsid w:val="00814536"/>
    <w:rsid w:val="00815542"/>
    <w:rsid w:val="008163F0"/>
    <w:rsid w:val="008164A6"/>
    <w:rsid w:val="008164E6"/>
    <w:rsid w:val="00816ACB"/>
    <w:rsid w:val="00816C1F"/>
    <w:rsid w:val="00816F21"/>
    <w:rsid w:val="00817C7F"/>
    <w:rsid w:val="00817DAF"/>
    <w:rsid w:val="00817E67"/>
    <w:rsid w:val="0082125E"/>
    <w:rsid w:val="00821D5F"/>
    <w:rsid w:val="008227FE"/>
    <w:rsid w:val="00823CFC"/>
    <w:rsid w:val="00824119"/>
    <w:rsid w:val="008248C9"/>
    <w:rsid w:val="00824DCE"/>
    <w:rsid w:val="008264C9"/>
    <w:rsid w:val="008269FF"/>
    <w:rsid w:val="008322BB"/>
    <w:rsid w:val="0083444D"/>
    <w:rsid w:val="0084016B"/>
    <w:rsid w:val="008407AB"/>
    <w:rsid w:val="00840BE2"/>
    <w:rsid w:val="00841236"/>
    <w:rsid w:val="00841BBF"/>
    <w:rsid w:val="00841C56"/>
    <w:rsid w:val="00841CE1"/>
    <w:rsid w:val="0084274C"/>
    <w:rsid w:val="00842986"/>
    <w:rsid w:val="0084306A"/>
    <w:rsid w:val="00843475"/>
    <w:rsid w:val="0084354A"/>
    <w:rsid w:val="008439F5"/>
    <w:rsid w:val="008440FF"/>
    <w:rsid w:val="00845907"/>
    <w:rsid w:val="00846702"/>
    <w:rsid w:val="008471E8"/>
    <w:rsid w:val="00847FA6"/>
    <w:rsid w:val="00850100"/>
    <w:rsid w:val="00852026"/>
    <w:rsid w:val="00853320"/>
    <w:rsid w:val="00853742"/>
    <w:rsid w:val="00853A12"/>
    <w:rsid w:val="00853F52"/>
    <w:rsid w:val="0085414B"/>
    <w:rsid w:val="0085582A"/>
    <w:rsid w:val="00855AE3"/>
    <w:rsid w:val="00856040"/>
    <w:rsid w:val="00856766"/>
    <w:rsid w:val="00857459"/>
    <w:rsid w:val="00857FB8"/>
    <w:rsid w:val="0086054C"/>
    <w:rsid w:val="00860AFD"/>
    <w:rsid w:val="00860E34"/>
    <w:rsid w:val="008614F3"/>
    <w:rsid w:val="00864EEE"/>
    <w:rsid w:val="00865E02"/>
    <w:rsid w:val="00865E73"/>
    <w:rsid w:val="008705B1"/>
    <w:rsid w:val="00870844"/>
    <w:rsid w:val="008725F1"/>
    <w:rsid w:val="00873588"/>
    <w:rsid w:val="008737D2"/>
    <w:rsid w:val="008739A4"/>
    <w:rsid w:val="00873D13"/>
    <w:rsid w:val="008741B1"/>
    <w:rsid w:val="008741C0"/>
    <w:rsid w:val="0087494E"/>
    <w:rsid w:val="008750EF"/>
    <w:rsid w:val="008759DC"/>
    <w:rsid w:val="00875CE9"/>
    <w:rsid w:val="00877368"/>
    <w:rsid w:val="00877828"/>
    <w:rsid w:val="00880045"/>
    <w:rsid w:val="00881A5B"/>
    <w:rsid w:val="00883FF0"/>
    <w:rsid w:val="008845AA"/>
    <w:rsid w:val="00884983"/>
    <w:rsid w:val="00884EE0"/>
    <w:rsid w:val="00884FFB"/>
    <w:rsid w:val="00885CF6"/>
    <w:rsid w:val="008860B8"/>
    <w:rsid w:val="00886CC6"/>
    <w:rsid w:val="00886EF8"/>
    <w:rsid w:val="008870FE"/>
    <w:rsid w:val="00887E7A"/>
    <w:rsid w:val="00891AD4"/>
    <w:rsid w:val="00894713"/>
    <w:rsid w:val="00894AF1"/>
    <w:rsid w:val="00894EAA"/>
    <w:rsid w:val="00895822"/>
    <w:rsid w:val="008963BA"/>
    <w:rsid w:val="00896A4D"/>
    <w:rsid w:val="0089788B"/>
    <w:rsid w:val="00897C34"/>
    <w:rsid w:val="00897E7E"/>
    <w:rsid w:val="008A0012"/>
    <w:rsid w:val="008A0805"/>
    <w:rsid w:val="008A0DAC"/>
    <w:rsid w:val="008A12A5"/>
    <w:rsid w:val="008A17D8"/>
    <w:rsid w:val="008A2093"/>
    <w:rsid w:val="008A2A18"/>
    <w:rsid w:val="008A33C5"/>
    <w:rsid w:val="008A39D1"/>
    <w:rsid w:val="008A4AEB"/>
    <w:rsid w:val="008A5761"/>
    <w:rsid w:val="008A5945"/>
    <w:rsid w:val="008A63AC"/>
    <w:rsid w:val="008A6B4D"/>
    <w:rsid w:val="008B06F8"/>
    <w:rsid w:val="008B2B00"/>
    <w:rsid w:val="008B2B74"/>
    <w:rsid w:val="008B3DC7"/>
    <w:rsid w:val="008B3E58"/>
    <w:rsid w:val="008B4807"/>
    <w:rsid w:val="008B4C65"/>
    <w:rsid w:val="008B722F"/>
    <w:rsid w:val="008B786E"/>
    <w:rsid w:val="008C0022"/>
    <w:rsid w:val="008C18CD"/>
    <w:rsid w:val="008C2759"/>
    <w:rsid w:val="008C316C"/>
    <w:rsid w:val="008C420B"/>
    <w:rsid w:val="008C4524"/>
    <w:rsid w:val="008C4B71"/>
    <w:rsid w:val="008C6014"/>
    <w:rsid w:val="008C627B"/>
    <w:rsid w:val="008C69A5"/>
    <w:rsid w:val="008C7701"/>
    <w:rsid w:val="008C7BB5"/>
    <w:rsid w:val="008D10EC"/>
    <w:rsid w:val="008D27A3"/>
    <w:rsid w:val="008D39A6"/>
    <w:rsid w:val="008D4A8C"/>
    <w:rsid w:val="008D64CE"/>
    <w:rsid w:val="008D65F3"/>
    <w:rsid w:val="008D6E94"/>
    <w:rsid w:val="008D7076"/>
    <w:rsid w:val="008E08DF"/>
    <w:rsid w:val="008E10F1"/>
    <w:rsid w:val="008E2119"/>
    <w:rsid w:val="008E27F7"/>
    <w:rsid w:val="008E29B0"/>
    <w:rsid w:val="008E2CD8"/>
    <w:rsid w:val="008E3D9D"/>
    <w:rsid w:val="008E440A"/>
    <w:rsid w:val="008E4874"/>
    <w:rsid w:val="008E67B3"/>
    <w:rsid w:val="008E7A3E"/>
    <w:rsid w:val="008F184E"/>
    <w:rsid w:val="008F1CFB"/>
    <w:rsid w:val="008F1D26"/>
    <w:rsid w:val="008F25FB"/>
    <w:rsid w:val="008F2E54"/>
    <w:rsid w:val="008F3FC9"/>
    <w:rsid w:val="008F4265"/>
    <w:rsid w:val="008F7938"/>
    <w:rsid w:val="009001EC"/>
    <w:rsid w:val="0090105F"/>
    <w:rsid w:val="00901B40"/>
    <w:rsid w:val="00901F9F"/>
    <w:rsid w:val="00902BCF"/>
    <w:rsid w:val="00902FED"/>
    <w:rsid w:val="00904BB7"/>
    <w:rsid w:val="009051F8"/>
    <w:rsid w:val="00906B20"/>
    <w:rsid w:val="00907B8A"/>
    <w:rsid w:val="00907DB3"/>
    <w:rsid w:val="009106DF"/>
    <w:rsid w:val="00912160"/>
    <w:rsid w:val="009135E7"/>
    <w:rsid w:val="00913C5D"/>
    <w:rsid w:val="00913E2C"/>
    <w:rsid w:val="0091558E"/>
    <w:rsid w:val="00915D5A"/>
    <w:rsid w:val="00916EFB"/>
    <w:rsid w:val="009178C5"/>
    <w:rsid w:val="00917DF5"/>
    <w:rsid w:val="00920099"/>
    <w:rsid w:val="00922196"/>
    <w:rsid w:val="009228D1"/>
    <w:rsid w:val="00924D99"/>
    <w:rsid w:val="00924E5F"/>
    <w:rsid w:val="009258A5"/>
    <w:rsid w:val="00925A23"/>
    <w:rsid w:val="0092621D"/>
    <w:rsid w:val="00926BB7"/>
    <w:rsid w:val="00926FCE"/>
    <w:rsid w:val="00927018"/>
    <w:rsid w:val="00927EB7"/>
    <w:rsid w:val="009304FE"/>
    <w:rsid w:val="009314FB"/>
    <w:rsid w:val="009319B0"/>
    <w:rsid w:val="009338D9"/>
    <w:rsid w:val="00934137"/>
    <w:rsid w:val="00934E3D"/>
    <w:rsid w:val="0093518F"/>
    <w:rsid w:val="009351C1"/>
    <w:rsid w:val="00935423"/>
    <w:rsid w:val="009373C5"/>
    <w:rsid w:val="00941243"/>
    <w:rsid w:val="0094227E"/>
    <w:rsid w:val="0094263F"/>
    <w:rsid w:val="0094296D"/>
    <w:rsid w:val="00943C33"/>
    <w:rsid w:val="0094428D"/>
    <w:rsid w:val="00945600"/>
    <w:rsid w:val="00947B20"/>
    <w:rsid w:val="0095156D"/>
    <w:rsid w:val="00952453"/>
    <w:rsid w:val="009524B6"/>
    <w:rsid w:val="00952C66"/>
    <w:rsid w:val="00954708"/>
    <w:rsid w:val="0095514B"/>
    <w:rsid w:val="00956FE6"/>
    <w:rsid w:val="00957825"/>
    <w:rsid w:val="00957EB6"/>
    <w:rsid w:val="0096016A"/>
    <w:rsid w:val="0096098E"/>
    <w:rsid w:val="009618FA"/>
    <w:rsid w:val="0096347A"/>
    <w:rsid w:val="0096351A"/>
    <w:rsid w:val="00964CBD"/>
    <w:rsid w:val="00965C15"/>
    <w:rsid w:val="0096669E"/>
    <w:rsid w:val="00966AFB"/>
    <w:rsid w:val="00970486"/>
    <w:rsid w:val="0097354C"/>
    <w:rsid w:val="00973B6F"/>
    <w:rsid w:val="00973DA8"/>
    <w:rsid w:val="00974EB3"/>
    <w:rsid w:val="00975B85"/>
    <w:rsid w:val="00977191"/>
    <w:rsid w:val="009777FC"/>
    <w:rsid w:val="0097782B"/>
    <w:rsid w:val="00980A32"/>
    <w:rsid w:val="00981D16"/>
    <w:rsid w:val="009842C5"/>
    <w:rsid w:val="0098572F"/>
    <w:rsid w:val="00986F1B"/>
    <w:rsid w:val="00986F95"/>
    <w:rsid w:val="00986FD1"/>
    <w:rsid w:val="0098768B"/>
    <w:rsid w:val="00987A32"/>
    <w:rsid w:val="0099067C"/>
    <w:rsid w:val="00990703"/>
    <w:rsid w:val="00990B30"/>
    <w:rsid w:val="009918DE"/>
    <w:rsid w:val="00992544"/>
    <w:rsid w:val="00992B1B"/>
    <w:rsid w:val="00992BB4"/>
    <w:rsid w:val="00993B3E"/>
    <w:rsid w:val="009941A1"/>
    <w:rsid w:val="00994928"/>
    <w:rsid w:val="00994FDA"/>
    <w:rsid w:val="0099552B"/>
    <w:rsid w:val="009958B7"/>
    <w:rsid w:val="00996D44"/>
    <w:rsid w:val="00997A7B"/>
    <w:rsid w:val="009A1010"/>
    <w:rsid w:val="009A20EB"/>
    <w:rsid w:val="009A2195"/>
    <w:rsid w:val="009A2AF4"/>
    <w:rsid w:val="009A471B"/>
    <w:rsid w:val="009A5559"/>
    <w:rsid w:val="009A5B81"/>
    <w:rsid w:val="009A672B"/>
    <w:rsid w:val="009A6D22"/>
    <w:rsid w:val="009B03F8"/>
    <w:rsid w:val="009B0BAF"/>
    <w:rsid w:val="009B141F"/>
    <w:rsid w:val="009B1A95"/>
    <w:rsid w:val="009B2594"/>
    <w:rsid w:val="009B2A79"/>
    <w:rsid w:val="009B3043"/>
    <w:rsid w:val="009B39FC"/>
    <w:rsid w:val="009B5698"/>
    <w:rsid w:val="009B7CCD"/>
    <w:rsid w:val="009C23ED"/>
    <w:rsid w:val="009C3115"/>
    <w:rsid w:val="009C330B"/>
    <w:rsid w:val="009C5203"/>
    <w:rsid w:val="009C7924"/>
    <w:rsid w:val="009C7D1B"/>
    <w:rsid w:val="009D09F2"/>
    <w:rsid w:val="009D135F"/>
    <w:rsid w:val="009D147C"/>
    <w:rsid w:val="009D1696"/>
    <w:rsid w:val="009D20D1"/>
    <w:rsid w:val="009D272A"/>
    <w:rsid w:val="009D2F45"/>
    <w:rsid w:val="009D405F"/>
    <w:rsid w:val="009D4FEA"/>
    <w:rsid w:val="009D51D3"/>
    <w:rsid w:val="009D582A"/>
    <w:rsid w:val="009D5FF4"/>
    <w:rsid w:val="009D661A"/>
    <w:rsid w:val="009D68F7"/>
    <w:rsid w:val="009D6932"/>
    <w:rsid w:val="009D78AE"/>
    <w:rsid w:val="009D7971"/>
    <w:rsid w:val="009E0271"/>
    <w:rsid w:val="009E2E85"/>
    <w:rsid w:val="009E384F"/>
    <w:rsid w:val="009E3C70"/>
    <w:rsid w:val="009E4ECA"/>
    <w:rsid w:val="009E7975"/>
    <w:rsid w:val="009F084A"/>
    <w:rsid w:val="009F0F42"/>
    <w:rsid w:val="009F2E2F"/>
    <w:rsid w:val="009F412C"/>
    <w:rsid w:val="009F58B8"/>
    <w:rsid w:val="009F65A7"/>
    <w:rsid w:val="009F7E85"/>
    <w:rsid w:val="00A00F5E"/>
    <w:rsid w:val="00A0151F"/>
    <w:rsid w:val="00A017EB"/>
    <w:rsid w:val="00A0230D"/>
    <w:rsid w:val="00A05085"/>
    <w:rsid w:val="00A0588B"/>
    <w:rsid w:val="00A06136"/>
    <w:rsid w:val="00A1100A"/>
    <w:rsid w:val="00A11AD0"/>
    <w:rsid w:val="00A11D3F"/>
    <w:rsid w:val="00A13BF3"/>
    <w:rsid w:val="00A13C83"/>
    <w:rsid w:val="00A13DBF"/>
    <w:rsid w:val="00A141D5"/>
    <w:rsid w:val="00A14504"/>
    <w:rsid w:val="00A1512D"/>
    <w:rsid w:val="00A16750"/>
    <w:rsid w:val="00A16BD0"/>
    <w:rsid w:val="00A17009"/>
    <w:rsid w:val="00A200F9"/>
    <w:rsid w:val="00A20447"/>
    <w:rsid w:val="00A21729"/>
    <w:rsid w:val="00A23239"/>
    <w:rsid w:val="00A2375F"/>
    <w:rsid w:val="00A2406F"/>
    <w:rsid w:val="00A248C1"/>
    <w:rsid w:val="00A24A92"/>
    <w:rsid w:val="00A27625"/>
    <w:rsid w:val="00A31D95"/>
    <w:rsid w:val="00A31E4F"/>
    <w:rsid w:val="00A32614"/>
    <w:rsid w:val="00A33463"/>
    <w:rsid w:val="00A33EB5"/>
    <w:rsid w:val="00A35BA4"/>
    <w:rsid w:val="00A361DA"/>
    <w:rsid w:val="00A366E7"/>
    <w:rsid w:val="00A3682E"/>
    <w:rsid w:val="00A4076D"/>
    <w:rsid w:val="00A40B77"/>
    <w:rsid w:val="00A40D67"/>
    <w:rsid w:val="00A430A2"/>
    <w:rsid w:val="00A438FB"/>
    <w:rsid w:val="00A43F72"/>
    <w:rsid w:val="00A44383"/>
    <w:rsid w:val="00A4483C"/>
    <w:rsid w:val="00A4538E"/>
    <w:rsid w:val="00A457FA"/>
    <w:rsid w:val="00A45E7E"/>
    <w:rsid w:val="00A46A48"/>
    <w:rsid w:val="00A470B6"/>
    <w:rsid w:val="00A471E8"/>
    <w:rsid w:val="00A47775"/>
    <w:rsid w:val="00A5191F"/>
    <w:rsid w:val="00A52A81"/>
    <w:rsid w:val="00A545FF"/>
    <w:rsid w:val="00A5485E"/>
    <w:rsid w:val="00A54F71"/>
    <w:rsid w:val="00A557BC"/>
    <w:rsid w:val="00A55C2B"/>
    <w:rsid w:val="00A55D4B"/>
    <w:rsid w:val="00A5783E"/>
    <w:rsid w:val="00A57AD5"/>
    <w:rsid w:val="00A60E6B"/>
    <w:rsid w:val="00A61B99"/>
    <w:rsid w:val="00A632E1"/>
    <w:rsid w:val="00A65F5B"/>
    <w:rsid w:val="00A6749D"/>
    <w:rsid w:val="00A675B1"/>
    <w:rsid w:val="00A67A8E"/>
    <w:rsid w:val="00A70500"/>
    <w:rsid w:val="00A70E32"/>
    <w:rsid w:val="00A72359"/>
    <w:rsid w:val="00A73399"/>
    <w:rsid w:val="00A7376B"/>
    <w:rsid w:val="00A73CA3"/>
    <w:rsid w:val="00A740FC"/>
    <w:rsid w:val="00A741CF"/>
    <w:rsid w:val="00A748A6"/>
    <w:rsid w:val="00A756E8"/>
    <w:rsid w:val="00A766A0"/>
    <w:rsid w:val="00A77374"/>
    <w:rsid w:val="00A77518"/>
    <w:rsid w:val="00A80B44"/>
    <w:rsid w:val="00A8131C"/>
    <w:rsid w:val="00A81575"/>
    <w:rsid w:val="00A81B28"/>
    <w:rsid w:val="00A82570"/>
    <w:rsid w:val="00A82DD8"/>
    <w:rsid w:val="00A84F13"/>
    <w:rsid w:val="00A8586D"/>
    <w:rsid w:val="00A85D1D"/>
    <w:rsid w:val="00A86101"/>
    <w:rsid w:val="00A862ED"/>
    <w:rsid w:val="00A865CD"/>
    <w:rsid w:val="00A8660E"/>
    <w:rsid w:val="00A86C8E"/>
    <w:rsid w:val="00A87FCC"/>
    <w:rsid w:val="00A87FDA"/>
    <w:rsid w:val="00A9073A"/>
    <w:rsid w:val="00A90E7D"/>
    <w:rsid w:val="00A9119E"/>
    <w:rsid w:val="00A92661"/>
    <w:rsid w:val="00A9329F"/>
    <w:rsid w:val="00A936D2"/>
    <w:rsid w:val="00A94046"/>
    <w:rsid w:val="00A944ED"/>
    <w:rsid w:val="00A94B34"/>
    <w:rsid w:val="00A94B37"/>
    <w:rsid w:val="00A9522A"/>
    <w:rsid w:val="00A963E6"/>
    <w:rsid w:val="00A97B68"/>
    <w:rsid w:val="00AA02C2"/>
    <w:rsid w:val="00AA0602"/>
    <w:rsid w:val="00AA2C4D"/>
    <w:rsid w:val="00AA3741"/>
    <w:rsid w:val="00AA3AA6"/>
    <w:rsid w:val="00AA3B2E"/>
    <w:rsid w:val="00AA4F28"/>
    <w:rsid w:val="00AA5D27"/>
    <w:rsid w:val="00AA6800"/>
    <w:rsid w:val="00AA6D53"/>
    <w:rsid w:val="00AA7244"/>
    <w:rsid w:val="00AB0DB7"/>
    <w:rsid w:val="00AB1A64"/>
    <w:rsid w:val="00AB20FF"/>
    <w:rsid w:val="00AB23B0"/>
    <w:rsid w:val="00AB2E43"/>
    <w:rsid w:val="00AB3E97"/>
    <w:rsid w:val="00AB4A68"/>
    <w:rsid w:val="00AB5C90"/>
    <w:rsid w:val="00AB6A0A"/>
    <w:rsid w:val="00AB6BC2"/>
    <w:rsid w:val="00AB7077"/>
    <w:rsid w:val="00AB7877"/>
    <w:rsid w:val="00AC06B1"/>
    <w:rsid w:val="00AC0D62"/>
    <w:rsid w:val="00AC1C9E"/>
    <w:rsid w:val="00AC2149"/>
    <w:rsid w:val="00AC2545"/>
    <w:rsid w:val="00AC2641"/>
    <w:rsid w:val="00AC366F"/>
    <w:rsid w:val="00AC44BC"/>
    <w:rsid w:val="00AC480D"/>
    <w:rsid w:val="00AC5E5D"/>
    <w:rsid w:val="00AC7E21"/>
    <w:rsid w:val="00AD0298"/>
    <w:rsid w:val="00AD03AD"/>
    <w:rsid w:val="00AD3C21"/>
    <w:rsid w:val="00AD3C23"/>
    <w:rsid w:val="00AD42E3"/>
    <w:rsid w:val="00AD569C"/>
    <w:rsid w:val="00AD5E90"/>
    <w:rsid w:val="00AD5EF9"/>
    <w:rsid w:val="00AD6039"/>
    <w:rsid w:val="00AD6351"/>
    <w:rsid w:val="00AD717D"/>
    <w:rsid w:val="00AD7AC3"/>
    <w:rsid w:val="00AD7F8D"/>
    <w:rsid w:val="00AE0669"/>
    <w:rsid w:val="00AE0A7D"/>
    <w:rsid w:val="00AE3405"/>
    <w:rsid w:val="00AE3788"/>
    <w:rsid w:val="00AE3917"/>
    <w:rsid w:val="00AE3CA3"/>
    <w:rsid w:val="00AE48D7"/>
    <w:rsid w:val="00AE4BA5"/>
    <w:rsid w:val="00AE4CC6"/>
    <w:rsid w:val="00AE58DB"/>
    <w:rsid w:val="00AE67CD"/>
    <w:rsid w:val="00AE69C9"/>
    <w:rsid w:val="00AE7868"/>
    <w:rsid w:val="00AF0812"/>
    <w:rsid w:val="00AF08D1"/>
    <w:rsid w:val="00AF0B15"/>
    <w:rsid w:val="00AF1128"/>
    <w:rsid w:val="00AF29F4"/>
    <w:rsid w:val="00AF2C2C"/>
    <w:rsid w:val="00AF2CF6"/>
    <w:rsid w:val="00AF2DCE"/>
    <w:rsid w:val="00AF3B87"/>
    <w:rsid w:val="00AF3C49"/>
    <w:rsid w:val="00AF4575"/>
    <w:rsid w:val="00AF5836"/>
    <w:rsid w:val="00AF6D31"/>
    <w:rsid w:val="00AF7173"/>
    <w:rsid w:val="00AF7CDB"/>
    <w:rsid w:val="00B0007C"/>
    <w:rsid w:val="00B0016C"/>
    <w:rsid w:val="00B00557"/>
    <w:rsid w:val="00B01665"/>
    <w:rsid w:val="00B017E0"/>
    <w:rsid w:val="00B0225B"/>
    <w:rsid w:val="00B029F1"/>
    <w:rsid w:val="00B03996"/>
    <w:rsid w:val="00B04507"/>
    <w:rsid w:val="00B04917"/>
    <w:rsid w:val="00B0491C"/>
    <w:rsid w:val="00B04A46"/>
    <w:rsid w:val="00B056E8"/>
    <w:rsid w:val="00B06362"/>
    <w:rsid w:val="00B066FF"/>
    <w:rsid w:val="00B104C1"/>
    <w:rsid w:val="00B11623"/>
    <w:rsid w:val="00B1182A"/>
    <w:rsid w:val="00B12BC8"/>
    <w:rsid w:val="00B12DBA"/>
    <w:rsid w:val="00B1364C"/>
    <w:rsid w:val="00B13E2A"/>
    <w:rsid w:val="00B1486A"/>
    <w:rsid w:val="00B14E47"/>
    <w:rsid w:val="00B1616E"/>
    <w:rsid w:val="00B1664D"/>
    <w:rsid w:val="00B16B9B"/>
    <w:rsid w:val="00B17289"/>
    <w:rsid w:val="00B17E94"/>
    <w:rsid w:val="00B20350"/>
    <w:rsid w:val="00B20EFD"/>
    <w:rsid w:val="00B21124"/>
    <w:rsid w:val="00B2127B"/>
    <w:rsid w:val="00B2157F"/>
    <w:rsid w:val="00B21597"/>
    <w:rsid w:val="00B21BC6"/>
    <w:rsid w:val="00B21C96"/>
    <w:rsid w:val="00B22672"/>
    <w:rsid w:val="00B2286C"/>
    <w:rsid w:val="00B22B7A"/>
    <w:rsid w:val="00B2322C"/>
    <w:rsid w:val="00B25A08"/>
    <w:rsid w:val="00B26245"/>
    <w:rsid w:val="00B2677C"/>
    <w:rsid w:val="00B27589"/>
    <w:rsid w:val="00B27BFE"/>
    <w:rsid w:val="00B30011"/>
    <w:rsid w:val="00B309F2"/>
    <w:rsid w:val="00B30E8E"/>
    <w:rsid w:val="00B319A0"/>
    <w:rsid w:val="00B321BA"/>
    <w:rsid w:val="00B32373"/>
    <w:rsid w:val="00B33AEC"/>
    <w:rsid w:val="00B3535B"/>
    <w:rsid w:val="00B35535"/>
    <w:rsid w:val="00B37301"/>
    <w:rsid w:val="00B3730A"/>
    <w:rsid w:val="00B374EA"/>
    <w:rsid w:val="00B37500"/>
    <w:rsid w:val="00B377A5"/>
    <w:rsid w:val="00B40029"/>
    <w:rsid w:val="00B40296"/>
    <w:rsid w:val="00B4063A"/>
    <w:rsid w:val="00B41FA3"/>
    <w:rsid w:val="00B42C8F"/>
    <w:rsid w:val="00B435ED"/>
    <w:rsid w:val="00B453A7"/>
    <w:rsid w:val="00B4637B"/>
    <w:rsid w:val="00B5155D"/>
    <w:rsid w:val="00B51658"/>
    <w:rsid w:val="00B524F2"/>
    <w:rsid w:val="00B5275E"/>
    <w:rsid w:val="00B52BC1"/>
    <w:rsid w:val="00B53245"/>
    <w:rsid w:val="00B53274"/>
    <w:rsid w:val="00B53635"/>
    <w:rsid w:val="00B53D8E"/>
    <w:rsid w:val="00B5418A"/>
    <w:rsid w:val="00B547C0"/>
    <w:rsid w:val="00B551B3"/>
    <w:rsid w:val="00B56DA0"/>
    <w:rsid w:val="00B57935"/>
    <w:rsid w:val="00B57C02"/>
    <w:rsid w:val="00B61228"/>
    <w:rsid w:val="00B61387"/>
    <w:rsid w:val="00B616B1"/>
    <w:rsid w:val="00B6319C"/>
    <w:rsid w:val="00B6376D"/>
    <w:rsid w:val="00B64EC0"/>
    <w:rsid w:val="00B65412"/>
    <w:rsid w:val="00B6550A"/>
    <w:rsid w:val="00B6559C"/>
    <w:rsid w:val="00B665F9"/>
    <w:rsid w:val="00B66C0E"/>
    <w:rsid w:val="00B66ED5"/>
    <w:rsid w:val="00B70C24"/>
    <w:rsid w:val="00B71DF0"/>
    <w:rsid w:val="00B728F1"/>
    <w:rsid w:val="00B73174"/>
    <w:rsid w:val="00B735D3"/>
    <w:rsid w:val="00B73F0C"/>
    <w:rsid w:val="00B7430E"/>
    <w:rsid w:val="00B743A6"/>
    <w:rsid w:val="00B751B3"/>
    <w:rsid w:val="00B753DD"/>
    <w:rsid w:val="00B76116"/>
    <w:rsid w:val="00B80B92"/>
    <w:rsid w:val="00B80E51"/>
    <w:rsid w:val="00B82213"/>
    <w:rsid w:val="00B82FF5"/>
    <w:rsid w:val="00B84062"/>
    <w:rsid w:val="00B84419"/>
    <w:rsid w:val="00B84BB6"/>
    <w:rsid w:val="00B84F77"/>
    <w:rsid w:val="00B85F47"/>
    <w:rsid w:val="00B90FE5"/>
    <w:rsid w:val="00B910E3"/>
    <w:rsid w:val="00B91B1E"/>
    <w:rsid w:val="00B9440F"/>
    <w:rsid w:val="00B9688B"/>
    <w:rsid w:val="00B96C9A"/>
    <w:rsid w:val="00B973D8"/>
    <w:rsid w:val="00B97B96"/>
    <w:rsid w:val="00BA065D"/>
    <w:rsid w:val="00BA0A8F"/>
    <w:rsid w:val="00BA0D52"/>
    <w:rsid w:val="00BA1456"/>
    <w:rsid w:val="00BA25DD"/>
    <w:rsid w:val="00BA4A52"/>
    <w:rsid w:val="00BA5370"/>
    <w:rsid w:val="00BA6E10"/>
    <w:rsid w:val="00BA7743"/>
    <w:rsid w:val="00BA791E"/>
    <w:rsid w:val="00BB02EC"/>
    <w:rsid w:val="00BB0367"/>
    <w:rsid w:val="00BB05C0"/>
    <w:rsid w:val="00BB1255"/>
    <w:rsid w:val="00BB5513"/>
    <w:rsid w:val="00BB5F70"/>
    <w:rsid w:val="00BB7D35"/>
    <w:rsid w:val="00BC257A"/>
    <w:rsid w:val="00BC2B23"/>
    <w:rsid w:val="00BC3AC7"/>
    <w:rsid w:val="00BC3DAB"/>
    <w:rsid w:val="00BC6A1A"/>
    <w:rsid w:val="00BC6B39"/>
    <w:rsid w:val="00BD0163"/>
    <w:rsid w:val="00BD04A3"/>
    <w:rsid w:val="00BD0D12"/>
    <w:rsid w:val="00BD23CB"/>
    <w:rsid w:val="00BD3B15"/>
    <w:rsid w:val="00BD3B35"/>
    <w:rsid w:val="00BD3C8B"/>
    <w:rsid w:val="00BD42A8"/>
    <w:rsid w:val="00BD6537"/>
    <w:rsid w:val="00BD7FB7"/>
    <w:rsid w:val="00BE022B"/>
    <w:rsid w:val="00BE0777"/>
    <w:rsid w:val="00BE115D"/>
    <w:rsid w:val="00BE175B"/>
    <w:rsid w:val="00BE2075"/>
    <w:rsid w:val="00BE4405"/>
    <w:rsid w:val="00BE5780"/>
    <w:rsid w:val="00BE5859"/>
    <w:rsid w:val="00BE5FD3"/>
    <w:rsid w:val="00BE6069"/>
    <w:rsid w:val="00BE7191"/>
    <w:rsid w:val="00BE7D82"/>
    <w:rsid w:val="00BF07E6"/>
    <w:rsid w:val="00BF0CCB"/>
    <w:rsid w:val="00BF0D00"/>
    <w:rsid w:val="00BF1919"/>
    <w:rsid w:val="00BF2067"/>
    <w:rsid w:val="00BF25B4"/>
    <w:rsid w:val="00BF28B4"/>
    <w:rsid w:val="00BF33EA"/>
    <w:rsid w:val="00BF3A33"/>
    <w:rsid w:val="00BF5BD0"/>
    <w:rsid w:val="00BF5C1E"/>
    <w:rsid w:val="00C01099"/>
    <w:rsid w:val="00C017CA"/>
    <w:rsid w:val="00C01895"/>
    <w:rsid w:val="00C02238"/>
    <w:rsid w:val="00C024DF"/>
    <w:rsid w:val="00C039A5"/>
    <w:rsid w:val="00C0536D"/>
    <w:rsid w:val="00C05D95"/>
    <w:rsid w:val="00C05EB2"/>
    <w:rsid w:val="00C062EA"/>
    <w:rsid w:val="00C10189"/>
    <w:rsid w:val="00C11059"/>
    <w:rsid w:val="00C114FD"/>
    <w:rsid w:val="00C1351A"/>
    <w:rsid w:val="00C142F0"/>
    <w:rsid w:val="00C16017"/>
    <w:rsid w:val="00C171C0"/>
    <w:rsid w:val="00C1798E"/>
    <w:rsid w:val="00C204A2"/>
    <w:rsid w:val="00C2402D"/>
    <w:rsid w:val="00C245E4"/>
    <w:rsid w:val="00C24CA6"/>
    <w:rsid w:val="00C24ED0"/>
    <w:rsid w:val="00C255BB"/>
    <w:rsid w:val="00C25CE7"/>
    <w:rsid w:val="00C30D65"/>
    <w:rsid w:val="00C310A9"/>
    <w:rsid w:val="00C31666"/>
    <w:rsid w:val="00C32A14"/>
    <w:rsid w:val="00C32DDD"/>
    <w:rsid w:val="00C330DB"/>
    <w:rsid w:val="00C33215"/>
    <w:rsid w:val="00C33AA0"/>
    <w:rsid w:val="00C35656"/>
    <w:rsid w:val="00C35D85"/>
    <w:rsid w:val="00C36613"/>
    <w:rsid w:val="00C41936"/>
    <w:rsid w:val="00C44EA4"/>
    <w:rsid w:val="00C45C27"/>
    <w:rsid w:val="00C47B4A"/>
    <w:rsid w:val="00C47C8A"/>
    <w:rsid w:val="00C5181B"/>
    <w:rsid w:val="00C54602"/>
    <w:rsid w:val="00C54C7E"/>
    <w:rsid w:val="00C57987"/>
    <w:rsid w:val="00C60B41"/>
    <w:rsid w:val="00C60BD2"/>
    <w:rsid w:val="00C61413"/>
    <w:rsid w:val="00C626C5"/>
    <w:rsid w:val="00C633CC"/>
    <w:rsid w:val="00C63C04"/>
    <w:rsid w:val="00C64652"/>
    <w:rsid w:val="00C64F00"/>
    <w:rsid w:val="00C65A31"/>
    <w:rsid w:val="00C66045"/>
    <w:rsid w:val="00C71020"/>
    <w:rsid w:val="00C73C09"/>
    <w:rsid w:val="00C74206"/>
    <w:rsid w:val="00C75177"/>
    <w:rsid w:val="00C76CDC"/>
    <w:rsid w:val="00C770C7"/>
    <w:rsid w:val="00C81215"/>
    <w:rsid w:val="00C82070"/>
    <w:rsid w:val="00C82EF8"/>
    <w:rsid w:val="00C83331"/>
    <w:rsid w:val="00C8369D"/>
    <w:rsid w:val="00C84D4A"/>
    <w:rsid w:val="00C851E0"/>
    <w:rsid w:val="00C866BB"/>
    <w:rsid w:val="00C86983"/>
    <w:rsid w:val="00C90B8E"/>
    <w:rsid w:val="00C9111A"/>
    <w:rsid w:val="00C91BDA"/>
    <w:rsid w:val="00C926CE"/>
    <w:rsid w:val="00C92856"/>
    <w:rsid w:val="00C93307"/>
    <w:rsid w:val="00C93A43"/>
    <w:rsid w:val="00C93E8E"/>
    <w:rsid w:val="00C94573"/>
    <w:rsid w:val="00C947B7"/>
    <w:rsid w:val="00C953A3"/>
    <w:rsid w:val="00C9744F"/>
    <w:rsid w:val="00C97668"/>
    <w:rsid w:val="00C976E2"/>
    <w:rsid w:val="00C97BE9"/>
    <w:rsid w:val="00C97C21"/>
    <w:rsid w:val="00C97CEF"/>
    <w:rsid w:val="00CA00EE"/>
    <w:rsid w:val="00CA0CF9"/>
    <w:rsid w:val="00CA1668"/>
    <w:rsid w:val="00CA268F"/>
    <w:rsid w:val="00CA67DB"/>
    <w:rsid w:val="00CA76AD"/>
    <w:rsid w:val="00CB0EAC"/>
    <w:rsid w:val="00CB448A"/>
    <w:rsid w:val="00CB4A94"/>
    <w:rsid w:val="00CB7CBF"/>
    <w:rsid w:val="00CC01CA"/>
    <w:rsid w:val="00CC0862"/>
    <w:rsid w:val="00CC2B8C"/>
    <w:rsid w:val="00CC31AE"/>
    <w:rsid w:val="00CC39D7"/>
    <w:rsid w:val="00CC4B53"/>
    <w:rsid w:val="00CC5B0D"/>
    <w:rsid w:val="00CC653E"/>
    <w:rsid w:val="00CC7AC0"/>
    <w:rsid w:val="00CD0542"/>
    <w:rsid w:val="00CD1436"/>
    <w:rsid w:val="00CD1470"/>
    <w:rsid w:val="00CD17FF"/>
    <w:rsid w:val="00CD2856"/>
    <w:rsid w:val="00CD3A12"/>
    <w:rsid w:val="00CD4323"/>
    <w:rsid w:val="00CD4B93"/>
    <w:rsid w:val="00CD529C"/>
    <w:rsid w:val="00CD605D"/>
    <w:rsid w:val="00CE3A91"/>
    <w:rsid w:val="00CE490F"/>
    <w:rsid w:val="00CE4CED"/>
    <w:rsid w:val="00CE4E18"/>
    <w:rsid w:val="00CE5788"/>
    <w:rsid w:val="00CE6067"/>
    <w:rsid w:val="00CE7AA8"/>
    <w:rsid w:val="00CF01E2"/>
    <w:rsid w:val="00CF0228"/>
    <w:rsid w:val="00CF148E"/>
    <w:rsid w:val="00CF25F6"/>
    <w:rsid w:val="00CF27E5"/>
    <w:rsid w:val="00CF31CB"/>
    <w:rsid w:val="00CF3900"/>
    <w:rsid w:val="00CF3D8A"/>
    <w:rsid w:val="00CF3E80"/>
    <w:rsid w:val="00CF45B4"/>
    <w:rsid w:val="00CF4610"/>
    <w:rsid w:val="00CF4C7E"/>
    <w:rsid w:val="00CF4CA2"/>
    <w:rsid w:val="00CF505E"/>
    <w:rsid w:val="00CF551B"/>
    <w:rsid w:val="00CF631C"/>
    <w:rsid w:val="00CF65EE"/>
    <w:rsid w:val="00D019A6"/>
    <w:rsid w:val="00D024B4"/>
    <w:rsid w:val="00D02FFB"/>
    <w:rsid w:val="00D03171"/>
    <w:rsid w:val="00D03B88"/>
    <w:rsid w:val="00D0416E"/>
    <w:rsid w:val="00D052E7"/>
    <w:rsid w:val="00D1121F"/>
    <w:rsid w:val="00D11B93"/>
    <w:rsid w:val="00D120DB"/>
    <w:rsid w:val="00D132F2"/>
    <w:rsid w:val="00D135AF"/>
    <w:rsid w:val="00D1586B"/>
    <w:rsid w:val="00D15B76"/>
    <w:rsid w:val="00D1610D"/>
    <w:rsid w:val="00D16B9B"/>
    <w:rsid w:val="00D16D4C"/>
    <w:rsid w:val="00D17855"/>
    <w:rsid w:val="00D17B6C"/>
    <w:rsid w:val="00D20F6A"/>
    <w:rsid w:val="00D2252D"/>
    <w:rsid w:val="00D22F77"/>
    <w:rsid w:val="00D23609"/>
    <w:rsid w:val="00D27D91"/>
    <w:rsid w:val="00D308C7"/>
    <w:rsid w:val="00D30DDA"/>
    <w:rsid w:val="00D3150D"/>
    <w:rsid w:val="00D32612"/>
    <w:rsid w:val="00D33F96"/>
    <w:rsid w:val="00D36250"/>
    <w:rsid w:val="00D3738F"/>
    <w:rsid w:val="00D37B40"/>
    <w:rsid w:val="00D400CD"/>
    <w:rsid w:val="00D4013A"/>
    <w:rsid w:val="00D4121F"/>
    <w:rsid w:val="00D419DF"/>
    <w:rsid w:val="00D42E59"/>
    <w:rsid w:val="00D4396A"/>
    <w:rsid w:val="00D43FB3"/>
    <w:rsid w:val="00D45847"/>
    <w:rsid w:val="00D47FD4"/>
    <w:rsid w:val="00D50654"/>
    <w:rsid w:val="00D526B7"/>
    <w:rsid w:val="00D52B87"/>
    <w:rsid w:val="00D531DC"/>
    <w:rsid w:val="00D5410C"/>
    <w:rsid w:val="00D54E23"/>
    <w:rsid w:val="00D55757"/>
    <w:rsid w:val="00D56202"/>
    <w:rsid w:val="00D562E0"/>
    <w:rsid w:val="00D575B8"/>
    <w:rsid w:val="00D60030"/>
    <w:rsid w:val="00D601FC"/>
    <w:rsid w:val="00D612B4"/>
    <w:rsid w:val="00D61A2B"/>
    <w:rsid w:val="00D6483C"/>
    <w:rsid w:val="00D653AD"/>
    <w:rsid w:val="00D66AF4"/>
    <w:rsid w:val="00D67582"/>
    <w:rsid w:val="00D67B88"/>
    <w:rsid w:val="00D70528"/>
    <w:rsid w:val="00D7225F"/>
    <w:rsid w:val="00D72421"/>
    <w:rsid w:val="00D7253B"/>
    <w:rsid w:val="00D72FE7"/>
    <w:rsid w:val="00D73F14"/>
    <w:rsid w:val="00D75813"/>
    <w:rsid w:val="00D7618D"/>
    <w:rsid w:val="00D77155"/>
    <w:rsid w:val="00D77A25"/>
    <w:rsid w:val="00D80630"/>
    <w:rsid w:val="00D80FC2"/>
    <w:rsid w:val="00D80FD0"/>
    <w:rsid w:val="00D82D31"/>
    <w:rsid w:val="00D82E7D"/>
    <w:rsid w:val="00D83191"/>
    <w:rsid w:val="00D839B9"/>
    <w:rsid w:val="00D83D6F"/>
    <w:rsid w:val="00D8643B"/>
    <w:rsid w:val="00D86AE9"/>
    <w:rsid w:val="00D870FB"/>
    <w:rsid w:val="00D9191A"/>
    <w:rsid w:val="00D93B62"/>
    <w:rsid w:val="00D96B05"/>
    <w:rsid w:val="00D976D3"/>
    <w:rsid w:val="00D9792A"/>
    <w:rsid w:val="00DA1A64"/>
    <w:rsid w:val="00DA22FE"/>
    <w:rsid w:val="00DA26C1"/>
    <w:rsid w:val="00DA2B57"/>
    <w:rsid w:val="00DA2E2B"/>
    <w:rsid w:val="00DA5A91"/>
    <w:rsid w:val="00DA5F62"/>
    <w:rsid w:val="00DA6943"/>
    <w:rsid w:val="00DA6C74"/>
    <w:rsid w:val="00DA7A8B"/>
    <w:rsid w:val="00DB0E94"/>
    <w:rsid w:val="00DB21B0"/>
    <w:rsid w:val="00DB2497"/>
    <w:rsid w:val="00DB3756"/>
    <w:rsid w:val="00DB3AF5"/>
    <w:rsid w:val="00DB4F4B"/>
    <w:rsid w:val="00DB5120"/>
    <w:rsid w:val="00DB5714"/>
    <w:rsid w:val="00DB5AB4"/>
    <w:rsid w:val="00DB64CF"/>
    <w:rsid w:val="00DB6569"/>
    <w:rsid w:val="00DB6610"/>
    <w:rsid w:val="00DB7F0D"/>
    <w:rsid w:val="00DC05F5"/>
    <w:rsid w:val="00DC22FE"/>
    <w:rsid w:val="00DC2C78"/>
    <w:rsid w:val="00DC385E"/>
    <w:rsid w:val="00DC3FB8"/>
    <w:rsid w:val="00DC55A1"/>
    <w:rsid w:val="00DC657C"/>
    <w:rsid w:val="00DC7038"/>
    <w:rsid w:val="00DC796F"/>
    <w:rsid w:val="00DC7F18"/>
    <w:rsid w:val="00DC7FAF"/>
    <w:rsid w:val="00DD0142"/>
    <w:rsid w:val="00DD01C1"/>
    <w:rsid w:val="00DD1517"/>
    <w:rsid w:val="00DD3049"/>
    <w:rsid w:val="00DD3A0D"/>
    <w:rsid w:val="00DD4C0A"/>
    <w:rsid w:val="00DD61C8"/>
    <w:rsid w:val="00DD6BC0"/>
    <w:rsid w:val="00DD70F1"/>
    <w:rsid w:val="00DD7618"/>
    <w:rsid w:val="00DE0C29"/>
    <w:rsid w:val="00DE1C57"/>
    <w:rsid w:val="00DE1EA1"/>
    <w:rsid w:val="00DE2231"/>
    <w:rsid w:val="00DE2FD3"/>
    <w:rsid w:val="00DE437C"/>
    <w:rsid w:val="00DE4D27"/>
    <w:rsid w:val="00DE5493"/>
    <w:rsid w:val="00DE5506"/>
    <w:rsid w:val="00DE6428"/>
    <w:rsid w:val="00DE72C2"/>
    <w:rsid w:val="00DE749C"/>
    <w:rsid w:val="00DE78C1"/>
    <w:rsid w:val="00DF0CD9"/>
    <w:rsid w:val="00DF1B3F"/>
    <w:rsid w:val="00DF1EC3"/>
    <w:rsid w:val="00DF4691"/>
    <w:rsid w:val="00DF58E3"/>
    <w:rsid w:val="00DF60F6"/>
    <w:rsid w:val="00DF6FEC"/>
    <w:rsid w:val="00E002D1"/>
    <w:rsid w:val="00E00C11"/>
    <w:rsid w:val="00E00E0C"/>
    <w:rsid w:val="00E0178D"/>
    <w:rsid w:val="00E01AAA"/>
    <w:rsid w:val="00E01AAF"/>
    <w:rsid w:val="00E01B63"/>
    <w:rsid w:val="00E021D4"/>
    <w:rsid w:val="00E023A6"/>
    <w:rsid w:val="00E03F32"/>
    <w:rsid w:val="00E044F8"/>
    <w:rsid w:val="00E0451B"/>
    <w:rsid w:val="00E04768"/>
    <w:rsid w:val="00E04FF5"/>
    <w:rsid w:val="00E05E27"/>
    <w:rsid w:val="00E06502"/>
    <w:rsid w:val="00E06F93"/>
    <w:rsid w:val="00E1050F"/>
    <w:rsid w:val="00E117ED"/>
    <w:rsid w:val="00E11C91"/>
    <w:rsid w:val="00E124B4"/>
    <w:rsid w:val="00E12624"/>
    <w:rsid w:val="00E12875"/>
    <w:rsid w:val="00E13371"/>
    <w:rsid w:val="00E1533B"/>
    <w:rsid w:val="00E15BFE"/>
    <w:rsid w:val="00E15FB8"/>
    <w:rsid w:val="00E172EC"/>
    <w:rsid w:val="00E20FDE"/>
    <w:rsid w:val="00E24750"/>
    <w:rsid w:val="00E25791"/>
    <w:rsid w:val="00E2606D"/>
    <w:rsid w:val="00E31908"/>
    <w:rsid w:val="00E322B6"/>
    <w:rsid w:val="00E33544"/>
    <w:rsid w:val="00E33FEC"/>
    <w:rsid w:val="00E35A84"/>
    <w:rsid w:val="00E375C7"/>
    <w:rsid w:val="00E37BAF"/>
    <w:rsid w:val="00E40663"/>
    <w:rsid w:val="00E41E96"/>
    <w:rsid w:val="00E42E29"/>
    <w:rsid w:val="00E43191"/>
    <w:rsid w:val="00E45777"/>
    <w:rsid w:val="00E469F9"/>
    <w:rsid w:val="00E47EEB"/>
    <w:rsid w:val="00E509B5"/>
    <w:rsid w:val="00E50C12"/>
    <w:rsid w:val="00E51141"/>
    <w:rsid w:val="00E51390"/>
    <w:rsid w:val="00E52695"/>
    <w:rsid w:val="00E537B0"/>
    <w:rsid w:val="00E53EE2"/>
    <w:rsid w:val="00E55B2F"/>
    <w:rsid w:val="00E55C9B"/>
    <w:rsid w:val="00E5611C"/>
    <w:rsid w:val="00E56DD5"/>
    <w:rsid w:val="00E5769B"/>
    <w:rsid w:val="00E618FB"/>
    <w:rsid w:val="00E61D3B"/>
    <w:rsid w:val="00E62491"/>
    <w:rsid w:val="00E636E1"/>
    <w:rsid w:val="00E649E1"/>
    <w:rsid w:val="00E650AB"/>
    <w:rsid w:val="00E65286"/>
    <w:rsid w:val="00E65C9B"/>
    <w:rsid w:val="00E65E0A"/>
    <w:rsid w:val="00E6660D"/>
    <w:rsid w:val="00E67A18"/>
    <w:rsid w:val="00E70DE6"/>
    <w:rsid w:val="00E728DD"/>
    <w:rsid w:val="00E73636"/>
    <w:rsid w:val="00E73ED0"/>
    <w:rsid w:val="00E751EE"/>
    <w:rsid w:val="00E75555"/>
    <w:rsid w:val="00E761C7"/>
    <w:rsid w:val="00E771AB"/>
    <w:rsid w:val="00E77897"/>
    <w:rsid w:val="00E77CC0"/>
    <w:rsid w:val="00E8016D"/>
    <w:rsid w:val="00E80645"/>
    <w:rsid w:val="00E8121C"/>
    <w:rsid w:val="00E82664"/>
    <w:rsid w:val="00E83253"/>
    <w:rsid w:val="00E8396B"/>
    <w:rsid w:val="00E83D0B"/>
    <w:rsid w:val="00E8427E"/>
    <w:rsid w:val="00E84303"/>
    <w:rsid w:val="00E84BBC"/>
    <w:rsid w:val="00E85ED1"/>
    <w:rsid w:val="00E86D56"/>
    <w:rsid w:val="00E91588"/>
    <w:rsid w:val="00E918FC"/>
    <w:rsid w:val="00E92E86"/>
    <w:rsid w:val="00E93DCA"/>
    <w:rsid w:val="00E955D0"/>
    <w:rsid w:val="00E9665D"/>
    <w:rsid w:val="00E96B36"/>
    <w:rsid w:val="00E9736D"/>
    <w:rsid w:val="00E97BCD"/>
    <w:rsid w:val="00EA1536"/>
    <w:rsid w:val="00EA163A"/>
    <w:rsid w:val="00EA192D"/>
    <w:rsid w:val="00EA2926"/>
    <w:rsid w:val="00EA35E2"/>
    <w:rsid w:val="00EA44C2"/>
    <w:rsid w:val="00EA5247"/>
    <w:rsid w:val="00EA56E4"/>
    <w:rsid w:val="00EA63EE"/>
    <w:rsid w:val="00EA7A89"/>
    <w:rsid w:val="00EB0898"/>
    <w:rsid w:val="00EB0B93"/>
    <w:rsid w:val="00EB0F26"/>
    <w:rsid w:val="00EB1C5F"/>
    <w:rsid w:val="00EB26BC"/>
    <w:rsid w:val="00EB3BD5"/>
    <w:rsid w:val="00EB4A57"/>
    <w:rsid w:val="00EB4F05"/>
    <w:rsid w:val="00EB5126"/>
    <w:rsid w:val="00EB51CC"/>
    <w:rsid w:val="00EB62D7"/>
    <w:rsid w:val="00EB66E1"/>
    <w:rsid w:val="00EB7E3E"/>
    <w:rsid w:val="00EC0AA7"/>
    <w:rsid w:val="00EC0DFA"/>
    <w:rsid w:val="00EC56B7"/>
    <w:rsid w:val="00EC775C"/>
    <w:rsid w:val="00EC7A79"/>
    <w:rsid w:val="00ED133B"/>
    <w:rsid w:val="00ED29B4"/>
    <w:rsid w:val="00ED3414"/>
    <w:rsid w:val="00ED3A2C"/>
    <w:rsid w:val="00ED4CFC"/>
    <w:rsid w:val="00ED537D"/>
    <w:rsid w:val="00ED5E8C"/>
    <w:rsid w:val="00ED619C"/>
    <w:rsid w:val="00ED6B01"/>
    <w:rsid w:val="00ED71ED"/>
    <w:rsid w:val="00ED75D8"/>
    <w:rsid w:val="00EE1E42"/>
    <w:rsid w:val="00EE2ED7"/>
    <w:rsid w:val="00EE3110"/>
    <w:rsid w:val="00EE3991"/>
    <w:rsid w:val="00EE3CAE"/>
    <w:rsid w:val="00EE3ED7"/>
    <w:rsid w:val="00EE4BD3"/>
    <w:rsid w:val="00EE5216"/>
    <w:rsid w:val="00EE52FF"/>
    <w:rsid w:val="00EE5C4C"/>
    <w:rsid w:val="00EE6697"/>
    <w:rsid w:val="00EE67A4"/>
    <w:rsid w:val="00EE6CF7"/>
    <w:rsid w:val="00EE7269"/>
    <w:rsid w:val="00EF00D6"/>
    <w:rsid w:val="00EF12D5"/>
    <w:rsid w:val="00EF1CAC"/>
    <w:rsid w:val="00EF22F8"/>
    <w:rsid w:val="00EF2877"/>
    <w:rsid w:val="00EF342F"/>
    <w:rsid w:val="00EF4A20"/>
    <w:rsid w:val="00EF4DA7"/>
    <w:rsid w:val="00EF5F76"/>
    <w:rsid w:val="00F0077E"/>
    <w:rsid w:val="00F00DD8"/>
    <w:rsid w:val="00F0182F"/>
    <w:rsid w:val="00F02061"/>
    <w:rsid w:val="00F02727"/>
    <w:rsid w:val="00F03062"/>
    <w:rsid w:val="00F03781"/>
    <w:rsid w:val="00F05343"/>
    <w:rsid w:val="00F05889"/>
    <w:rsid w:val="00F05F02"/>
    <w:rsid w:val="00F05F68"/>
    <w:rsid w:val="00F06A0C"/>
    <w:rsid w:val="00F10594"/>
    <w:rsid w:val="00F106B2"/>
    <w:rsid w:val="00F126B9"/>
    <w:rsid w:val="00F14044"/>
    <w:rsid w:val="00F1447A"/>
    <w:rsid w:val="00F14ED2"/>
    <w:rsid w:val="00F15AF6"/>
    <w:rsid w:val="00F162A9"/>
    <w:rsid w:val="00F16A89"/>
    <w:rsid w:val="00F16DE1"/>
    <w:rsid w:val="00F1731F"/>
    <w:rsid w:val="00F20196"/>
    <w:rsid w:val="00F201C8"/>
    <w:rsid w:val="00F20F0D"/>
    <w:rsid w:val="00F2262E"/>
    <w:rsid w:val="00F2335C"/>
    <w:rsid w:val="00F252FC"/>
    <w:rsid w:val="00F26562"/>
    <w:rsid w:val="00F26D96"/>
    <w:rsid w:val="00F26FA8"/>
    <w:rsid w:val="00F305C6"/>
    <w:rsid w:val="00F30EFF"/>
    <w:rsid w:val="00F31652"/>
    <w:rsid w:val="00F32E8D"/>
    <w:rsid w:val="00F332B5"/>
    <w:rsid w:val="00F34B92"/>
    <w:rsid w:val="00F35297"/>
    <w:rsid w:val="00F36AB9"/>
    <w:rsid w:val="00F37208"/>
    <w:rsid w:val="00F37C74"/>
    <w:rsid w:val="00F41344"/>
    <w:rsid w:val="00F4219C"/>
    <w:rsid w:val="00F42CE8"/>
    <w:rsid w:val="00F45EE0"/>
    <w:rsid w:val="00F45F82"/>
    <w:rsid w:val="00F47F7E"/>
    <w:rsid w:val="00F51B87"/>
    <w:rsid w:val="00F53A83"/>
    <w:rsid w:val="00F53D65"/>
    <w:rsid w:val="00F543C2"/>
    <w:rsid w:val="00F5498B"/>
    <w:rsid w:val="00F57026"/>
    <w:rsid w:val="00F57C23"/>
    <w:rsid w:val="00F60E8C"/>
    <w:rsid w:val="00F6108F"/>
    <w:rsid w:val="00F61D0E"/>
    <w:rsid w:val="00F61EC1"/>
    <w:rsid w:val="00F62898"/>
    <w:rsid w:val="00F628A3"/>
    <w:rsid w:val="00F63413"/>
    <w:rsid w:val="00F640B9"/>
    <w:rsid w:val="00F64DA1"/>
    <w:rsid w:val="00F650CE"/>
    <w:rsid w:val="00F655B2"/>
    <w:rsid w:val="00F66B33"/>
    <w:rsid w:val="00F71367"/>
    <w:rsid w:val="00F728ED"/>
    <w:rsid w:val="00F72F55"/>
    <w:rsid w:val="00F742C6"/>
    <w:rsid w:val="00F74635"/>
    <w:rsid w:val="00F74DD1"/>
    <w:rsid w:val="00F74EF3"/>
    <w:rsid w:val="00F77089"/>
    <w:rsid w:val="00F77F61"/>
    <w:rsid w:val="00F82F7F"/>
    <w:rsid w:val="00F83FFE"/>
    <w:rsid w:val="00F84383"/>
    <w:rsid w:val="00F849A1"/>
    <w:rsid w:val="00F85405"/>
    <w:rsid w:val="00F85A76"/>
    <w:rsid w:val="00F85BC6"/>
    <w:rsid w:val="00F8674D"/>
    <w:rsid w:val="00F86C9D"/>
    <w:rsid w:val="00F8732F"/>
    <w:rsid w:val="00F903E2"/>
    <w:rsid w:val="00F90B9F"/>
    <w:rsid w:val="00F91971"/>
    <w:rsid w:val="00F91D39"/>
    <w:rsid w:val="00F93E97"/>
    <w:rsid w:val="00F93E98"/>
    <w:rsid w:val="00F93ECA"/>
    <w:rsid w:val="00F9439A"/>
    <w:rsid w:val="00F94E49"/>
    <w:rsid w:val="00F95053"/>
    <w:rsid w:val="00F95AE4"/>
    <w:rsid w:val="00F9654C"/>
    <w:rsid w:val="00F965F4"/>
    <w:rsid w:val="00F97053"/>
    <w:rsid w:val="00F9752F"/>
    <w:rsid w:val="00F97B4B"/>
    <w:rsid w:val="00F97EED"/>
    <w:rsid w:val="00F97F95"/>
    <w:rsid w:val="00FA13EE"/>
    <w:rsid w:val="00FA194D"/>
    <w:rsid w:val="00FA2774"/>
    <w:rsid w:val="00FA35B0"/>
    <w:rsid w:val="00FA4FA3"/>
    <w:rsid w:val="00FA6175"/>
    <w:rsid w:val="00FA61E5"/>
    <w:rsid w:val="00FA6691"/>
    <w:rsid w:val="00FA7F3A"/>
    <w:rsid w:val="00FA7FD5"/>
    <w:rsid w:val="00FB0560"/>
    <w:rsid w:val="00FB1485"/>
    <w:rsid w:val="00FB1BE0"/>
    <w:rsid w:val="00FB1C7E"/>
    <w:rsid w:val="00FB231F"/>
    <w:rsid w:val="00FB2CA6"/>
    <w:rsid w:val="00FB3722"/>
    <w:rsid w:val="00FB60FA"/>
    <w:rsid w:val="00FC00EB"/>
    <w:rsid w:val="00FC0839"/>
    <w:rsid w:val="00FC0B3C"/>
    <w:rsid w:val="00FC201F"/>
    <w:rsid w:val="00FC224C"/>
    <w:rsid w:val="00FC2FD9"/>
    <w:rsid w:val="00FC3A08"/>
    <w:rsid w:val="00FC3A59"/>
    <w:rsid w:val="00FC4AAA"/>
    <w:rsid w:val="00FC521E"/>
    <w:rsid w:val="00FC56EF"/>
    <w:rsid w:val="00FC5EEE"/>
    <w:rsid w:val="00FD181E"/>
    <w:rsid w:val="00FD30C2"/>
    <w:rsid w:val="00FD4E1E"/>
    <w:rsid w:val="00FD5185"/>
    <w:rsid w:val="00FD5443"/>
    <w:rsid w:val="00FD7F0C"/>
    <w:rsid w:val="00FE00DE"/>
    <w:rsid w:val="00FE09D9"/>
    <w:rsid w:val="00FE17EF"/>
    <w:rsid w:val="00FE1B63"/>
    <w:rsid w:val="00FE310F"/>
    <w:rsid w:val="00FE31DF"/>
    <w:rsid w:val="00FE3353"/>
    <w:rsid w:val="00FE50BF"/>
    <w:rsid w:val="00FE5350"/>
    <w:rsid w:val="00FE5AAD"/>
    <w:rsid w:val="00FE696D"/>
    <w:rsid w:val="00FF0906"/>
    <w:rsid w:val="00FF0B5B"/>
    <w:rsid w:val="00FF17F8"/>
    <w:rsid w:val="00FF2056"/>
    <w:rsid w:val="00FF23FB"/>
    <w:rsid w:val="00FF2454"/>
    <w:rsid w:val="00FF3180"/>
    <w:rsid w:val="00FF3989"/>
    <w:rsid w:val="00FF6297"/>
    <w:rsid w:val="00FF769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E55B6"/>
  <w15:chartTrackingRefBased/>
  <w15:docId w15:val="{03068A72-0D75-4B72-A3B5-BF9170DF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C0525"/>
  </w:style>
  <w:style w:type="paragraph" w:styleId="Heading1">
    <w:name w:val="heading 1"/>
    <w:basedOn w:val="Normal"/>
    <w:next w:val="Normal"/>
    <w:link w:val="Heading1Char"/>
    <w:uiPriority w:val="9"/>
    <w:semiHidden/>
    <w:rsid w:val="00841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rsid w:val="00841B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rsid w:val="0051249D"/>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rsid w:val="00841B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41B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semiHidden/>
    <w:rsid w:val="00841BB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41BBF"/>
    <w:rPr>
      <w:rFonts w:asciiTheme="majorHAnsi" w:eastAsiaTheme="majorEastAsia" w:hAnsiTheme="majorHAnsi" w:cstheme="majorBidi"/>
      <w:color w:val="2F5496" w:themeColor="accent1" w:themeShade="BF"/>
      <w:sz w:val="26"/>
      <w:szCs w:val="26"/>
    </w:rPr>
  </w:style>
  <w:style w:type="paragraph" w:customStyle="1" w:styleId="TextSansSerif">
    <w:name w:val="Text Sans Serif"/>
    <w:semiHidden/>
    <w:rsid w:val="00842986"/>
    <w:rPr>
      <w:rFonts w:ascii="Open Sans" w:eastAsia="微軟正黑體" w:hAnsi="Open Sans" w:cs="Open Sans"/>
    </w:rPr>
  </w:style>
  <w:style w:type="paragraph" w:customStyle="1" w:styleId="TextSerif">
    <w:name w:val="Text Serif"/>
    <w:semiHidden/>
    <w:rsid w:val="007100F7"/>
    <w:rPr>
      <w:rFonts w:ascii="Georgia Pro" w:hAnsi="Georgia Pro"/>
      <w:sz w:val="24"/>
      <w:szCs w:val="24"/>
    </w:rPr>
  </w:style>
  <w:style w:type="paragraph" w:customStyle="1" w:styleId="HeadTitle">
    <w:name w:val="Head Title"/>
    <w:basedOn w:val="TextSansSerif"/>
    <w:next w:val="Text"/>
    <w:qFormat/>
    <w:rsid w:val="00463579"/>
    <w:pPr>
      <w:spacing w:before="480" w:after="480" w:line="240" w:lineRule="auto"/>
      <w:jc w:val="center"/>
    </w:pPr>
    <w:rPr>
      <w:rFonts w:ascii="Source Sans Pro Black" w:eastAsia="思源黑體 HK Heavy" w:hAnsi="Source Sans Pro Black"/>
      <w:bCs/>
      <w:color w:val="ED7D31" w:themeColor="accent2"/>
      <w:sz w:val="48"/>
      <w:szCs w:val="48"/>
    </w:rPr>
  </w:style>
  <w:style w:type="paragraph" w:customStyle="1" w:styleId="Text">
    <w:name w:val="Text"/>
    <w:basedOn w:val="TextSerif"/>
    <w:qFormat/>
    <w:rsid w:val="00640857"/>
    <w:pPr>
      <w:snapToGrid w:val="0"/>
      <w:spacing w:before="180" w:after="180" w:line="240" w:lineRule="auto"/>
    </w:pPr>
    <w:rPr>
      <w:rFonts w:eastAsia="思源宋體 HK"/>
    </w:rPr>
  </w:style>
  <w:style w:type="paragraph" w:customStyle="1" w:styleId="HeadA">
    <w:name w:val="Head A"/>
    <w:basedOn w:val="TextSansSerif"/>
    <w:next w:val="Text"/>
    <w:qFormat/>
    <w:rsid w:val="00F71367"/>
    <w:pPr>
      <w:snapToGrid w:val="0"/>
      <w:spacing w:before="600" w:after="400" w:line="240" w:lineRule="auto"/>
      <w:outlineLvl w:val="0"/>
    </w:pPr>
    <w:rPr>
      <w:rFonts w:ascii="Gill Sans Nova" w:hAnsi="Gill Sans Nova"/>
      <w:b/>
      <w:sz w:val="40"/>
      <w:szCs w:val="24"/>
    </w:rPr>
  </w:style>
  <w:style w:type="paragraph" w:customStyle="1" w:styleId="HeadB">
    <w:name w:val="Head B"/>
    <w:basedOn w:val="Normal"/>
    <w:next w:val="Text"/>
    <w:rsid w:val="00AB4A68"/>
    <w:pPr>
      <w:spacing w:before="480" w:after="320" w:line="240" w:lineRule="auto"/>
      <w:outlineLvl w:val="1"/>
    </w:pPr>
    <w:rPr>
      <w:rFonts w:ascii="Gill Sans Nova" w:eastAsia="思源黑體 HK" w:hAnsi="Gill Sans Nova" w:cs="Open Sans"/>
      <w:bCs/>
      <w:color w:val="595959" w:themeColor="text1" w:themeTint="A6"/>
      <w:sz w:val="32"/>
      <w:szCs w:val="32"/>
    </w:rPr>
  </w:style>
  <w:style w:type="paragraph" w:customStyle="1" w:styleId="TextCaption">
    <w:name w:val="Text Caption"/>
    <w:basedOn w:val="TextSansSerif"/>
    <w:next w:val="Text"/>
    <w:rsid w:val="00B90FE5"/>
    <w:pPr>
      <w:snapToGrid w:val="0"/>
      <w:spacing w:after="320" w:line="240" w:lineRule="auto"/>
      <w:contextualSpacing/>
    </w:pPr>
    <w:rPr>
      <w:rFonts w:ascii="Gill Sans Nova" w:eastAsia="思源黑體 HK Normal" w:hAnsi="Gill Sans Nova"/>
    </w:rPr>
  </w:style>
  <w:style w:type="character" w:styleId="LineNumber">
    <w:name w:val="line number"/>
    <w:basedOn w:val="DefaultParagraphFont"/>
    <w:uiPriority w:val="99"/>
    <w:semiHidden/>
    <w:unhideWhenUsed/>
    <w:rsid w:val="007100F7"/>
  </w:style>
  <w:style w:type="paragraph" w:customStyle="1" w:styleId="HeadC">
    <w:name w:val="Head C"/>
    <w:basedOn w:val="TextSansSerif"/>
    <w:next w:val="Text"/>
    <w:rsid w:val="004230EC"/>
    <w:pPr>
      <w:snapToGrid w:val="0"/>
      <w:spacing w:before="280" w:after="280" w:line="240" w:lineRule="auto"/>
      <w:outlineLvl w:val="2"/>
    </w:pPr>
    <w:rPr>
      <w:rFonts w:ascii="Gill Sans Nova" w:eastAsia="思源黑體 HK Medium" w:hAnsi="Gill Sans Nova"/>
      <w:color w:val="262626" w:themeColor="text1" w:themeTint="D9"/>
      <w:sz w:val="28"/>
      <w:szCs w:val="28"/>
      <w:lang w:eastAsia="zh-HK"/>
    </w:rPr>
  </w:style>
  <w:style w:type="paragraph" w:customStyle="1" w:styleId="TextNote">
    <w:name w:val="Text Note"/>
    <w:basedOn w:val="TextSansSerif"/>
    <w:rsid w:val="00C75177"/>
    <w:pPr>
      <w:snapToGrid w:val="0"/>
      <w:spacing w:after="0" w:line="288" w:lineRule="auto"/>
    </w:pPr>
    <w:rPr>
      <w:sz w:val="18"/>
    </w:rPr>
  </w:style>
  <w:style w:type="paragraph" w:styleId="Header">
    <w:name w:val="header"/>
    <w:basedOn w:val="TextSansSerif"/>
    <w:link w:val="HeaderChar"/>
    <w:uiPriority w:val="99"/>
    <w:unhideWhenUsed/>
    <w:rsid w:val="005768E9"/>
    <w:pPr>
      <w:tabs>
        <w:tab w:val="center" w:pos="4820"/>
        <w:tab w:val="right" w:pos="9639"/>
      </w:tabs>
      <w:spacing w:after="0" w:line="240" w:lineRule="auto"/>
    </w:pPr>
    <w:rPr>
      <w:rFonts w:asciiTheme="majorHAnsi" w:eastAsia="思源黑體 HK Light" w:hAnsiTheme="majorHAnsi" w:cstheme="majorHAnsi"/>
      <w:color w:val="44546A" w:themeColor="text2"/>
      <w:sz w:val="20"/>
      <w:lang w:val="en-HK"/>
    </w:rPr>
  </w:style>
  <w:style w:type="character" w:customStyle="1" w:styleId="HeaderChar">
    <w:name w:val="Header Char"/>
    <w:basedOn w:val="DefaultParagraphFont"/>
    <w:link w:val="Header"/>
    <w:uiPriority w:val="99"/>
    <w:rsid w:val="005768E9"/>
    <w:rPr>
      <w:rFonts w:asciiTheme="majorHAnsi" w:eastAsia="思源黑體 HK Light" w:hAnsiTheme="majorHAnsi" w:cstheme="majorHAnsi"/>
      <w:color w:val="44546A" w:themeColor="text2"/>
      <w:sz w:val="20"/>
      <w:lang w:val="en-HK"/>
    </w:rPr>
  </w:style>
  <w:style w:type="paragraph" w:styleId="Footer">
    <w:name w:val="footer"/>
    <w:basedOn w:val="TextSansSerif"/>
    <w:link w:val="FooterChar"/>
    <w:uiPriority w:val="99"/>
    <w:unhideWhenUsed/>
    <w:rsid w:val="00733702"/>
    <w:pPr>
      <w:tabs>
        <w:tab w:val="center" w:pos="4820"/>
        <w:tab w:val="right" w:pos="9639"/>
      </w:tabs>
      <w:snapToGrid w:val="0"/>
      <w:spacing w:after="0" w:line="240" w:lineRule="auto"/>
    </w:pPr>
    <w:rPr>
      <w:rFonts w:asciiTheme="majorHAnsi" w:eastAsia="思源黑體 HK" w:hAnsiTheme="majorHAnsi" w:cstheme="majorHAnsi"/>
      <w:color w:val="44546A" w:themeColor="text2"/>
      <w:sz w:val="18"/>
      <w:szCs w:val="20"/>
    </w:rPr>
  </w:style>
  <w:style w:type="character" w:customStyle="1" w:styleId="FooterChar">
    <w:name w:val="Footer Char"/>
    <w:basedOn w:val="DefaultParagraphFont"/>
    <w:link w:val="Footer"/>
    <w:uiPriority w:val="99"/>
    <w:rsid w:val="00733702"/>
    <w:rPr>
      <w:rFonts w:asciiTheme="majorHAnsi" w:eastAsia="思源黑體 HK" w:hAnsiTheme="majorHAnsi" w:cstheme="majorHAnsi"/>
      <w:color w:val="44546A" w:themeColor="text2"/>
      <w:sz w:val="18"/>
      <w:szCs w:val="20"/>
    </w:rPr>
  </w:style>
  <w:style w:type="paragraph" w:customStyle="1" w:styleId="TextList">
    <w:name w:val="Text List"/>
    <w:basedOn w:val="Text"/>
    <w:rsid w:val="0070183B"/>
    <w:pPr>
      <w:numPr>
        <w:numId w:val="1"/>
      </w:numPr>
      <w:contextualSpacing/>
    </w:pPr>
  </w:style>
  <w:style w:type="table" w:styleId="TableGrid">
    <w:name w:val="Table Grid"/>
    <w:basedOn w:val="TableNormal"/>
    <w:uiPriority w:val="39"/>
    <w:rsid w:val="00E01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E0178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HeadTable">
    <w:name w:val="Head Table"/>
    <w:basedOn w:val="TextSansSerif"/>
    <w:rsid w:val="00D2252D"/>
    <w:pPr>
      <w:snapToGrid w:val="0"/>
      <w:spacing w:after="0" w:line="264" w:lineRule="auto"/>
    </w:pPr>
    <w:rPr>
      <w:rFonts w:ascii="Gill Sans Nova" w:eastAsia="思源黑體 HK Medium" w:hAnsi="Gill Sans Nova"/>
      <w:bCs/>
      <w:color w:val="FFFFFF" w:themeColor="background1"/>
    </w:rPr>
  </w:style>
  <w:style w:type="paragraph" w:customStyle="1" w:styleId="TextTable">
    <w:name w:val="Text Table"/>
    <w:basedOn w:val="TextSansSerif"/>
    <w:qFormat/>
    <w:rsid w:val="00D6483C"/>
    <w:pPr>
      <w:snapToGrid w:val="0"/>
      <w:spacing w:before="60" w:after="60" w:line="240" w:lineRule="auto"/>
    </w:pPr>
    <w:rPr>
      <w:rFonts w:ascii="Gill Sans Nova" w:eastAsia="思源黑體 HK" w:hAnsi="Gill Sans Nova"/>
      <w:bCs/>
    </w:rPr>
  </w:style>
  <w:style w:type="table" w:styleId="ListTable3-Accent2">
    <w:name w:val="List Table 3 Accent 2"/>
    <w:basedOn w:val="TableNormal"/>
    <w:uiPriority w:val="48"/>
    <w:rsid w:val="002407F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ListParagraph">
    <w:name w:val="List Paragraph"/>
    <w:basedOn w:val="Normal"/>
    <w:uiPriority w:val="34"/>
    <w:qFormat/>
    <w:rsid w:val="006E18EB"/>
    <w:pPr>
      <w:widowControl w:val="0"/>
      <w:spacing w:after="0" w:line="240" w:lineRule="auto"/>
      <w:ind w:leftChars="200" w:left="480"/>
    </w:pPr>
    <w:rPr>
      <w:kern w:val="2"/>
      <w:sz w:val="24"/>
    </w:rPr>
  </w:style>
  <w:style w:type="character" w:styleId="Hyperlink">
    <w:name w:val="Hyperlink"/>
    <w:basedOn w:val="DefaultParagraphFont"/>
    <w:uiPriority w:val="99"/>
    <w:unhideWhenUsed/>
    <w:rsid w:val="006E18EB"/>
    <w:rPr>
      <w:color w:val="0563C1" w:themeColor="hyperlink"/>
      <w:u w:val="single"/>
    </w:rPr>
  </w:style>
  <w:style w:type="character" w:styleId="UnresolvedMention">
    <w:name w:val="Unresolved Mention"/>
    <w:basedOn w:val="DefaultParagraphFont"/>
    <w:uiPriority w:val="99"/>
    <w:semiHidden/>
    <w:unhideWhenUsed/>
    <w:rsid w:val="004D0BE5"/>
    <w:rPr>
      <w:color w:val="605E5C"/>
      <w:shd w:val="clear" w:color="auto" w:fill="E1DFDD"/>
    </w:rPr>
  </w:style>
  <w:style w:type="character" w:styleId="FollowedHyperlink">
    <w:name w:val="FollowedHyperlink"/>
    <w:basedOn w:val="DefaultParagraphFont"/>
    <w:uiPriority w:val="99"/>
    <w:semiHidden/>
    <w:unhideWhenUsed/>
    <w:rsid w:val="008B3DC7"/>
    <w:rPr>
      <w:color w:val="954F72" w:themeColor="followedHyperlink"/>
      <w:u w:val="single"/>
    </w:rPr>
  </w:style>
  <w:style w:type="paragraph" w:customStyle="1" w:styleId="Textlabel">
    <w:name w:val="Text label"/>
    <w:basedOn w:val="Normal"/>
    <w:rsid w:val="00272262"/>
    <w:pPr>
      <w:spacing w:line="256" w:lineRule="auto"/>
      <w:jc w:val="right"/>
    </w:pPr>
    <w:rPr>
      <w:rFonts w:ascii="Calibri" w:eastAsia="思源黑體 HK Light" w:hAnsi="Calibri" w:cs="Cordia New"/>
      <w:sz w:val="15"/>
      <w:szCs w:val="15"/>
    </w:rPr>
  </w:style>
  <w:style w:type="paragraph" w:customStyle="1" w:styleId="TextTableSection">
    <w:name w:val="Text Table Section"/>
    <w:basedOn w:val="TextTable"/>
    <w:qFormat/>
    <w:rsid w:val="00CE490F"/>
    <w:pPr>
      <w:widowControl w:val="0"/>
      <w:spacing w:before="100"/>
      <w:ind w:left="425" w:hanging="425"/>
    </w:pPr>
    <w:rPr>
      <w:rFonts w:ascii="Franklin Gothic Book" w:eastAsiaTheme="minorEastAsia" w:hAnsi="Franklin Gothic Book" w:cstheme="minorBidi"/>
      <w:b/>
      <w:kern w:val="2"/>
      <w:sz w:val="20"/>
      <w:szCs w:val="24"/>
    </w:rPr>
  </w:style>
  <w:style w:type="paragraph" w:customStyle="1" w:styleId="TextUncompressed">
    <w:name w:val="Text Uncompressed"/>
    <w:basedOn w:val="Text"/>
    <w:rsid w:val="00E06F93"/>
    <w:pPr>
      <w:spacing w:line="240" w:lineRule="atLeast"/>
    </w:pPr>
  </w:style>
  <w:style w:type="paragraph" w:customStyle="1" w:styleId="TextQRcode">
    <w:name w:val="Text QR code"/>
    <w:rsid w:val="00B25A08"/>
    <w:pPr>
      <w:spacing w:before="60" w:after="60" w:line="240" w:lineRule="auto"/>
    </w:pPr>
    <w:rPr>
      <w:rFonts w:ascii="Gill Sans Nova" w:eastAsia="思源黑體 HK" w:hAnsi="Gill Sans Nova"/>
      <w:sz w:val="20"/>
      <w:szCs w:val="20"/>
    </w:rPr>
  </w:style>
  <w:style w:type="character" w:customStyle="1" w:styleId="ChrPageNumber">
    <w:name w:val="Chr Page Number"/>
    <w:basedOn w:val="DefaultParagraphFont"/>
    <w:uiPriority w:val="1"/>
    <w:qFormat/>
    <w:rsid w:val="00CE490F"/>
    <w:rPr>
      <w:sz w:val="16"/>
    </w:rPr>
  </w:style>
  <w:style w:type="character" w:customStyle="1" w:styleId="Heading3Char">
    <w:name w:val="Heading 3 Char"/>
    <w:basedOn w:val="DefaultParagraphFont"/>
    <w:link w:val="Heading3"/>
    <w:uiPriority w:val="9"/>
    <w:semiHidden/>
    <w:rsid w:val="0051249D"/>
    <w:rPr>
      <w:rFonts w:asciiTheme="majorHAnsi" w:eastAsiaTheme="majorEastAsia" w:hAnsiTheme="majorHAnsi" w:cstheme="majorBidi"/>
      <w:b/>
      <w:bCs/>
      <w:sz w:val="36"/>
      <w:szCs w:val="36"/>
    </w:rPr>
  </w:style>
  <w:style w:type="paragraph" w:customStyle="1" w:styleId="TextTableTAL1">
    <w:name w:val="Text Table TA L1"/>
    <w:basedOn w:val="TextTable"/>
    <w:rsid w:val="008A5945"/>
    <w:pPr>
      <w:widowControl w:val="0"/>
      <w:pBdr>
        <w:top w:val="dotted" w:sz="4" w:space="1" w:color="auto"/>
        <w:bottom w:val="dotted" w:sz="4" w:space="1" w:color="auto"/>
      </w:pBdr>
      <w:spacing w:before="100"/>
      <w:jc w:val="center"/>
    </w:pPr>
    <w:rPr>
      <w:rFonts w:ascii="Franklin Gothic Book" w:eastAsiaTheme="minorEastAsia" w:hAnsi="Franklin Gothic Book" w:cstheme="minorBidi"/>
      <w:b/>
      <w:i/>
      <w:kern w:val="2"/>
      <w:sz w:val="20"/>
      <w:szCs w:val="24"/>
    </w:rPr>
  </w:style>
  <w:style w:type="paragraph" w:styleId="Caption">
    <w:name w:val="caption"/>
    <w:basedOn w:val="Normal"/>
    <w:next w:val="Normal"/>
    <w:uiPriority w:val="35"/>
    <w:unhideWhenUsed/>
    <w:qFormat/>
    <w:rsid w:val="0003168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220D0"/>
    <w:rPr>
      <w:sz w:val="16"/>
      <w:szCs w:val="16"/>
    </w:rPr>
  </w:style>
  <w:style w:type="paragraph" w:styleId="CommentText">
    <w:name w:val="annotation text"/>
    <w:basedOn w:val="Normal"/>
    <w:link w:val="CommentTextChar"/>
    <w:uiPriority w:val="99"/>
    <w:semiHidden/>
    <w:unhideWhenUsed/>
    <w:rsid w:val="000220D0"/>
    <w:pPr>
      <w:spacing w:line="240" w:lineRule="auto"/>
    </w:pPr>
    <w:rPr>
      <w:sz w:val="20"/>
      <w:szCs w:val="20"/>
    </w:rPr>
  </w:style>
  <w:style w:type="character" w:customStyle="1" w:styleId="CommentTextChar">
    <w:name w:val="Comment Text Char"/>
    <w:basedOn w:val="DefaultParagraphFont"/>
    <w:link w:val="CommentText"/>
    <w:uiPriority w:val="99"/>
    <w:semiHidden/>
    <w:rsid w:val="000220D0"/>
    <w:rPr>
      <w:sz w:val="20"/>
      <w:szCs w:val="20"/>
    </w:rPr>
  </w:style>
  <w:style w:type="paragraph" w:styleId="CommentSubject">
    <w:name w:val="annotation subject"/>
    <w:basedOn w:val="CommentText"/>
    <w:next w:val="CommentText"/>
    <w:link w:val="CommentSubjectChar"/>
    <w:uiPriority w:val="99"/>
    <w:semiHidden/>
    <w:unhideWhenUsed/>
    <w:rsid w:val="000220D0"/>
    <w:rPr>
      <w:b/>
      <w:bCs/>
    </w:rPr>
  </w:style>
  <w:style w:type="character" w:customStyle="1" w:styleId="CommentSubjectChar">
    <w:name w:val="Comment Subject Char"/>
    <w:basedOn w:val="CommentTextChar"/>
    <w:link w:val="CommentSubject"/>
    <w:uiPriority w:val="99"/>
    <w:semiHidden/>
    <w:rsid w:val="000220D0"/>
    <w:rPr>
      <w:b/>
      <w:bCs/>
      <w:sz w:val="20"/>
      <w:szCs w:val="20"/>
    </w:rPr>
  </w:style>
  <w:style w:type="character" w:styleId="Mention">
    <w:name w:val="Mention"/>
    <w:basedOn w:val="DefaultParagraphFont"/>
    <w:uiPriority w:val="99"/>
    <w:unhideWhenUsed/>
    <w:rsid w:val="00A32614"/>
    <w:rPr>
      <w:color w:val="2B579A"/>
      <w:shd w:val="clear" w:color="auto" w:fill="E1DFDD"/>
    </w:rPr>
  </w:style>
  <w:style w:type="paragraph" w:customStyle="1" w:styleId="ListTable">
    <w:name w:val="List Table"/>
    <w:rsid w:val="00D6483C"/>
    <w:pPr>
      <w:numPr>
        <w:numId w:val="2"/>
      </w:numPr>
      <w:spacing w:before="120" w:after="120" w:line="240" w:lineRule="auto"/>
    </w:pPr>
    <w:rPr>
      <w:rFonts w:ascii="Gill Sans Nova" w:eastAsia="思源黑體 HK" w:hAnsi="Gill Sans Nova" w:cs="Open Sans"/>
    </w:rPr>
  </w:style>
  <w:style w:type="paragraph" w:customStyle="1" w:styleId="TextTE">
    <w:name w:val="Text TE"/>
    <w:basedOn w:val="Normal"/>
    <w:rsid w:val="00435F68"/>
    <w:pPr>
      <w:spacing w:after="0" w:line="240" w:lineRule="auto"/>
    </w:pPr>
    <w:rPr>
      <w:rFonts w:ascii="Georgia Pro" w:eastAsia="思源宋體 HK" w:hAnsi="Georgia Pro"/>
      <w:color w:val="FF0000"/>
      <w:sz w:val="24"/>
      <w:szCs w:val="24"/>
    </w:rPr>
  </w:style>
  <w:style w:type="character" w:customStyle="1" w:styleId="CHRbold">
    <w:name w:val="CHR bold"/>
    <w:basedOn w:val="DefaultParagraphFont"/>
    <w:uiPriority w:val="1"/>
    <w:rsid w:val="007A2CA1"/>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0882">
      <w:bodyDiv w:val="1"/>
      <w:marLeft w:val="0"/>
      <w:marRight w:val="0"/>
      <w:marTop w:val="0"/>
      <w:marBottom w:val="0"/>
      <w:divBdr>
        <w:top w:val="none" w:sz="0" w:space="0" w:color="auto"/>
        <w:left w:val="none" w:sz="0" w:space="0" w:color="auto"/>
        <w:bottom w:val="none" w:sz="0" w:space="0" w:color="auto"/>
        <w:right w:val="none" w:sz="0" w:space="0" w:color="auto"/>
      </w:divBdr>
    </w:div>
    <w:div w:id="133107305">
      <w:bodyDiv w:val="1"/>
      <w:marLeft w:val="0"/>
      <w:marRight w:val="0"/>
      <w:marTop w:val="0"/>
      <w:marBottom w:val="0"/>
      <w:divBdr>
        <w:top w:val="none" w:sz="0" w:space="0" w:color="auto"/>
        <w:left w:val="none" w:sz="0" w:space="0" w:color="auto"/>
        <w:bottom w:val="none" w:sz="0" w:space="0" w:color="auto"/>
        <w:right w:val="none" w:sz="0" w:space="0" w:color="auto"/>
      </w:divBdr>
    </w:div>
    <w:div w:id="137000082">
      <w:bodyDiv w:val="1"/>
      <w:marLeft w:val="0"/>
      <w:marRight w:val="0"/>
      <w:marTop w:val="0"/>
      <w:marBottom w:val="0"/>
      <w:divBdr>
        <w:top w:val="none" w:sz="0" w:space="0" w:color="auto"/>
        <w:left w:val="none" w:sz="0" w:space="0" w:color="auto"/>
        <w:bottom w:val="none" w:sz="0" w:space="0" w:color="auto"/>
        <w:right w:val="none" w:sz="0" w:space="0" w:color="auto"/>
      </w:divBdr>
    </w:div>
    <w:div w:id="193428575">
      <w:bodyDiv w:val="1"/>
      <w:marLeft w:val="0"/>
      <w:marRight w:val="0"/>
      <w:marTop w:val="0"/>
      <w:marBottom w:val="0"/>
      <w:divBdr>
        <w:top w:val="none" w:sz="0" w:space="0" w:color="auto"/>
        <w:left w:val="none" w:sz="0" w:space="0" w:color="auto"/>
        <w:bottom w:val="none" w:sz="0" w:space="0" w:color="auto"/>
        <w:right w:val="none" w:sz="0" w:space="0" w:color="auto"/>
      </w:divBdr>
    </w:div>
    <w:div w:id="222101950">
      <w:bodyDiv w:val="1"/>
      <w:marLeft w:val="0"/>
      <w:marRight w:val="0"/>
      <w:marTop w:val="0"/>
      <w:marBottom w:val="0"/>
      <w:divBdr>
        <w:top w:val="none" w:sz="0" w:space="0" w:color="auto"/>
        <w:left w:val="none" w:sz="0" w:space="0" w:color="auto"/>
        <w:bottom w:val="none" w:sz="0" w:space="0" w:color="auto"/>
        <w:right w:val="none" w:sz="0" w:space="0" w:color="auto"/>
      </w:divBdr>
    </w:div>
    <w:div w:id="326711371">
      <w:bodyDiv w:val="1"/>
      <w:marLeft w:val="0"/>
      <w:marRight w:val="0"/>
      <w:marTop w:val="0"/>
      <w:marBottom w:val="0"/>
      <w:divBdr>
        <w:top w:val="none" w:sz="0" w:space="0" w:color="auto"/>
        <w:left w:val="none" w:sz="0" w:space="0" w:color="auto"/>
        <w:bottom w:val="none" w:sz="0" w:space="0" w:color="auto"/>
        <w:right w:val="none" w:sz="0" w:space="0" w:color="auto"/>
      </w:divBdr>
      <w:divsChild>
        <w:div w:id="195581868">
          <w:marLeft w:val="0"/>
          <w:marRight w:val="0"/>
          <w:marTop w:val="0"/>
          <w:marBottom w:val="0"/>
          <w:divBdr>
            <w:top w:val="none" w:sz="0" w:space="0" w:color="auto"/>
            <w:left w:val="none" w:sz="0" w:space="0" w:color="auto"/>
            <w:bottom w:val="none" w:sz="0" w:space="0" w:color="auto"/>
            <w:right w:val="none" w:sz="0" w:space="0" w:color="auto"/>
          </w:divBdr>
          <w:divsChild>
            <w:div w:id="199365370">
              <w:marLeft w:val="0"/>
              <w:marRight w:val="0"/>
              <w:marTop w:val="0"/>
              <w:marBottom w:val="0"/>
              <w:divBdr>
                <w:top w:val="none" w:sz="0" w:space="0" w:color="auto"/>
                <w:left w:val="none" w:sz="0" w:space="0" w:color="auto"/>
                <w:bottom w:val="none" w:sz="0" w:space="0" w:color="auto"/>
                <w:right w:val="none" w:sz="0" w:space="0" w:color="auto"/>
              </w:divBdr>
              <w:divsChild>
                <w:div w:id="7313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4889">
      <w:bodyDiv w:val="1"/>
      <w:marLeft w:val="0"/>
      <w:marRight w:val="0"/>
      <w:marTop w:val="0"/>
      <w:marBottom w:val="0"/>
      <w:divBdr>
        <w:top w:val="none" w:sz="0" w:space="0" w:color="auto"/>
        <w:left w:val="none" w:sz="0" w:space="0" w:color="auto"/>
        <w:bottom w:val="none" w:sz="0" w:space="0" w:color="auto"/>
        <w:right w:val="none" w:sz="0" w:space="0" w:color="auto"/>
      </w:divBdr>
    </w:div>
    <w:div w:id="352878181">
      <w:bodyDiv w:val="1"/>
      <w:marLeft w:val="0"/>
      <w:marRight w:val="0"/>
      <w:marTop w:val="0"/>
      <w:marBottom w:val="0"/>
      <w:divBdr>
        <w:top w:val="none" w:sz="0" w:space="0" w:color="auto"/>
        <w:left w:val="none" w:sz="0" w:space="0" w:color="auto"/>
        <w:bottom w:val="none" w:sz="0" w:space="0" w:color="auto"/>
        <w:right w:val="none" w:sz="0" w:space="0" w:color="auto"/>
      </w:divBdr>
    </w:div>
    <w:div w:id="410320930">
      <w:bodyDiv w:val="1"/>
      <w:marLeft w:val="0"/>
      <w:marRight w:val="0"/>
      <w:marTop w:val="0"/>
      <w:marBottom w:val="0"/>
      <w:divBdr>
        <w:top w:val="none" w:sz="0" w:space="0" w:color="auto"/>
        <w:left w:val="none" w:sz="0" w:space="0" w:color="auto"/>
        <w:bottom w:val="none" w:sz="0" w:space="0" w:color="auto"/>
        <w:right w:val="none" w:sz="0" w:space="0" w:color="auto"/>
      </w:divBdr>
    </w:div>
    <w:div w:id="468017038">
      <w:bodyDiv w:val="1"/>
      <w:marLeft w:val="0"/>
      <w:marRight w:val="0"/>
      <w:marTop w:val="0"/>
      <w:marBottom w:val="0"/>
      <w:divBdr>
        <w:top w:val="none" w:sz="0" w:space="0" w:color="auto"/>
        <w:left w:val="none" w:sz="0" w:space="0" w:color="auto"/>
        <w:bottom w:val="none" w:sz="0" w:space="0" w:color="auto"/>
        <w:right w:val="none" w:sz="0" w:space="0" w:color="auto"/>
      </w:divBdr>
    </w:div>
    <w:div w:id="468282798">
      <w:bodyDiv w:val="1"/>
      <w:marLeft w:val="0"/>
      <w:marRight w:val="0"/>
      <w:marTop w:val="0"/>
      <w:marBottom w:val="0"/>
      <w:divBdr>
        <w:top w:val="none" w:sz="0" w:space="0" w:color="auto"/>
        <w:left w:val="none" w:sz="0" w:space="0" w:color="auto"/>
        <w:bottom w:val="none" w:sz="0" w:space="0" w:color="auto"/>
        <w:right w:val="none" w:sz="0" w:space="0" w:color="auto"/>
      </w:divBdr>
      <w:divsChild>
        <w:div w:id="415784677">
          <w:marLeft w:val="0"/>
          <w:marRight w:val="0"/>
          <w:marTop w:val="0"/>
          <w:marBottom w:val="0"/>
          <w:divBdr>
            <w:top w:val="none" w:sz="0" w:space="0" w:color="auto"/>
            <w:left w:val="none" w:sz="0" w:space="0" w:color="auto"/>
            <w:bottom w:val="none" w:sz="0" w:space="0" w:color="auto"/>
            <w:right w:val="none" w:sz="0" w:space="0" w:color="auto"/>
          </w:divBdr>
          <w:divsChild>
            <w:div w:id="36707968">
              <w:marLeft w:val="0"/>
              <w:marRight w:val="0"/>
              <w:marTop w:val="0"/>
              <w:marBottom w:val="0"/>
              <w:divBdr>
                <w:top w:val="none" w:sz="0" w:space="0" w:color="auto"/>
                <w:left w:val="none" w:sz="0" w:space="0" w:color="auto"/>
                <w:bottom w:val="none" w:sz="0" w:space="0" w:color="auto"/>
                <w:right w:val="none" w:sz="0" w:space="0" w:color="auto"/>
              </w:divBdr>
              <w:divsChild>
                <w:div w:id="266666044">
                  <w:marLeft w:val="0"/>
                  <w:marRight w:val="0"/>
                  <w:marTop w:val="0"/>
                  <w:marBottom w:val="0"/>
                  <w:divBdr>
                    <w:top w:val="none" w:sz="0" w:space="0" w:color="auto"/>
                    <w:left w:val="none" w:sz="0" w:space="0" w:color="auto"/>
                    <w:bottom w:val="none" w:sz="0" w:space="0" w:color="auto"/>
                    <w:right w:val="none" w:sz="0" w:space="0" w:color="auto"/>
                  </w:divBdr>
                  <w:divsChild>
                    <w:div w:id="7593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154404">
      <w:bodyDiv w:val="1"/>
      <w:marLeft w:val="0"/>
      <w:marRight w:val="0"/>
      <w:marTop w:val="0"/>
      <w:marBottom w:val="0"/>
      <w:divBdr>
        <w:top w:val="none" w:sz="0" w:space="0" w:color="auto"/>
        <w:left w:val="none" w:sz="0" w:space="0" w:color="auto"/>
        <w:bottom w:val="none" w:sz="0" w:space="0" w:color="auto"/>
        <w:right w:val="none" w:sz="0" w:space="0" w:color="auto"/>
      </w:divBdr>
    </w:div>
    <w:div w:id="545260845">
      <w:bodyDiv w:val="1"/>
      <w:marLeft w:val="0"/>
      <w:marRight w:val="0"/>
      <w:marTop w:val="0"/>
      <w:marBottom w:val="0"/>
      <w:divBdr>
        <w:top w:val="none" w:sz="0" w:space="0" w:color="auto"/>
        <w:left w:val="none" w:sz="0" w:space="0" w:color="auto"/>
        <w:bottom w:val="none" w:sz="0" w:space="0" w:color="auto"/>
        <w:right w:val="none" w:sz="0" w:space="0" w:color="auto"/>
      </w:divBdr>
      <w:divsChild>
        <w:div w:id="13457048">
          <w:marLeft w:val="0"/>
          <w:marRight w:val="0"/>
          <w:marTop w:val="0"/>
          <w:marBottom w:val="0"/>
          <w:divBdr>
            <w:top w:val="none" w:sz="0" w:space="0" w:color="auto"/>
            <w:left w:val="none" w:sz="0" w:space="0" w:color="auto"/>
            <w:bottom w:val="none" w:sz="0" w:space="0" w:color="auto"/>
            <w:right w:val="none" w:sz="0" w:space="0" w:color="auto"/>
          </w:divBdr>
          <w:divsChild>
            <w:div w:id="1122766976">
              <w:marLeft w:val="0"/>
              <w:marRight w:val="0"/>
              <w:marTop w:val="0"/>
              <w:marBottom w:val="0"/>
              <w:divBdr>
                <w:top w:val="none" w:sz="0" w:space="0" w:color="auto"/>
                <w:left w:val="none" w:sz="0" w:space="0" w:color="auto"/>
                <w:bottom w:val="none" w:sz="0" w:space="0" w:color="auto"/>
                <w:right w:val="none" w:sz="0" w:space="0" w:color="auto"/>
              </w:divBdr>
              <w:divsChild>
                <w:div w:id="939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32265">
      <w:bodyDiv w:val="1"/>
      <w:marLeft w:val="0"/>
      <w:marRight w:val="0"/>
      <w:marTop w:val="0"/>
      <w:marBottom w:val="0"/>
      <w:divBdr>
        <w:top w:val="none" w:sz="0" w:space="0" w:color="auto"/>
        <w:left w:val="none" w:sz="0" w:space="0" w:color="auto"/>
        <w:bottom w:val="none" w:sz="0" w:space="0" w:color="auto"/>
        <w:right w:val="none" w:sz="0" w:space="0" w:color="auto"/>
      </w:divBdr>
    </w:div>
    <w:div w:id="615018208">
      <w:bodyDiv w:val="1"/>
      <w:marLeft w:val="0"/>
      <w:marRight w:val="0"/>
      <w:marTop w:val="0"/>
      <w:marBottom w:val="0"/>
      <w:divBdr>
        <w:top w:val="none" w:sz="0" w:space="0" w:color="auto"/>
        <w:left w:val="none" w:sz="0" w:space="0" w:color="auto"/>
        <w:bottom w:val="none" w:sz="0" w:space="0" w:color="auto"/>
        <w:right w:val="none" w:sz="0" w:space="0" w:color="auto"/>
      </w:divBdr>
    </w:div>
    <w:div w:id="635837340">
      <w:bodyDiv w:val="1"/>
      <w:marLeft w:val="0"/>
      <w:marRight w:val="0"/>
      <w:marTop w:val="0"/>
      <w:marBottom w:val="0"/>
      <w:divBdr>
        <w:top w:val="none" w:sz="0" w:space="0" w:color="auto"/>
        <w:left w:val="none" w:sz="0" w:space="0" w:color="auto"/>
        <w:bottom w:val="none" w:sz="0" w:space="0" w:color="auto"/>
        <w:right w:val="none" w:sz="0" w:space="0" w:color="auto"/>
      </w:divBdr>
      <w:divsChild>
        <w:div w:id="1339233249">
          <w:marLeft w:val="0"/>
          <w:marRight w:val="0"/>
          <w:marTop w:val="0"/>
          <w:marBottom w:val="0"/>
          <w:divBdr>
            <w:top w:val="none" w:sz="0" w:space="0" w:color="auto"/>
            <w:left w:val="none" w:sz="0" w:space="0" w:color="auto"/>
            <w:bottom w:val="none" w:sz="0" w:space="0" w:color="auto"/>
            <w:right w:val="none" w:sz="0" w:space="0" w:color="auto"/>
          </w:divBdr>
          <w:divsChild>
            <w:div w:id="2138064589">
              <w:marLeft w:val="0"/>
              <w:marRight w:val="0"/>
              <w:marTop w:val="0"/>
              <w:marBottom w:val="0"/>
              <w:divBdr>
                <w:top w:val="none" w:sz="0" w:space="0" w:color="auto"/>
                <w:left w:val="none" w:sz="0" w:space="0" w:color="auto"/>
                <w:bottom w:val="none" w:sz="0" w:space="0" w:color="auto"/>
                <w:right w:val="none" w:sz="0" w:space="0" w:color="auto"/>
              </w:divBdr>
              <w:divsChild>
                <w:div w:id="2082408598">
                  <w:marLeft w:val="0"/>
                  <w:marRight w:val="0"/>
                  <w:marTop w:val="0"/>
                  <w:marBottom w:val="0"/>
                  <w:divBdr>
                    <w:top w:val="none" w:sz="0" w:space="0" w:color="auto"/>
                    <w:left w:val="none" w:sz="0" w:space="0" w:color="auto"/>
                    <w:bottom w:val="none" w:sz="0" w:space="0" w:color="auto"/>
                    <w:right w:val="none" w:sz="0" w:space="0" w:color="auto"/>
                  </w:divBdr>
                  <w:divsChild>
                    <w:div w:id="1095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744839815">
      <w:bodyDiv w:val="1"/>
      <w:marLeft w:val="0"/>
      <w:marRight w:val="0"/>
      <w:marTop w:val="0"/>
      <w:marBottom w:val="0"/>
      <w:divBdr>
        <w:top w:val="none" w:sz="0" w:space="0" w:color="auto"/>
        <w:left w:val="none" w:sz="0" w:space="0" w:color="auto"/>
        <w:bottom w:val="none" w:sz="0" w:space="0" w:color="auto"/>
        <w:right w:val="none" w:sz="0" w:space="0" w:color="auto"/>
      </w:divBdr>
      <w:divsChild>
        <w:div w:id="2125691286">
          <w:marLeft w:val="0"/>
          <w:marRight w:val="0"/>
          <w:marTop w:val="0"/>
          <w:marBottom w:val="0"/>
          <w:divBdr>
            <w:top w:val="none" w:sz="0" w:space="0" w:color="auto"/>
            <w:left w:val="none" w:sz="0" w:space="0" w:color="auto"/>
            <w:bottom w:val="none" w:sz="0" w:space="0" w:color="auto"/>
            <w:right w:val="none" w:sz="0" w:space="0" w:color="auto"/>
          </w:divBdr>
          <w:divsChild>
            <w:div w:id="1920291379">
              <w:marLeft w:val="0"/>
              <w:marRight w:val="0"/>
              <w:marTop w:val="0"/>
              <w:marBottom w:val="0"/>
              <w:divBdr>
                <w:top w:val="none" w:sz="0" w:space="0" w:color="auto"/>
                <w:left w:val="none" w:sz="0" w:space="0" w:color="auto"/>
                <w:bottom w:val="none" w:sz="0" w:space="0" w:color="auto"/>
                <w:right w:val="none" w:sz="0" w:space="0" w:color="auto"/>
              </w:divBdr>
              <w:divsChild>
                <w:div w:id="2050763622">
                  <w:marLeft w:val="0"/>
                  <w:marRight w:val="0"/>
                  <w:marTop w:val="0"/>
                  <w:marBottom w:val="0"/>
                  <w:divBdr>
                    <w:top w:val="none" w:sz="0" w:space="0" w:color="auto"/>
                    <w:left w:val="none" w:sz="0" w:space="0" w:color="auto"/>
                    <w:bottom w:val="none" w:sz="0" w:space="0" w:color="auto"/>
                    <w:right w:val="none" w:sz="0" w:space="0" w:color="auto"/>
                  </w:divBdr>
                  <w:divsChild>
                    <w:div w:id="8343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61321">
      <w:bodyDiv w:val="1"/>
      <w:marLeft w:val="0"/>
      <w:marRight w:val="0"/>
      <w:marTop w:val="0"/>
      <w:marBottom w:val="0"/>
      <w:divBdr>
        <w:top w:val="none" w:sz="0" w:space="0" w:color="auto"/>
        <w:left w:val="none" w:sz="0" w:space="0" w:color="auto"/>
        <w:bottom w:val="none" w:sz="0" w:space="0" w:color="auto"/>
        <w:right w:val="none" w:sz="0" w:space="0" w:color="auto"/>
      </w:divBdr>
    </w:div>
    <w:div w:id="951979457">
      <w:bodyDiv w:val="1"/>
      <w:marLeft w:val="0"/>
      <w:marRight w:val="0"/>
      <w:marTop w:val="0"/>
      <w:marBottom w:val="0"/>
      <w:divBdr>
        <w:top w:val="none" w:sz="0" w:space="0" w:color="auto"/>
        <w:left w:val="none" w:sz="0" w:space="0" w:color="auto"/>
        <w:bottom w:val="none" w:sz="0" w:space="0" w:color="auto"/>
        <w:right w:val="none" w:sz="0" w:space="0" w:color="auto"/>
      </w:divBdr>
    </w:div>
    <w:div w:id="968323829">
      <w:bodyDiv w:val="1"/>
      <w:marLeft w:val="0"/>
      <w:marRight w:val="0"/>
      <w:marTop w:val="0"/>
      <w:marBottom w:val="0"/>
      <w:divBdr>
        <w:top w:val="none" w:sz="0" w:space="0" w:color="auto"/>
        <w:left w:val="none" w:sz="0" w:space="0" w:color="auto"/>
        <w:bottom w:val="none" w:sz="0" w:space="0" w:color="auto"/>
        <w:right w:val="none" w:sz="0" w:space="0" w:color="auto"/>
      </w:divBdr>
    </w:div>
    <w:div w:id="1037513910">
      <w:bodyDiv w:val="1"/>
      <w:marLeft w:val="0"/>
      <w:marRight w:val="0"/>
      <w:marTop w:val="0"/>
      <w:marBottom w:val="0"/>
      <w:divBdr>
        <w:top w:val="none" w:sz="0" w:space="0" w:color="auto"/>
        <w:left w:val="none" w:sz="0" w:space="0" w:color="auto"/>
        <w:bottom w:val="none" w:sz="0" w:space="0" w:color="auto"/>
        <w:right w:val="none" w:sz="0" w:space="0" w:color="auto"/>
      </w:divBdr>
      <w:divsChild>
        <w:div w:id="2026712959">
          <w:marLeft w:val="0"/>
          <w:marRight w:val="0"/>
          <w:marTop w:val="0"/>
          <w:marBottom w:val="0"/>
          <w:divBdr>
            <w:top w:val="none" w:sz="0" w:space="0" w:color="auto"/>
            <w:left w:val="none" w:sz="0" w:space="0" w:color="auto"/>
            <w:bottom w:val="none" w:sz="0" w:space="0" w:color="auto"/>
            <w:right w:val="none" w:sz="0" w:space="0" w:color="auto"/>
          </w:divBdr>
          <w:divsChild>
            <w:div w:id="418795492">
              <w:marLeft w:val="0"/>
              <w:marRight w:val="0"/>
              <w:marTop w:val="0"/>
              <w:marBottom w:val="0"/>
              <w:divBdr>
                <w:top w:val="none" w:sz="0" w:space="0" w:color="auto"/>
                <w:left w:val="none" w:sz="0" w:space="0" w:color="auto"/>
                <w:bottom w:val="none" w:sz="0" w:space="0" w:color="auto"/>
                <w:right w:val="none" w:sz="0" w:space="0" w:color="auto"/>
              </w:divBdr>
              <w:divsChild>
                <w:div w:id="19111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46009">
      <w:bodyDiv w:val="1"/>
      <w:marLeft w:val="0"/>
      <w:marRight w:val="0"/>
      <w:marTop w:val="0"/>
      <w:marBottom w:val="0"/>
      <w:divBdr>
        <w:top w:val="none" w:sz="0" w:space="0" w:color="auto"/>
        <w:left w:val="none" w:sz="0" w:space="0" w:color="auto"/>
        <w:bottom w:val="none" w:sz="0" w:space="0" w:color="auto"/>
        <w:right w:val="none" w:sz="0" w:space="0" w:color="auto"/>
      </w:divBdr>
    </w:div>
    <w:div w:id="1096512904">
      <w:bodyDiv w:val="1"/>
      <w:marLeft w:val="0"/>
      <w:marRight w:val="0"/>
      <w:marTop w:val="0"/>
      <w:marBottom w:val="0"/>
      <w:divBdr>
        <w:top w:val="none" w:sz="0" w:space="0" w:color="auto"/>
        <w:left w:val="none" w:sz="0" w:space="0" w:color="auto"/>
        <w:bottom w:val="none" w:sz="0" w:space="0" w:color="auto"/>
        <w:right w:val="none" w:sz="0" w:space="0" w:color="auto"/>
      </w:divBdr>
      <w:divsChild>
        <w:div w:id="1769887371">
          <w:marLeft w:val="0"/>
          <w:marRight w:val="0"/>
          <w:marTop w:val="0"/>
          <w:marBottom w:val="0"/>
          <w:divBdr>
            <w:top w:val="none" w:sz="0" w:space="0" w:color="auto"/>
            <w:left w:val="none" w:sz="0" w:space="0" w:color="auto"/>
            <w:bottom w:val="none" w:sz="0" w:space="0" w:color="auto"/>
            <w:right w:val="none" w:sz="0" w:space="0" w:color="auto"/>
          </w:divBdr>
          <w:divsChild>
            <w:div w:id="823276490">
              <w:marLeft w:val="0"/>
              <w:marRight w:val="0"/>
              <w:marTop w:val="0"/>
              <w:marBottom w:val="0"/>
              <w:divBdr>
                <w:top w:val="none" w:sz="0" w:space="0" w:color="auto"/>
                <w:left w:val="none" w:sz="0" w:space="0" w:color="auto"/>
                <w:bottom w:val="none" w:sz="0" w:space="0" w:color="auto"/>
                <w:right w:val="none" w:sz="0" w:space="0" w:color="auto"/>
              </w:divBdr>
              <w:divsChild>
                <w:div w:id="515925247">
                  <w:marLeft w:val="0"/>
                  <w:marRight w:val="0"/>
                  <w:marTop w:val="0"/>
                  <w:marBottom w:val="0"/>
                  <w:divBdr>
                    <w:top w:val="none" w:sz="0" w:space="0" w:color="auto"/>
                    <w:left w:val="none" w:sz="0" w:space="0" w:color="auto"/>
                    <w:bottom w:val="none" w:sz="0" w:space="0" w:color="auto"/>
                    <w:right w:val="none" w:sz="0" w:space="0" w:color="auto"/>
                  </w:divBdr>
                  <w:divsChild>
                    <w:div w:id="19733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81925">
      <w:bodyDiv w:val="1"/>
      <w:marLeft w:val="0"/>
      <w:marRight w:val="0"/>
      <w:marTop w:val="0"/>
      <w:marBottom w:val="0"/>
      <w:divBdr>
        <w:top w:val="none" w:sz="0" w:space="0" w:color="auto"/>
        <w:left w:val="none" w:sz="0" w:space="0" w:color="auto"/>
        <w:bottom w:val="none" w:sz="0" w:space="0" w:color="auto"/>
        <w:right w:val="none" w:sz="0" w:space="0" w:color="auto"/>
      </w:divBdr>
    </w:div>
    <w:div w:id="1153721962">
      <w:bodyDiv w:val="1"/>
      <w:marLeft w:val="0"/>
      <w:marRight w:val="0"/>
      <w:marTop w:val="0"/>
      <w:marBottom w:val="0"/>
      <w:divBdr>
        <w:top w:val="none" w:sz="0" w:space="0" w:color="auto"/>
        <w:left w:val="none" w:sz="0" w:space="0" w:color="auto"/>
        <w:bottom w:val="none" w:sz="0" w:space="0" w:color="auto"/>
        <w:right w:val="none" w:sz="0" w:space="0" w:color="auto"/>
      </w:divBdr>
      <w:divsChild>
        <w:div w:id="526140479">
          <w:marLeft w:val="0"/>
          <w:marRight w:val="0"/>
          <w:marTop w:val="0"/>
          <w:marBottom w:val="0"/>
          <w:divBdr>
            <w:top w:val="none" w:sz="0" w:space="0" w:color="auto"/>
            <w:left w:val="none" w:sz="0" w:space="0" w:color="auto"/>
            <w:bottom w:val="none" w:sz="0" w:space="0" w:color="auto"/>
            <w:right w:val="none" w:sz="0" w:space="0" w:color="auto"/>
          </w:divBdr>
          <w:divsChild>
            <w:div w:id="263001080">
              <w:marLeft w:val="0"/>
              <w:marRight w:val="0"/>
              <w:marTop w:val="0"/>
              <w:marBottom w:val="0"/>
              <w:divBdr>
                <w:top w:val="none" w:sz="0" w:space="0" w:color="auto"/>
                <w:left w:val="none" w:sz="0" w:space="0" w:color="auto"/>
                <w:bottom w:val="none" w:sz="0" w:space="0" w:color="auto"/>
                <w:right w:val="none" w:sz="0" w:space="0" w:color="auto"/>
              </w:divBdr>
              <w:divsChild>
                <w:div w:id="8388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7313">
      <w:bodyDiv w:val="1"/>
      <w:marLeft w:val="0"/>
      <w:marRight w:val="0"/>
      <w:marTop w:val="0"/>
      <w:marBottom w:val="0"/>
      <w:divBdr>
        <w:top w:val="none" w:sz="0" w:space="0" w:color="auto"/>
        <w:left w:val="none" w:sz="0" w:space="0" w:color="auto"/>
        <w:bottom w:val="none" w:sz="0" w:space="0" w:color="auto"/>
        <w:right w:val="none" w:sz="0" w:space="0" w:color="auto"/>
      </w:divBdr>
      <w:divsChild>
        <w:div w:id="1427531611">
          <w:marLeft w:val="0"/>
          <w:marRight w:val="0"/>
          <w:marTop w:val="0"/>
          <w:marBottom w:val="0"/>
          <w:divBdr>
            <w:top w:val="none" w:sz="0" w:space="0" w:color="auto"/>
            <w:left w:val="none" w:sz="0" w:space="0" w:color="auto"/>
            <w:bottom w:val="none" w:sz="0" w:space="0" w:color="auto"/>
            <w:right w:val="none" w:sz="0" w:space="0" w:color="auto"/>
          </w:divBdr>
          <w:divsChild>
            <w:div w:id="1454326858">
              <w:marLeft w:val="0"/>
              <w:marRight w:val="0"/>
              <w:marTop w:val="0"/>
              <w:marBottom w:val="0"/>
              <w:divBdr>
                <w:top w:val="none" w:sz="0" w:space="0" w:color="auto"/>
                <w:left w:val="none" w:sz="0" w:space="0" w:color="auto"/>
                <w:bottom w:val="none" w:sz="0" w:space="0" w:color="auto"/>
                <w:right w:val="none" w:sz="0" w:space="0" w:color="auto"/>
              </w:divBdr>
              <w:divsChild>
                <w:div w:id="1211529156">
                  <w:marLeft w:val="0"/>
                  <w:marRight w:val="0"/>
                  <w:marTop w:val="0"/>
                  <w:marBottom w:val="0"/>
                  <w:divBdr>
                    <w:top w:val="none" w:sz="0" w:space="0" w:color="auto"/>
                    <w:left w:val="none" w:sz="0" w:space="0" w:color="auto"/>
                    <w:bottom w:val="none" w:sz="0" w:space="0" w:color="auto"/>
                    <w:right w:val="none" w:sz="0" w:space="0" w:color="auto"/>
                  </w:divBdr>
                  <w:divsChild>
                    <w:div w:id="18102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
    <w:div w:id="1270316356">
      <w:bodyDiv w:val="1"/>
      <w:marLeft w:val="0"/>
      <w:marRight w:val="0"/>
      <w:marTop w:val="0"/>
      <w:marBottom w:val="0"/>
      <w:divBdr>
        <w:top w:val="none" w:sz="0" w:space="0" w:color="auto"/>
        <w:left w:val="none" w:sz="0" w:space="0" w:color="auto"/>
        <w:bottom w:val="none" w:sz="0" w:space="0" w:color="auto"/>
        <w:right w:val="none" w:sz="0" w:space="0" w:color="auto"/>
      </w:divBdr>
    </w:div>
    <w:div w:id="1439835186">
      <w:bodyDiv w:val="1"/>
      <w:marLeft w:val="0"/>
      <w:marRight w:val="0"/>
      <w:marTop w:val="0"/>
      <w:marBottom w:val="0"/>
      <w:divBdr>
        <w:top w:val="none" w:sz="0" w:space="0" w:color="auto"/>
        <w:left w:val="none" w:sz="0" w:space="0" w:color="auto"/>
        <w:bottom w:val="none" w:sz="0" w:space="0" w:color="auto"/>
        <w:right w:val="none" w:sz="0" w:space="0" w:color="auto"/>
      </w:divBdr>
    </w:div>
    <w:div w:id="1465125661">
      <w:bodyDiv w:val="1"/>
      <w:marLeft w:val="0"/>
      <w:marRight w:val="0"/>
      <w:marTop w:val="0"/>
      <w:marBottom w:val="0"/>
      <w:divBdr>
        <w:top w:val="none" w:sz="0" w:space="0" w:color="auto"/>
        <w:left w:val="none" w:sz="0" w:space="0" w:color="auto"/>
        <w:bottom w:val="none" w:sz="0" w:space="0" w:color="auto"/>
        <w:right w:val="none" w:sz="0" w:space="0" w:color="auto"/>
      </w:divBdr>
    </w:div>
    <w:div w:id="1541741743">
      <w:bodyDiv w:val="1"/>
      <w:marLeft w:val="0"/>
      <w:marRight w:val="0"/>
      <w:marTop w:val="0"/>
      <w:marBottom w:val="0"/>
      <w:divBdr>
        <w:top w:val="none" w:sz="0" w:space="0" w:color="auto"/>
        <w:left w:val="none" w:sz="0" w:space="0" w:color="auto"/>
        <w:bottom w:val="none" w:sz="0" w:space="0" w:color="auto"/>
        <w:right w:val="none" w:sz="0" w:space="0" w:color="auto"/>
      </w:divBdr>
      <w:divsChild>
        <w:div w:id="1312753580">
          <w:marLeft w:val="0"/>
          <w:marRight w:val="0"/>
          <w:marTop w:val="0"/>
          <w:marBottom w:val="0"/>
          <w:divBdr>
            <w:top w:val="none" w:sz="0" w:space="0" w:color="auto"/>
            <w:left w:val="none" w:sz="0" w:space="0" w:color="auto"/>
            <w:bottom w:val="none" w:sz="0" w:space="0" w:color="auto"/>
            <w:right w:val="none" w:sz="0" w:space="0" w:color="auto"/>
          </w:divBdr>
          <w:divsChild>
            <w:div w:id="1166942119">
              <w:marLeft w:val="0"/>
              <w:marRight w:val="0"/>
              <w:marTop w:val="0"/>
              <w:marBottom w:val="0"/>
              <w:divBdr>
                <w:top w:val="none" w:sz="0" w:space="0" w:color="auto"/>
                <w:left w:val="none" w:sz="0" w:space="0" w:color="auto"/>
                <w:bottom w:val="none" w:sz="0" w:space="0" w:color="auto"/>
                <w:right w:val="none" w:sz="0" w:space="0" w:color="auto"/>
              </w:divBdr>
              <w:divsChild>
                <w:div w:id="105272581">
                  <w:marLeft w:val="0"/>
                  <w:marRight w:val="0"/>
                  <w:marTop w:val="0"/>
                  <w:marBottom w:val="0"/>
                  <w:divBdr>
                    <w:top w:val="none" w:sz="0" w:space="0" w:color="auto"/>
                    <w:left w:val="none" w:sz="0" w:space="0" w:color="auto"/>
                    <w:bottom w:val="none" w:sz="0" w:space="0" w:color="auto"/>
                    <w:right w:val="none" w:sz="0" w:space="0" w:color="auto"/>
                  </w:divBdr>
                  <w:divsChild>
                    <w:div w:id="9171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52531">
      <w:bodyDiv w:val="1"/>
      <w:marLeft w:val="0"/>
      <w:marRight w:val="0"/>
      <w:marTop w:val="0"/>
      <w:marBottom w:val="0"/>
      <w:divBdr>
        <w:top w:val="none" w:sz="0" w:space="0" w:color="auto"/>
        <w:left w:val="none" w:sz="0" w:space="0" w:color="auto"/>
        <w:bottom w:val="none" w:sz="0" w:space="0" w:color="auto"/>
        <w:right w:val="none" w:sz="0" w:space="0" w:color="auto"/>
      </w:divBdr>
      <w:divsChild>
        <w:div w:id="1564490772">
          <w:marLeft w:val="0"/>
          <w:marRight w:val="0"/>
          <w:marTop w:val="0"/>
          <w:marBottom w:val="0"/>
          <w:divBdr>
            <w:top w:val="none" w:sz="0" w:space="0" w:color="auto"/>
            <w:left w:val="none" w:sz="0" w:space="0" w:color="auto"/>
            <w:bottom w:val="none" w:sz="0" w:space="0" w:color="auto"/>
            <w:right w:val="none" w:sz="0" w:space="0" w:color="auto"/>
          </w:divBdr>
          <w:divsChild>
            <w:div w:id="1025015315">
              <w:marLeft w:val="0"/>
              <w:marRight w:val="0"/>
              <w:marTop w:val="0"/>
              <w:marBottom w:val="0"/>
              <w:divBdr>
                <w:top w:val="none" w:sz="0" w:space="0" w:color="auto"/>
                <w:left w:val="none" w:sz="0" w:space="0" w:color="auto"/>
                <w:bottom w:val="none" w:sz="0" w:space="0" w:color="auto"/>
                <w:right w:val="none" w:sz="0" w:space="0" w:color="auto"/>
              </w:divBdr>
              <w:divsChild>
                <w:div w:id="556819988">
                  <w:marLeft w:val="0"/>
                  <w:marRight w:val="0"/>
                  <w:marTop w:val="0"/>
                  <w:marBottom w:val="0"/>
                  <w:divBdr>
                    <w:top w:val="none" w:sz="0" w:space="0" w:color="auto"/>
                    <w:left w:val="none" w:sz="0" w:space="0" w:color="auto"/>
                    <w:bottom w:val="none" w:sz="0" w:space="0" w:color="auto"/>
                    <w:right w:val="none" w:sz="0" w:space="0" w:color="auto"/>
                  </w:divBdr>
                  <w:divsChild>
                    <w:div w:id="14624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3785">
      <w:bodyDiv w:val="1"/>
      <w:marLeft w:val="0"/>
      <w:marRight w:val="0"/>
      <w:marTop w:val="0"/>
      <w:marBottom w:val="0"/>
      <w:divBdr>
        <w:top w:val="none" w:sz="0" w:space="0" w:color="auto"/>
        <w:left w:val="none" w:sz="0" w:space="0" w:color="auto"/>
        <w:bottom w:val="none" w:sz="0" w:space="0" w:color="auto"/>
        <w:right w:val="none" w:sz="0" w:space="0" w:color="auto"/>
      </w:divBdr>
    </w:div>
    <w:div w:id="1635523028">
      <w:bodyDiv w:val="1"/>
      <w:marLeft w:val="0"/>
      <w:marRight w:val="0"/>
      <w:marTop w:val="0"/>
      <w:marBottom w:val="0"/>
      <w:divBdr>
        <w:top w:val="none" w:sz="0" w:space="0" w:color="auto"/>
        <w:left w:val="none" w:sz="0" w:space="0" w:color="auto"/>
        <w:bottom w:val="none" w:sz="0" w:space="0" w:color="auto"/>
        <w:right w:val="none" w:sz="0" w:space="0" w:color="auto"/>
      </w:divBdr>
      <w:divsChild>
        <w:div w:id="164829989">
          <w:marLeft w:val="0"/>
          <w:marRight w:val="0"/>
          <w:marTop w:val="0"/>
          <w:marBottom w:val="0"/>
          <w:divBdr>
            <w:top w:val="none" w:sz="0" w:space="0" w:color="auto"/>
            <w:left w:val="none" w:sz="0" w:space="0" w:color="auto"/>
            <w:bottom w:val="none" w:sz="0" w:space="0" w:color="auto"/>
            <w:right w:val="none" w:sz="0" w:space="0" w:color="auto"/>
          </w:divBdr>
          <w:divsChild>
            <w:div w:id="729571498">
              <w:marLeft w:val="0"/>
              <w:marRight w:val="0"/>
              <w:marTop w:val="0"/>
              <w:marBottom w:val="0"/>
              <w:divBdr>
                <w:top w:val="none" w:sz="0" w:space="0" w:color="auto"/>
                <w:left w:val="none" w:sz="0" w:space="0" w:color="auto"/>
                <w:bottom w:val="none" w:sz="0" w:space="0" w:color="auto"/>
                <w:right w:val="none" w:sz="0" w:space="0" w:color="auto"/>
              </w:divBdr>
              <w:divsChild>
                <w:div w:id="12771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0498">
      <w:bodyDiv w:val="1"/>
      <w:marLeft w:val="0"/>
      <w:marRight w:val="0"/>
      <w:marTop w:val="0"/>
      <w:marBottom w:val="0"/>
      <w:divBdr>
        <w:top w:val="none" w:sz="0" w:space="0" w:color="auto"/>
        <w:left w:val="none" w:sz="0" w:space="0" w:color="auto"/>
        <w:bottom w:val="none" w:sz="0" w:space="0" w:color="auto"/>
        <w:right w:val="none" w:sz="0" w:space="0" w:color="auto"/>
      </w:divBdr>
      <w:divsChild>
        <w:div w:id="156305664">
          <w:marLeft w:val="0"/>
          <w:marRight w:val="0"/>
          <w:marTop w:val="0"/>
          <w:marBottom w:val="0"/>
          <w:divBdr>
            <w:top w:val="none" w:sz="0" w:space="0" w:color="auto"/>
            <w:left w:val="none" w:sz="0" w:space="0" w:color="auto"/>
            <w:bottom w:val="none" w:sz="0" w:space="0" w:color="auto"/>
            <w:right w:val="none" w:sz="0" w:space="0" w:color="auto"/>
          </w:divBdr>
          <w:divsChild>
            <w:div w:id="284776257">
              <w:marLeft w:val="0"/>
              <w:marRight w:val="0"/>
              <w:marTop w:val="0"/>
              <w:marBottom w:val="0"/>
              <w:divBdr>
                <w:top w:val="none" w:sz="0" w:space="0" w:color="auto"/>
                <w:left w:val="none" w:sz="0" w:space="0" w:color="auto"/>
                <w:bottom w:val="none" w:sz="0" w:space="0" w:color="auto"/>
                <w:right w:val="none" w:sz="0" w:space="0" w:color="auto"/>
              </w:divBdr>
              <w:divsChild>
                <w:div w:id="763575100">
                  <w:marLeft w:val="0"/>
                  <w:marRight w:val="0"/>
                  <w:marTop w:val="0"/>
                  <w:marBottom w:val="0"/>
                  <w:divBdr>
                    <w:top w:val="none" w:sz="0" w:space="0" w:color="auto"/>
                    <w:left w:val="none" w:sz="0" w:space="0" w:color="auto"/>
                    <w:bottom w:val="none" w:sz="0" w:space="0" w:color="auto"/>
                    <w:right w:val="none" w:sz="0" w:space="0" w:color="auto"/>
                  </w:divBdr>
                  <w:divsChild>
                    <w:div w:id="9737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470150">
      <w:bodyDiv w:val="1"/>
      <w:marLeft w:val="0"/>
      <w:marRight w:val="0"/>
      <w:marTop w:val="0"/>
      <w:marBottom w:val="0"/>
      <w:divBdr>
        <w:top w:val="none" w:sz="0" w:space="0" w:color="auto"/>
        <w:left w:val="none" w:sz="0" w:space="0" w:color="auto"/>
        <w:bottom w:val="none" w:sz="0" w:space="0" w:color="auto"/>
        <w:right w:val="none" w:sz="0" w:space="0" w:color="auto"/>
      </w:divBdr>
    </w:div>
    <w:div w:id="1654480315">
      <w:bodyDiv w:val="1"/>
      <w:marLeft w:val="0"/>
      <w:marRight w:val="0"/>
      <w:marTop w:val="0"/>
      <w:marBottom w:val="0"/>
      <w:divBdr>
        <w:top w:val="none" w:sz="0" w:space="0" w:color="auto"/>
        <w:left w:val="none" w:sz="0" w:space="0" w:color="auto"/>
        <w:bottom w:val="none" w:sz="0" w:space="0" w:color="auto"/>
        <w:right w:val="none" w:sz="0" w:space="0" w:color="auto"/>
      </w:divBdr>
      <w:divsChild>
        <w:div w:id="518278539">
          <w:marLeft w:val="0"/>
          <w:marRight w:val="0"/>
          <w:marTop w:val="0"/>
          <w:marBottom w:val="0"/>
          <w:divBdr>
            <w:top w:val="none" w:sz="0" w:space="0" w:color="auto"/>
            <w:left w:val="none" w:sz="0" w:space="0" w:color="auto"/>
            <w:bottom w:val="none" w:sz="0" w:space="0" w:color="auto"/>
            <w:right w:val="none" w:sz="0" w:space="0" w:color="auto"/>
          </w:divBdr>
          <w:divsChild>
            <w:div w:id="961038011">
              <w:marLeft w:val="0"/>
              <w:marRight w:val="0"/>
              <w:marTop w:val="0"/>
              <w:marBottom w:val="0"/>
              <w:divBdr>
                <w:top w:val="none" w:sz="0" w:space="0" w:color="auto"/>
                <w:left w:val="none" w:sz="0" w:space="0" w:color="auto"/>
                <w:bottom w:val="none" w:sz="0" w:space="0" w:color="auto"/>
                <w:right w:val="none" w:sz="0" w:space="0" w:color="auto"/>
              </w:divBdr>
              <w:divsChild>
                <w:div w:id="14315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90273">
      <w:bodyDiv w:val="1"/>
      <w:marLeft w:val="0"/>
      <w:marRight w:val="0"/>
      <w:marTop w:val="0"/>
      <w:marBottom w:val="0"/>
      <w:divBdr>
        <w:top w:val="none" w:sz="0" w:space="0" w:color="auto"/>
        <w:left w:val="none" w:sz="0" w:space="0" w:color="auto"/>
        <w:bottom w:val="none" w:sz="0" w:space="0" w:color="auto"/>
        <w:right w:val="none" w:sz="0" w:space="0" w:color="auto"/>
      </w:divBdr>
      <w:divsChild>
        <w:div w:id="265965833">
          <w:marLeft w:val="0"/>
          <w:marRight w:val="0"/>
          <w:marTop w:val="0"/>
          <w:marBottom w:val="0"/>
          <w:divBdr>
            <w:top w:val="none" w:sz="0" w:space="0" w:color="auto"/>
            <w:left w:val="none" w:sz="0" w:space="0" w:color="auto"/>
            <w:bottom w:val="none" w:sz="0" w:space="0" w:color="auto"/>
            <w:right w:val="none" w:sz="0" w:space="0" w:color="auto"/>
          </w:divBdr>
          <w:divsChild>
            <w:div w:id="680088806">
              <w:marLeft w:val="0"/>
              <w:marRight w:val="0"/>
              <w:marTop w:val="0"/>
              <w:marBottom w:val="0"/>
              <w:divBdr>
                <w:top w:val="none" w:sz="0" w:space="0" w:color="auto"/>
                <w:left w:val="none" w:sz="0" w:space="0" w:color="auto"/>
                <w:bottom w:val="none" w:sz="0" w:space="0" w:color="auto"/>
                <w:right w:val="none" w:sz="0" w:space="0" w:color="auto"/>
              </w:divBdr>
              <w:divsChild>
                <w:div w:id="17224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9621">
      <w:bodyDiv w:val="1"/>
      <w:marLeft w:val="0"/>
      <w:marRight w:val="0"/>
      <w:marTop w:val="0"/>
      <w:marBottom w:val="0"/>
      <w:divBdr>
        <w:top w:val="none" w:sz="0" w:space="0" w:color="auto"/>
        <w:left w:val="none" w:sz="0" w:space="0" w:color="auto"/>
        <w:bottom w:val="none" w:sz="0" w:space="0" w:color="auto"/>
        <w:right w:val="none" w:sz="0" w:space="0" w:color="auto"/>
      </w:divBdr>
      <w:divsChild>
        <w:div w:id="1239710060">
          <w:marLeft w:val="0"/>
          <w:marRight w:val="0"/>
          <w:marTop w:val="0"/>
          <w:marBottom w:val="0"/>
          <w:divBdr>
            <w:top w:val="none" w:sz="0" w:space="0" w:color="auto"/>
            <w:left w:val="none" w:sz="0" w:space="0" w:color="auto"/>
            <w:bottom w:val="none" w:sz="0" w:space="0" w:color="auto"/>
            <w:right w:val="none" w:sz="0" w:space="0" w:color="auto"/>
          </w:divBdr>
          <w:divsChild>
            <w:div w:id="287861639">
              <w:marLeft w:val="0"/>
              <w:marRight w:val="0"/>
              <w:marTop w:val="0"/>
              <w:marBottom w:val="0"/>
              <w:divBdr>
                <w:top w:val="none" w:sz="0" w:space="0" w:color="auto"/>
                <w:left w:val="none" w:sz="0" w:space="0" w:color="auto"/>
                <w:bottom w:val="none" w:sz="0" w:space="0" w:color="auto"/>
                <w:right w:val="none" w:sz="0" w:space="0" w:color="auto"/>
              </w:divBdr>
              <w:divsChild>
                <w:div w:id="425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545">
      <w:bodyDiv w:val="1"/>
      <w:marLeft w:val="0"/>
      <w:marRight w:val="0"/>
      <w:marTop w:val="0"/>
      <w:marBottom w:val="0"/>
      <w:divBdr>
        <w:top w:val="none" w:sz="0" w:space="0" w:color="auto"/>
        <w:left w:val="none" w:sz="0" w:space="0" w:color="auto"/>
        <w:bottom w:val="none" w:sz="0" w:space="0" w:color="auto"/>
        <w:right w:val="none" w:sz="0" w:space="0" w:color="auto"/>
      </w:divBdr>
    </w:div>
    <w:div w:id="1807578416">
      <w:bodyDiv w:val="1"/>
      <w:marLeft w:val="0"/>
      <w:marRight w:val="0"/>
      <w:marTop w:val="0"/>
      <w:marBottom w:val="0"/>
      <w:divBdr>
        <w:top w:val="none" w:sz="0" w:space="0" w:color="auto"/>
        <w:left w:val="none" w:sz="0" w:space="0" w:color="auto"/>
        <w:bottom w:val="none" w:sz="0" w:space="0" w:color="auto"/>
        <w:right w:val="none" w:sz="0" w:space="0" w:color="auto"/>
      </w:divBdr>
      <w:divsChild>
        <w:div w:id="85612559">
          <w:marLeft w:val="0"/>
          <w:marRight w:val="0"/>
          <w:marTop w:val="0"/>
          <w:marBottom w:val="0"/>
          <w:divBdr>
            <w:top w:val="none" w:sz="0" w:space="0" w:color="auto"/>
            <w:left w:val="none" w:sz="0" w:space="0" w:color="auto"/>
            <w:bottom w:val="none" w:sz="0" w:space="0" w:color="auto"/>
            <w:right w:val="none" w:sz="0" w:space="0" w:color="auto"/>
          </w:divBdr>
          <w:divsChild>
            <w:div w:id="605235473">
              <w:marLeft w:val="0"/>
              <w:marRight w:val="0"/>
              <w:marTop w:val="0"/>
              <w:marBottom w:val="0"/>
              <w:divBdr>
                <w:top w:val="none" w:sz="0" w:space="0" w:color="auto"/>
                <w:left w:val="none" w:sz="0" w:space="0" w:color="auto"/>
                <w:bottom w:val="none" w:sz="0" w:space="0" w:color="auto"/>
                <w:right w:val="none" w:sz="0" w:space="0" w:color="auto"/>
              </w:divBdr>
              <w:divsChild>
                <w:div w:id="1696885878">
                  <w:marLeft w:val="0"/>
                  <w:marRight w:val="0"/>
                  <w:marTop w:val="0"/>
                  <w:marBottom w:val="0"/>
                  <w:divBdr>
                    <w:top w:val="none" w:sz="0" w:space="0" w:color="auto"/>
                    <w:left w:val="none" w:sz="0" w:space="0" w:color="auto"/>
                    <w:bottom w:val="none" w:sz="0" w:space="0" w:color="auto"/>
                    <w:right w:val="none" w:sz="0" w:space="0" w:color="auto"/>
                  </w:divBdr>
                  <w:divsChild>
                    <w:div w:id="18449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6066">
      <w:bodyDiv w:val="1"/>
      <w:marLeft w:val="0"/>
      <w:marRight w:val="0"/>
      <w:marTop w:val="0"/>
      <w:marBottom w:val="0"/>
      <w:divBdr>
        <w:top w:val="none" w:sz="0" w:space="0" w:color="auto"/>
        <w:left w:val="none" w:sz="0" w:space="0" w:color="auto"/>
        <w:bottom w:val="none" w:sz="0" w:space="0" w:color="auto"/>
        <w:right w:val="none" w:sz="0" w:space="0" w:color="auto"/>
      </w:divBdr>
    </w:div>
    <w:div w:id="1826386396">
      <w:bodyDiv w:val="1"/>
      <w:marLeft w:val="0"/>
      <w:marRight w:val="0"/>
      <w:marTop w:val="0"/>
      <w:marBottom w:val="0"/>
      <w:divBdr>
        <w:top w:val="none" w:sz="0" w:space="0" w:color="auto"/>
        <w:left w:val="none" w:sz="0" w:space="0" w:color="auto"/>
        <w:bottom w:val="none" w:sz="0" w:space="0" w:color="auto"/>
        <w:right w:val="none" w:sz="0" w:space="0" w:color="auto"/>
      </w:divBdr>
      <w:divsChild>
        <w:div w:id="1309095709">
          <w:marLeft w:val="0"/>
          <w:marRight w:val="0"/>
          <w:marTop w:val="0"/>
          <w:marBottom w:val="0"/>
          <w:divBdr>
            <w:top w:val="none" w:sz="0" w:space="0" w:color="auto"/>
            <w:left w:val="none" w:sz="0" w:space="0" w:color="auto"/>
            <w:bottom w:val="none" w:sz="0" w:space="0" w:color="auto"/>
            <w:right w:val="none" w:sz="0" w:space="0" w:color="auto"/>
          </w:divBdr>
          <w:divsChild>
            <w:div w:id="947275546">
              <w:marLeft w:val="0"/>
              <w:marRight w:val="0"/>
              <w:marTop w:val="0"/>
              <w:marBottom w:val="0"/>
              <w:divBdr>
                <w:top w:val="none" w:sz="0" w:space="0" w:color="auto"/>
                <w:left w:val="none" w:sz="0" w:space="0" w:color="auto"/>
                <w:bottom w:val="none" w:sz="0" w:space="0" w:color="auto"/>
                <w:right w:val="none" w:sz="0" w:space="0" w:color="auto"/>
              </w:divBdr>
              <w:divsChild>
                <w:div w:id="16713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6727">
      <w:bodyDiv w:val="1"/>
      <w:marLeft w:val="0"/>
      <w:marRight w:val="0"/>
      <w:marTop w:val="0"/>
      <w:marBottom w:val="0"/>
      <w:divBdr>
        <w:top w:val="none" w:sz="0" w:space="0" w:color="auto"/>
        <w:left w:val="none" w:sz="0" w:space="0" w:color="auto"/>
        <w:bottom w:val="none" w:sz="0" w:space="0" w:color="auto"/>
        <w:right w:val="none" w:sz="0" w:space="0" w:color="auto"/>
      </w:divBdr>
    </w:div>
    <w:div w:id="1891073329">
      <w:bodyDiv w:val="1"/>
      <w:marLeft w:val="0"/>
      <w:marRight w:val="0"/>
      <w:marTop w:val="0"/>
      <w:marBottom w:val="0"/>
      <w:divBdr>
        <w:top w:val="none" w:sz="0" w:space="0" w:color="auto"/>
        <w:left w:val="none" w:sz="0" w:space="0" w:color="auto"/>
        <w:bottom w:val="none" w:sz="0" w:space="0" w:color="auto"/>
        <w:right w:val="none" w:sz="0" w:space="0" w:color="auto"/>
      </w:divBdr>
      <w:divsChild>
        <w:div w:id="643000173">
          <w:marLeft w:val="0"/>
          <w:marRight w:val="0"/>
          <w:marTop w:val="0"/>
          <w:marBottom w:val="0"/>
          <w:divBdr>
            <w:top w:val="none" w:sz="0" w:space="0" w:color="auto"/>
            <w:left w:val="none" w:sz="0" w:space="0" w:color="auto"/>
            <w:bottom w:val="none" w:sz="0" w:space="0" w:color="auto"/>
            <w:right w:val="none" w:sz="0" w:space="0" w:color="auto"/>
          </w:divBdr>
          <w:divsChild>
            <w:div w:id="927542676">
              <w:marLeft w:val="0"/>
              <w:marRight w:val="0"/>
              <w:marTop w:val="0"/>
              <w:marBottom w:val="0"/>
              <w:divBdr>
                <w:top w:val="none" w:sz="0" w:space="0" w:color="auto"/>
                <w:left w:val="none" w:sz="0" w:space="0" w:color="auto"/>
                <w:bottom w:val="none" w:sz="0" w:space="0" w:color="auto"/>
                <w:right w:val="none" w:sz="0" w:space="0" w:color="auto"/>
              </w:divBdr>
              <w:divsChild>
                <w:div w:id="1471821936">
                  <w:marLeft w:val="0"/>
                  <w:marRight w:val="0"/>
                  <w:marTop w:val="0"/>
                  <w:marBottom w:val="0"/>
                  <w:divBdr>
                    <w:top w:val="none" w:sz="0" w:space="0" w:color="auto"/>
                    <w:left w:val="none" w:sz="0" w:space="0" w:color="auto"/>
                    <w:bottom w:val="none" w:sz="0" w:space="0" w:color="auto"/>
                    <w:right w:val="none" w:sz="0" w:space="0" w:color="auto"/>
                  </w:divBdr>
                  <w:divsChild>
                    <w:div w:id="14430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649">
      <w:bodyDiv w:val="1"/>
      <w:marLeft w:val="0"/>
      <w:marRight w:val="0"/>
      <w:marTop w:val="0"/>
      <w:marBottom w:val="0"/>
      <w:divBdr>
        <w:top w:val="none" w:sz="0" w:space="0" w:color="auto"/>
        <w:left w:val="none" w:sz="0" w:space="0" w:color="auto"/>
        <w:bottom w:val="none" w:sz="0" w:space="0" w:color="auto"/>
        <w:right w:val="none" w:sz="0" w:space="0" w:color="auto"/>
      </w:divBdr>
      <w:divsChild>
        <w:div w:id="414128206">
          <w:marLeft w:val="0"/>
          <w:marRight w:val="0"/>
          <w:marTop w:val="0"/>
          <w:marBottom w:val="0"/>
          <w:divBdr>
            <w:top w:val="none" w:sz="0" w:space="0" w:color="auto"/>
            <w:left w:val="none" w:sz="0" w:space="0" w:color="auto"/>
            <w:bottom w:val="none" w:sz="0" w:space="0" w:color="auto"/>
            <w:right w:val="none" w:sz="0" w:space="0" w:color="auto"/>
          </w:divBdr>
          <w:divsChild>
            <w:div w:id="1538002468">
              <w:marLeft w:val="0"/>
              <w:marRight w:val="0"/>
              <w:marTop w:val="0"/>
              <w:marBottom w:val="0"/>
              <w:divBdr>
                <w:top w:val="none" w:sz="0" w:space="0" w:color="auto"/>
                <w:left w:val="none" w:sz="0" w:space="0" w:color="auto"/>
                <w:bottom w:val="none" w:sz="0" w:space="0" w:color="auto"/>
                <w:right w:val="none" w:sz="0" w:space="0" w:color="auto"/>
              </w:divBdr>
              <w:divsChild>
                <w:div w:id="848059688">
                  <w:marLeft w:val="0"/>
                  <w:marRight w:val="0"/>
                  <w:marTop w:val="0"/>
                  <w:marBottom w:val="0"/>
                  <w:divBdr>
                    <w:top w:val="none" w:sz="0" w:space="0" w:color="auto"/>
                    <w:left w:val="none" w:sz="0" w:space="0" w:color="auto"/>
                    <w:bottom w:val="none" w:sz="0" w:space="0" w:color="auto"/>
                    <w:right w:val="none" w:sz="0" w:space="0" w:color="auto"/>
                  </w:divBdr>
                  <w:divsChild>
                    <w:div w:id="13415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71770">
      <w:bodyDiv w:val="1"/>
      <w:marLeft w:val="0"/>
      <w:marRight w:val="0"/>
      <w:marTop w:val="0"/>
      <w:marBottom w:val="0"/>
      <w:divBdr>
        <w:top w:val="none" w:sz="0" w:space="0" w:color="auto"/>
        <w:left w:val="none" w:sz="0" w:space="0" w:color="auto"/>
        <w:bottom w:val="none" w:sz="0" w:space="0" w:color="auto"/>
        <w:right w:val="none" w:sz="0" w:space="0" w:color="auto"/>
      </w:divBdr>
      <w:divsChild>
        <w:div w:id="686255141">
          <w:marLeft w:val="0"/>
          <w:marRight w:val="0"/>
          <w:marTop w:val="0"/>
          <w:marBottom w:val="0"/>
          <w:divBdr>
            <w:top w:val="none" w:sz="0" w:space="0" w:color="auto"/>
            <w:left w:val="none" w:sz="0" w:space="0" w:color="auto"/>
            <w:bottom w:val="none" w:sz="0" w:space="0" w:color="auto"/>
            <w:right w:val="none" w:sz="0" w:space="0" w:color="auto"/>
          </w:divBdr>
          <w:divsChild>
            <w:div w:id="494691009">
              <w:marLeft w:val="0"/>
              <w:marRight w:val="0"/>
              <w:marTop w:val="0"/>
              <w:marBottom w:val="0"/>
              <w:divBdr>
                <w:top w:val="none" w:sz="0" w:space="0" w:color="auto"/>
                <w:left w:val="none" w:sz="0" w:space="0" w:color="auto"/>
                <w:bottom w:val="none" w:sz="0" w:space="0" w:color="auto"/>
                <w:right w:val="none" w:sz="0" w:space="0" w:color="auto"/>
              </w:divBdr>
              <w:divsChild>
                <w:div w:id="3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98873">
      <w:bodyDiv w:val="1"/>
      <w:marLeft w:val="0"/>
      <w:marRight w:val="0"/>
      <w:marTop w:val="0"/>
      <w:marBottom w:val="0"/>
      <w:divBdr>
        <w:top w:val="none" w:sz="0" w:space="0" w:color="auto"/>
        <w:left w:val="none" w:sz="0" w:space="0" w:color="auto"/>
        <w:bottom w:val="none" w:sz="0" w:space="0" w:color="auto"/>
        <w:right w:val="none" w:sz="0" w:space="0" w:color="auto"/>
      </w:divBdr>
    </w:div>
    <w:div w:id="2120908487">
      <w:bodyDiv w:val="1"/>
      <w:marLeft w:val="0"/>
      <w:marRight w:val="0"/>
      <w:marTop w:val="0"/>
      <w:marBottom w:val="0"/>
      <w:divBdr>
        <w:top w:val="none" w:sz="0" w:space="0" w:color="auto"/>
        <w:left w:val="none" w:sz="0" w:space="0" w:color="auto"/>
        <w:bottom w:val="none" w:sz="0" w:space="0" w:color="auto"/>
        <w:right w:val="none" w:sz="0" w:space="0" w:color="auto"/>
      </w:divBdr>
      <w:divsChild>
        <w:div w:id="63913121">
          <w:marLeft w:val="0"/>
          <w:marRight w:val="0"/>
          <w:marTop w:val="0"/>
          <w:marBottom w:val="0"/>
          <w:divBdr>
            <w:top w:val="none" w:sz="0" w:space="0" w:color="auto"/>
            <w:left w:val="none" w:sz="0" w:space="0" w:color="auto"/>
            <w:bottom w:val="none" w:sz="0" w:space="0" w:color="auto"/>
            <w:right w:val="none" w:sz="0" w:space="0" w:color="auto"/>
          </w:divBdr>
        </w:div>
        <w:div w:id="228735070">
          <w:marLeft w:val="0"/>
          <w:marRight w:val="0"/>
          <w:marTop w:val="0"/>
          <w:marBottom w:val="0"/>
          <w:divBdr>
            <w:top w:val="none" w:sz="0" w:space="0" w:color="auto"/>
            <w:left w:val="none" w:sz="0" w:space="0" w:color="auto"/>
            <w:bottom w:val="none" w:sz="0" w:space="0" w:color="auto"/>
            <w:right w:val="none" w:sz="0" w:space="0" w:color="auto"/>
          </w:divBdr>
        </w:div>
        <w:div w:id="144394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svg"/><Relationship Id="rId21" Type="http://schemas.openxmlformats.org/officeDocument/2006/relationships/image" Target="media/image11.jpeg"/><Relationship Id="rId8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79"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svg"/><Relationship Id="rId82"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svg"/><Relationship Id="rId78" Type="http://schemas.openxmlformats.org/officeDocument/2006/relationships/image" Target="media/image56.png"/><Relationship Id="rId81" Type="http://schemas.openxmlformats.org/officeDocument/2006/relationships/hyperlink" Target="https://datacenter.chinare.org.cn/data-center/data-resou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77" Type="http://schemas.openxmlformats.org/officeDocument/2006/relationships/image" Target="media/image55.png"/><Relationship Id="rId8" Type="http://schemas.openxmlformats.org/officeDocument/2006/relationships/webSettings" Target="webSettings.xml"/><Relationship Id="rId80" Type="http://schemas.openxmlformats.org/officeDocument/2006/relationships/hyperlink" Target="https://datacenter.chinare.org.cn/data-center/data-resource" TargetMode="External"/><Relationship Id="rId85" Type="http://schemas.openxmlformats.org/officeDocument/2006/relationships/theme" Target="theme/theme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MOK9KA\OneDrive%20-%20Pearson%20PLC\Desktop\Chapter%209%20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E98F26-A3A1-4317-95A6-6213E1939FDC}">
  <we:reference id="wa200002492" version="1.0.0.0" store="en-US" storeType="OMEX"/>
  <we:alternateReferences>
    <we:reference id="wa200002492" version="1.0.0.0" store="WA20000249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7A06E243AE15428C9181E431735EE1" ma:contentTypeVersion="20" ma:contentTypeDescription="Create a new document." ma:contentTypeScope="" ma:versionID="eb0ebae5aa8ad4e660f15d5e0dcc1b3c">
  <xsd:schema xmlns:xsd="http://www.w3.org/2001/XMLSchema" xmlns:xs="http://www.w3.org/2001/XMLSchema" xmlns:p="http://schemas.microsoft.com/office/2006/metadata/properties" xmlns:ns2="b6bfb00f-0d56-4d67-840f-59fa056bedad" xmlns:ns3="9e1b4d2e-1ff6-4dae-8023-845065c95d2b" targetNamespace="http://schemas.microsoft.com/office/2006/metadata/properties" ma:root="true" ma:fieldsID="a8331f0d05a3788bbad180a41c99b116" ns2:_="" ns3:_="">
    <xsd:import namespace="b6bfb00f-0d56-4d67-840f-59fa056bedad"/>
    <xsd:import namespace="9e1b4d2e-1ff6-4dae-8023-845065c95d2b"/>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Desc" minOccurs="0"/>
                <xsd:element ref="ns2:Chapter"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b00f-0d56-4d67-840f-59fa056beda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Desc" ma:index="14" nillable="true" ma:displayName="Desc" ma:description="Description of the file" ma:format="Dropdown" ma:internalName="Desc">
      <xsd:simpleType>
        <xsd:restriction base="dms:Text">
          <xsd:maxLength value="255"/>
        </xsd:restriction>
      </xsd:simpleType>
    </xsd:element>
    <xsd:element name="Chapter" ma:index="15" nillable="true" ma:displayName="Chapter" ma:format="Dropdown" ma:internalName="Chapter"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restriction>
      </xsd:simpleType>
    </xsd:element>
    <xsd:element name="lcf76f155ced4ddcb4097134ff3c332f0" ma:index="16" nillable="true" ma:displayName="Image Tags_0" ma:hidden="true" ma:internalName="lcf76f155ced4ddcb4097134ff3c332f0" ma:readOnly="false">
      <xsd:simpleType>
        <xsd:restriction base="dms:Note"/>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7f4383-ccf9-4935-95bf-a0dba1e3439e"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1b4d2e-1ff6-4dae-8023-845065c95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774b86f-c92e-4840-b01b-e7638f20cc80}" ma:internalName="TaxCatchAll" ma:showField="CatchAllData" ma:web="9e1b4d2e-1ff6-4dae-8023-845065c95d2b">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e1b4d2e-1ff6-4dae-8023-845065c95d2b" xsi:nil="true"/>
    <lcf76f155ced4ddcb4097134ff3c332f xmlns="b6bfb00f-0d56-4d67-840f-59fa056bedad">
      <Terms xmlns="http://schemas.microsoft.com/office/infopath/2007/PartnerControls"/>
    </lcf76f155ced4ddcb4097134ff3c332f>
    <Desc xmlns="b6bfb00f-0d56-4d67-840f-59fa056bedad" xsi:nil="true"/>
    <Chapter xmlns="b6bfb00f-0d56-4d67-840f-59fa056bedad" xsi:nil="true"/>
    <SharedWithUsers xmlns="9e1b4d2e-1ff6-4dae-8023-845065c95d2b">
      <UserInfo>
        <DisplayName/>
        <AccountId xsi:nil="true"/>
        <AccountType/>
      </UserInfo>
    </SharedWithUsers>
    <MigrationWizIdVersion xmlns="b6bfb00f-0d56-4d67-840f-59fa056bedad" xsi:nil="true"/>
    <MigrationWizIdSecurityGroups xmlns="b6bfb00f-0d56-4d67-840f-59fa056bedad" xsi:nil="true"/>
    <MigrationWizId xmlns="b6bfb00f-0d56-4d67-840f-59fa056bedad" xsi:nil="true"/>
    <lcf76f155ced4ddcb4097134ff3c332f0 xmlns="b6bfb00f-0d56-4d67-840f-59fa056bedad" xsi:nil="true"/>
    <MigrationWizIdPermissions xmlns="b6bfb00f-0d56-4d67-840f-59fa056bedad" xsi:nil="true"/>
    <MigrationWizIdDocumentLibraryPermissions xmlns="b6bfb00f-0d56-4d67-840f-59fa056bedad" xsi:nil="true"/>
    <MigrationWizIdPermissionLevels xmlns="b6bfb00f-0d56-4d67-840f-59fa056bedad" xsi:nil="true"/>
  </documentManagement>
</p:properties>
</file>

<file path=customXml/itemProps1.xml><?xml version="1.0" encoding="utf-8"?>
<ds:datastoreItem xmlns:ds="http://schemas.openxmlformats.org/officeDocument/2006/customXml" ds:itemID="{BCE27EF0-1E23-46F4-BEFF-6207CE52D7F0}">
  <ds:schemaRefs>
    <ds:schemaRef ds:uri="http://schemas.microsoft.com/sharepoint/v3/contenttype/forms"/>
  </ds:schemaRefs>
</ds:datastoreItem>
</file>

<file path=customXml/itemProps2.xml><?xml version="1.0" encoding="utf-8"?>
<ds:datastoreItem xmlns:ds="http://schemas.openxmlformats.org/officeDocument/2006/customXml" ds:itemID="{BB49A371-9224-4EF5-A9F9-B5FB55D8B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b00f-0d56-4d67-840f-59fa056bedad"/>
    <ds:schemaRef ds:uri="9e1b4d2e-1ff6-4dae-8023-845065c95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0951E-5F52-4AA7-9E93-80EA7AF9A838}">
  <ds:schemaRefs>
    <ds:schemaRef ds:uri="http://schemas.openxmlformats.org/officeDocument/2006/bibliography"/>
  </ds:schemaRefs>
</ds:datastoreItem>
</file>

<file path=customXml/itemProps4.xml><?xml version="1.0" encoding="utf-8"?>
<ds:datastoreItem xmlns:ds="http://schemas.openxmlformats.org/officeDocument/2006/customXml" ds:itemID="{DF7D7DCE-601D-4163-AE6B-44C5DE6F880E}">
  <ds:schemaRefs>
    <ds:schemaRef ds:uri="http://schemas.microsoft.com/office/2006/metadata/properties"/>
    <ds:schemaRef ds:uri="http://schemas.microsoft.com/office/infopath/2007/PartnerControls"/>
    <ds:schemaRef ds:uri="9e1b4d2e-1ff6-4dae-8023-845065c95d2b"/>
    <ds:schemaRef ds:uri="b6bfb00f-0d56-4d67-840f-59fa056bedad"/>
  </ds:schemaRefs>
</ds:datastoreItem>
</file>

<file path=docProps/app.xml><?xml version="1.0" encoding="utf-8"?>
<Properties xmlns="http://schemas.openxmlformats.org/officeDocument/2006/extended-properties" xmlns:vt="http://schemas.openxmlformats.org/officeDocument/2006/docPropsVTypes">
  <Template>Chapter 9 NS.dotx</Template>
  <TotalTime>103</TotalTime>
  <Pages>1</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Links>
    <vt:vector size="24" baseType="variant">
      <vt:variant>
        <vt:i4>7995505</vt:i4>
      </vt:variant>
      <vt:variant>
        <vt:i4>9</vt:i4>
      </vt:variant>
      <vt:variant>
        <vt:i4>0</vt:i4>
      </vt:variant>
      <vt:variant>
        <vt:i4>5</vt:i4>
      </vt:variant>
      <vt:variant>
        <vt:lpwstr>https://en.pric.org.cn/</vt:lpwstr>
      </vt:variant>
      <vt:variant>
        <vt:lpwstr/>
      </vt:variant>
      <vt:variant>
        <vt:i4>5570591</vt:i4>
      </vt:variant>
      <vt:variant>
        <vt:i4>6</vt:i4>
      </vt:variant>
      <vt:variant>
        <vt:i4>0</vt:i4>
      </vt:variant>
      <vt:variant>
        <vt:i4>5</vt:i4>
      </vt:variant>
      <vt:variant>
        <vt:lpwstr>https://www.scmp.com/</vt:lpwstr>
      </vt:variant>
      <vt:variant>
        <vt:lpwstr/>
      </vt:variant>
      <vt:variant>
        <vt:i4>327687</vt:i4>
      </vt:variant>
      <vt:variant>
        <vt:i4>3</vt:i4>
      </vt:variant>
      <vt:variant>
        <vt:i4>0</vt:i4>
      </vt:variant>
      <vt:variant>
        <vt:i4>5</vt:i4>
      </vt:variant>
      <vt:variant>
        <vt:lpwstr>https://spaceplace.nasa.gov/</vt:lpwstr>
      </vt:variant>
      <vt:variant>
        <vt:lpwstr/>
      </vt:variant>
      <vt:variant>
        <vt:i4>7798790</vt:i4>
      </vt:variant>
      <vt:variant>
        <vt:i4>0</vt:i4>
      </vt:variant>
      <vt:variant>
        <vt:i4>0</vt:i4>
      </vt:variant>
      <vt:variant>
        <vt:i4>5</vt:i4>
      </vt:variant>
      <vt:variant>
        <vt:lpwstr>https://www.edb.gov.hk/attachment/tc/curriculum-development/kla/pshe/national-security-education/nse_subject_framework_science.pdf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 Judy</dc:creator>
  <cp:keywords/>
  <dc:description/>
  <cp:lastModifiedBy>Anthony Leung</cp:lastModifiedBy>
  <cp:revision>227</cp:revision>
  <cp:lastPrinted>2021-12-23T23:34:00Z</cp:lastPrinted>
  <dcterms:created xsi:type="dcterms:W3CDTF">2024-03-20T08:14:00Z</dcterms:created>
  <dcterms:modified xsi:type="dcterms:W3CDTF">2024-03-20T11:10:00Z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0x0101007F7A06E243AE15428C9181E431735EE1</vt:lpwstr>
  </property>
  <property fmtid="{D5CDD505-2E9C-101B-9397-08002B2CF9AE}" pid="3" name="Order">
    <vt:r8>5130500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