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6B32E" w14:textId="23AA1013" w:rsidR="00563B64" w:rsidRDefault="009C3115" w:rsidP="006970C7">
      <w:pPr>
        <w:pStyle w:val="HeadA"/>
        <w:pageBreakBefore/>
        <w:spacing w:before="0"/>
      </w:pPr>
      <w:r>
        <w:t>C.</w:t>
      </w:r>
      <w:r w:rsidR="00D052E7">
        <w:tab/>
      </w:r>
      <w:r w:rsidR="005450E5">
        <w:t>Ecological Security</w:t>
      </w:r>
    </w:p>
    <w:p w14:paraId="765875CE" w14:textId="08FA7424" w:rsidR="005450E5" w:rsidRDefault="00B61387" w:rsidP="00D052E7">
      <w:pPr>
        <w:pStyle w:val="HeadB"/>
      </w:pPr>
      <w:r>
        <w:rPr>
          <w:noProof/>
        </w:rPr>
        <w:drawing>
          <wp:anchor distT="0" distB="0" distL="114300" distR="114300" simplePos="0" relativeHeight="251665452" behindDoc="0" locked="0" layoutInCell="1" allowOverlap="1" wp14:anchorId="5F6A3843" wp14:editId="164D6AE2">
            <wp:simplePos x="0" y="0"/>
            <wp:positionH relativeFrom="column">
              <wp:posOffset>3843416</wp:posOffset>
            </wp:positionH>
            <wp:positionV relativeFrom="paragraph">
              <wp:posOffset>324929</wp:posOffset>
            </wp:positionV>
            <wp:extent cx="2265680" cy="2265680"/>
            <wp:effectExtent l="0" t="0" r="1270" b="127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94334" name="Picture 1087494334"/>
                    <pic:cNvPicPr>
                      <a:picLocks noChangeAspect="1"/>
                    </pic:cNvPicPr>
                  </pic:nvPicPr>
                  <pic:blipFill rotWithShape="1">
                    <a:blip r:embed="rId11" cstate="print">
                      <a:extLst>
                        <a:ext uri="{28A0092B-C50C-407E-A947-70E740481C1C}">
                          <a14:useLocalDpi xmlns:a14="http://schemas.microsoft.com/office/drawing/2010/main" val="0"/>
                        </a:ext>
                      </a:extLst>
                    </a:blip>
                    <a:srcRect l="21219" t="2259" r="15657" b="3098"/>
                    <a:stretch/>
                  </pic:blipFill>
                  <pic:spPr bwMode="auto">
                    <a:xfrm>
                      <a:off x="0" y="0"/>
                      <a:ext cx="2265680" cy="2265680"/>
                    </a:xfrm>
                    <a:prstGeom prst="ellipse">
                      <a:avLst/>
                    </a:prstGeom>
                    <a:noFill/>
                    <a:ln>
                      <a:noFill/>
                    </a:ln>
                    <a:extLst>
                      <a:ext uri="{53640926-AAD7-44D8-BBD7-CCE9431645EC}">
                        <a14:shadowObscured xmlns:a14="http://schemas.microsoft.com/office/drawing/2010/main"/>
                      </a:ext>
                    </a:extLst>
                  </pic:spPr>
                </pic:pic>
              </a:graphicData>
            </a:graphic>
          </wp:anchor>
        </w:drawing>
      </w:r>
      <w:r w:rsidR="00D052E7">
        <w:t>1.</w:t>
      </w:r>
      <w:r w:rsidR="00D052E7">
        <w:tab/>
      </w:r>
      <w:r w:rsidR="005450E5">
        <w:t xml:space="preserve">Polar </w:t>
      </w:r>
      <w:r w:rsidR="00406864">
        <w:t>B</w:t>
      </w:r>
      <w:r w:rsidR="005450E5">
        <w:t>ears</w:t>
      </w:r>
    </w:p>
    <w:p w14:paraId="565C6F5C" w14:textId="734CEC47" w:rsidR="003B648C" w:rsidRDefault="006F6473" w:rsidP="00857FB8">
      <w:pPr>
        <w:pStyle w:val="Text"/>
      </w:pPr>
      <w:r>
        <w:t>Polar bears</w:t>
      </w:r>
      <w:r w:rsidR="008614F3">
        <w:t>, a symbol of the Arctic,</w:t>
      </w:r>
      <w:r>
        <w:t xml:space="preserve"> live in the Arctic and are not found in Antarctic</w:t>
      </w:r>
      <w:r w:rsidR="00770D55">
        <w:t>.</w:t>
      </w:r>
      <w:r>
        <w:t xml:space="preserve"> To learn more about polar bears, we should first understand the food chain </w:t>
      </w:r>
      <w:r w:rsidR="008B2B74">
        <w:t xml:space="preserve">of </w:t>
      </w:r>
      <w:r>
        <w:t xml:space="preserve">the Arctic. </w:t>
      </w:r>
      <w:r w:rsidR="003B648C">
        <w:t xml:space="preserve">The </w:t>
      </w:r>
      <w:r w:rsidR="007E415A">
        <w:t>producers</w:t>
      </w:r>
      <w:r w:rsidR="003B648C">
        <w:t xml:space="preserve"> in the Arctic are mostly plankton</w:t>
      </w:r>
      <w:r w:rsidR="00770D55">
        <w:t>s</w:t>
      </w:r>
      <w:r w:rsidR="003B648C">
        <w:t xml:space="preserve"> such as </w:t>
      </w:r>
      <w:r w:rsidR="007E415A">
        <w:t>algae and diatoms. The primary consumers are zooplankton such as copepods. The secondary consumers are fish like the arctic cod</w:t>
      </w:r>
      <w:r w:rsidR="000D4242">
        <w:t>s</w:t>
      </w:r>
      <w:r w:rsidR="007E415A">
        <w:t xml:space="preserve"> and larger species like seals. The tertiary consumer is the polar bears. </w:t>
      </w:r>
    </w:p>
    <w:p w14:paraId="2E382AD3" w14:textId="637B3704" w:rsidR="00770D55" w:rsidRDefault="006A722F" w:rsidP="008F1D26">
      <w:pPr>
        <w:pStyle w:val="Text"/>
      </w:pPr>
      <w:r>
        <w:rPr>
          <w:noProof/>
        </w:rPr>
        <mc:AlternateContent>
          <mc:Choice Requires="wpc">
            <w:drawing>
              <wp:anchor distT="0" distB="0" distL="114300" distR="114300" simplePos="0" relativeHeight="251664428" behindDoc="1" locked="0" layoutInCell="1" allowOverlap="1" wp14:anchorId="195CF78A" wp14:editId="654E2E07">
                <wp:simplePos x="0" y="0"/>
                <wp:positionH relativeFrom="margin">
                  <wp:align>right</wp:align>
                </wp:positionH>
                <wp:positionV relativeFrom="paragraph">
                  <wp:posOffset>204558</wp:posOffset>
                </wp:positionV>
                <wp:extent cx="3611880" cy="4231640"/>
                <wp:effectExtent l="0" t="0" r="7620" b="0"/>
                <wp:wrapTight wrapText="bothSides">
                  <wp:wrapPolygon edited="0">
                    <wp:start x="0" y="0"/>
                    <wp:lineTo x="0" y="21490"/>
                    <wp:lineTo x="21532" y="21490"/>
                    <wp:lineTo x="21532" y="0"/>
                    <wp:lineTo x="0" y="0"/>
                  </wp:wrapPolygon>
                </wp:wrapTight>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3" name="Picture 1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576320" cy="3740150"/>
                          </a:xfrm>
                          <a:prstGeom prst="rect">
                            <a:avLst/>
                          </a:prstGeom>
                          <a:noFill/>
                          <a:ln>
                            <a:noFill/>
                          </a:ln>
                        </pic:spPr>
                      </pic:pic>
                      <wps:wsp>
                        <wps:cNvPr id="114" name="Text Box 1212048385"/>
                        <wps:cNvSpPr txBox="1">
                          <a:spLocks noChangeArrowheads="1"/>
                        </wps:cNvSpPr>
                        <wps:spPr bwMode="auto">
                          <a:xfrm>
                            <a:off x="1533175" y="0"/>
                            <a:ext cx="2078705" cy="222609"/>
                          </a:xfrm>
                          <a:prstGeom prst="rect">
                            <a:avLst/>
                          </a:prstGeom>
                          <a:noFill/>
                          <a:ln w="9525">
                            <a:noFill/>
                            <a:miter lim="800000"/>
                            <a:headEnd/>
                            <a:tailEnd/>
                          </a:ln>
                        </wps:spPr>
                        <wps:txbx>
                          <w:txbxContent>
                            <w:p w14:paraId="0A463B44" w14:textId="77777777" w:rsidR="00527CB0" w:rsidRDefault="00527CB0" w:rsidP="00595D37">
                              <w:pPr>
                                <w:pStyle w:val="Textlabel"/>
                                <w:rPr>
                                  <w:lang w:eastAsia="zh-CN"/>
                                </w:rPr>
                              </w:pPr>
                              <w:r>
                                <w:t>©</w:t>
                              </w:r>
                              <w:proofErr w:type="spellStart"/>
                              <w:r>
                                <w:t>BlueRingMedia</w:t>
                              </w:r>
                              <w:proofErr w:type="spellEnd"/>
                              <w:r>
                                <w:t xml:space="preserve"> / Shutterstock.com</w:t>
                              </w:r>
                            </w:p>
                          </w:txbxContent>
                        </wps:txbx>
                        <wps:bodyPr rot="0" vert="horz" wrap="square" lIns="91440" tIns="45720" rIns="91440" bIns="45720" anchor="t" anchorCtr="0">
                          <a:noAutofit/>
                        </wps:bodyPr>
                      </wps:wsp>
                      <wpg:wgp>
                        <wpg:cNvPr id="115" name="Group 115"/>
                        <wpg:cNvGrpSpPr/>
                        <wpg:grpSpPr>
                          <a:xfrm>
                            <a:off x="0" y="580050"/>
                            <a:ext cx="3160475" cy="2936877"/>
                            <a:chOff x="0" y="0"/>
                            <a:chExt cx="3160915" cy="2937145"/>
                          </a:xfrm>
                        </wpg:grpSpPr>
                        <wps:wsp>
                          <wps:cNvPr id="116" name="Text Box 2"/>
                          <wps:cNvSpPr txBox="1"/>
                          <wps:spPr>
                            <a:xfrm>
                              <a:off x="1122191" y="1476754"/>
                              <a:ext cx="1244183" cy="261917"/>
                            </a:xfrm>
                            <a:prstGeom prst="rect">
                              <a:avLst/>
                            </a:prstGeom>
                            <a:noFill/>
                            <a:ln w="6350">
                              <a:noFill/>
                            </a:ln>
                          </wps:spPr>
                          <wps:txbx>
                            <w:txbxContent>
                              <w:p w14:paraId="7BD5421B" w14:textId="77777777" w:rsidR="00595D37" w:rsidRPr="008F1D26" w:rsidRDefault="00595D37" w:rsidP="008F1D26">
                                <w:pPr>
                                  <w:pStyle w:val="Textlabel"/>
                                  <w:jc w:val="center"/>
                                  <w:rPr>
                                    <w:b/>
                                    <w:bCs/>
                                    <w:color w:val="FFFFFF" w:themeColor="background1"/>
                                    <w:sz w:val="20"/>
                                    <w:szCs w:val="20"/>
                                    <w:lang w:eastAsia="zh-CN"/>
                                  </w:rPr>
                                </w:pPr>
                                <w:r w:rsidRPr="008F1D26">
                                  <w:rPr>
                                    <w:b/>
                                    <w:bCs/>
                                    <w:color w:val="FFFFFF" w:themeColor="background1"/>
                                    <w:sz w:val="20"/>
                                    <w:szCs w:val="20"/>
                                  </w:rPr>
                                  <w:t>Arctic Food Chain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 name="Text Box 2"/>
                          <wps:cNvSpPr txBox="1"/>
                          <wps:spPr>
                            <a:xfrm>
                              <a:off x="0" y="1146747"/>
                              <a:ext cx="434715" cy="261917"/>
                            </a:xfrm>
                            <a:prstGeom prst="rect">
                              <a:avLst/>
                            </a:prstGeom>
                            <a:noFill/>
                            <a:ln w="6350">
                              <a:noFill/>
                            </a:ln>
                          </wps:spPr>
                          <wps:txbx>
                            <w:txbxContent>
                              <w:p w14:paraId="1E4D9651" w14:textId="77777777" w:rsidR="00595D37" w:rsidRPr="008F1D26" w:rsidRDefault="00595D37" w:rsidP="00595D37">
                                <w:pPr>
                                  <w:pStyle w:val="Textlabel"/>
                                  <w:rPr>
                                    <w:color w:val="FFFFFF" w:themeColor="background1"/>
                                    <w:lang w:eastAsia="zh-CN"/>
                                  </w:rPr>
                                </w:pPr>
                                <w:r w:rsidRPr="008F1D26">
                                  <w:rPr>
                                    <w:color w:val="FFFFFF" w:themeColor="background1"/>
                                  </w:rPr>
                                  <w:t>Algae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 name="Text Box 2"/>
                          <wps:cNvSpPr txBox="1"/>
                          <wps:spPr>
                            <a:xfrm>
                              <a:off x="0" y="2248525"/>
                              <a:ext cx="584221" cy="261620"/>
                            </a:xfrm>
                            <a:prstGeom prst="rect">
                              <a:avLst/>
                            </a:prstGeom>
                            <a:noFill/>
                            <a:ln w="6350">
                              <a:noFill/>
                            </a:ln>
                          </wps:spPr>
                          <wps:txbx>
                            <w:txbxContent>
                              <w:p w14:paraId="48269750" w14:textId="77777777" w:rsidR="00595D37" w:rsidRPr="008F1D26" w:rsidRDefault="00595D37" w:rsidP="00595D37">
                                <w:pPr>
                                  <w:pStyle w:val="Textlabel"/>
                                  <w:rPr>
                                    <w:color w:val="FFFFFF" w:themeColor="background1"/>
                                    <w:lang w:eastAsia="zh-CN"/>
                                  </w:rPr>
                                </w:pPr>
                                <w:r w:rsidRPr="008F1D26">
                                  <w:rPr>
                                    <w:color w:val="FFFFFF" w:themeColor="background1"/>
                                  </w:rPr>
                                  <w:t>Diatoms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 name="Text Box 2"/>
                          <wps:cNvSpPr txBox="1"/>
                          <wps:spPr>
                            <a:xfrm>
                              <a:off x="1284295" y="2675228"/>
                              <a:ext cx="591716" cy="261917"/>
                            </a:xfrm>
                            <a:prstGeom prst="rect">
                              <a:avLst/>
                            </a:prstGeom>
                            <a:noFill/>
                            <a:ln w="6350">
                              <a:noFill/>
                            </a:ln>
                          </wps:spPr>
                          <wps:txbx>
                            <w:txbxContent>
                              <w:p w14:paraId="38250F84" w14:textId="77777777" w:rsidR="00595D37" w:rsidRPr="008F1D26" w:rsidRDefault="00595D37" w:rsidP="00595D37">
                                <w:pPr>
                                  <w:pStyle w:val="Textlabel"/>
                                  <w:rPr>
                                    <w:color w:val="FFFFFF" w:themeColor="background1"/>
                                    <w:lang w:eastAsia="zh-CN"/>
                                  </w:rPr>
                                </w:pPr>
                                <w:r w:rsidRPr="008F1D26">
                                  <w:rPr>
                                    <w:color w:val="FFFFFF" w:themeColor="background1"/>
                                  </w:rPr>
                                  <w:t>Copepod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 name="Text Box 2"/>
                          <wps:cNvSpPr txBox="1"/>
                          <wps:spPr>
                            <a:xfrm>
                              <a:off x="2541809" y="2569151"/>
                              <a:ext cx="591716" cy="261917"/>
                            </a:xfrm>
                            <a:prstGeom prst="rect">
                              <a:avLst/>
                            </a:prstGeom>
                            <a:noFill/>
                            <a:ln w="6350">
                              <a:noFill/>
                            </a:ln>
                          </wps:spPr>
                          <wps:txbx>
                            <w:txbxContent>
                              <w:p w14:paraId="644E1C53" w14:textId="77777777" w:rsidR="00595D37" w:rsidRPr="008F1D26" w:rsidRDefault="00595D37" w:rsidP="00595D37">
                                <w:pPr>
                                  <w:pStyle w:val="Textlabel"/>
                                  <w:rPr>
                                    <w:color w:val="FFFFFF" w:themeColor="background1"/>
                                    <w:lang w:eastAsia="zh-CN"/>
                                  </w:rPr>
                                </w:pPr>
                                <w:r w:rsidRPr="008F1D26">
                                  <w:rPr>
                                    <w:color w:val="FFFFFF" w:themeColor="background1"/>
                                  </w:rPr>
                                  <w:t>Arctic cod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 name="Text Box 2"/>
                          <wps:cNvSpPr txBox="1"/>
                          <wps:spPr>
                            <a:xfrm>
                              <a:off x="2756181" y="989568"/>
                              <a:ext cx="404734" cy="241201"/>
                            </a:xfrm>
                            <a:prstGeom prst="rect">
                              <a:avLst/>
                            </a:prstGeom>
                            <a:noFill/>
                            <a:ln w="6350">
                              <a:noFill/>
                            </a:ln>
                          </wps:spPr>
                          <wps:txbx>
                            <w:txbxContent>
                              <w:p w14:paraId="63BF88A2" w14:textId="77777777" w:rsidR="00595D37" w:rsidRPr="008F1D26" w:rsidRDefault="00595D37" w:rsidP="00595D37">
                                <w:pPr>
                                  <w:pStyle w:val="Textlabel"/>
                                  <w:rPr>
                                    <w:color w:val="FFFFFF" w:themeColor="background1"/>
                                    <w:lang w:eastAsia="zh-CN"/>
                                  </w:rPr>
                                </w:pPr>
                                <w:r w:rsidRPr="008F1D26">
                                  <w:rPr>
                                    <w:color w:val="FFFFFF" w:themeColor="background1"/>
                                  </w:rPr>
                                  <w:t>Seal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 name="Text Box 2"/>
                          <wps:cNvSpPr txBox="1"/>
                          <wps:spPr>
                            <a:xfrm>
                              <a:off x="796600" y="0"/>
                              <a:ext cx="674693" cy="187377"/>
                            </a:xfrm>
                            <a:prstGeom prst="rect">
                              <a:avLst/>
                            </a:prstGeom>
                            <a:noFill/>
                            <a:ln w="6350">
                              <a:noFill/>
                            </a:ln>
                          </wps:spPr>
                          <wps:txbx>
                            <w:txbxContent>
                              <w:p w14:paraId="04DB6661" w14:textId="77777777" w:rsidR="00595D37" w:rsidRDefault="00595D37" w:rsidP="00595D37">
                                <w:pPr>
                                  <w:pStyle w:val="Textlabel"/>
                                  <w:rPr>
                                    <w:lang w:eastAsia="zh-CN"/>
                                  </w:rPr>
                                </w:pPr>
                                <w:r>
                                  <w:t>Polar bear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23" name="Text Box 1212048385"/>
                        <wps:cNvSpPr txBox="1">
                          <a:spLocks noChangeArrowheads="1"/>
                        </wps:cNvSpPr>
                        <wps:spPr bwMode="auto">
                          <a:xfrm>
                            <a:off x="14412" y="3753293"/>
                            <a:ext cx="3561908" cy="329610"/>
                          </a:xfrm>
                          <a:prstGeom prst="rect">
                            <a:avLst/>
                          </a:prstGeom>
                          <a:noFill/>
                          <a:ln w="9525">
                            <a:noFill/>
                            <a:miter lim="800000"/>
                            <a:headEnd/>
                            <a:tailEnd/>
                          </a:ln>
                        </wps:spPr>
                        <wps:txbx>
                          <w:txbxContent>
                            <w:p w14:paraId="6FEEBFBE" w14:textId="77777777" w:rsidR="007B66E3" w:rsidRDefault="007B66E3" w:rsidP="007B66E3">
                              <w:pPr>
                                <w:pStyle w:val="TextCaption"/>
                              </w:pPr>
                              <w:r>
                                <w:fldChar w:fldCharType="begin"/>
                              </w:r>
                              <w:r>
                                <w:instrText xml:space="preserve"> INCLUDEPICTURE "/Users/veronicaxlcw/Library/Group Containers/UBF8T346G9.ms/WebArchiveCopyPasteTempFiles/com.microsoft.Word/stock-vector-circle-of-arctic-food-chain-illustration-1812681361.jpg" \* MERGEFORMATINET </w:instrText>
                              </w:r>
                              <w:r w:rsidR="00000000">
                                <w:fldChar w:fldCharType="separate"/>
                              </w:r>
                              <w:r>
                                <w:fldChar w:fldCharType="end"/>
                              </w:r>
                              <w:r w:rsidRPr="007E415A">
                                <w:rPr>
                                  <w:b/>
                                  <w:bCs/>
                                </w:rPr>
                                <w:t xml:space="preserve">Fig. </w:t>
                              </w:r>
                              <w:r>
                                <w:rPr>
                                  <w:b/>
                                  <w:bCs/>
                                </w:rPr>
                                <w:t xml:space="preserve">10 </w:t>
                              </w:r>
                              <w:r>
                                <w:rPr>
                                  <w:rFonts w:hint="eastAsia"/>
                                  <w:b/>
                                  <w:bCs/>
                                </w:rPr>
                                <w:t>|</w:t>
                              </w:r>
                              <w:r w:rsidRPr="007E415A">
                                <w:t xml:space="preserve"> The Arctic Food Chain</w:t>
                              </w:r>
                            </w:p>
                            <w:p w14:paraId="70EB1DA8" w14:textId="6C8CC858" w:rsidR="007B66E3" w:rsidRDefault="007B66E3" w:rsidP="007B66E3">
                              <w:pPr>
                                <w:pStyle w:val="TextCaption"/>
                                <w:rPr>
                                  <w:lang w:eastAsia="zh-CN"/>
                                </w:rPr>
                              </w:pPr>
                            </w:p>
                          </w:txbxContent>
                        </wps:txbx>
                        <wps:bodyPr rot="0" vert="horz" wrap="square" lIns="91440" tIns="45720" rIns="91440" bIns="45720" anchor="t" anchorCtr="0">
                          <a:noAutofit/>
                        </wps:bodyPr>
                      </wps:wsp>
                    </wpc:wpc>
                  </a:graphicData>
                </a:graphic>
                <wp14:sizeRelV relativeFrom="margin">
                  <wp14:pctHeight>0</wp14:pctHeight>
                </wp14:sizeRelV>
              </wp:anchor>
            </w:drawing>
          </mc:Choice>
          <mc:Fallback>
            <w:pict>
              <v:group w14:anchorId="195CF78A" id="Canvas 112" o:spid="_x0000_s1026" editas="canvas" style="position:absolute;margin-left:233.2pt;margin-top:16.1pt;width:284.4pt;height:333.2pt;z-index:-251652052;mso-position-horizontal:right;mso-position-horizontal-relative:margin;mso-height-relative:margin" coordsize="36118,42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118;height:42316;visibility:visible;mso-wrap-style:square" filled="t">
                  <v:fill o:detectmouseclick="t"/>
                  <v:path o:connecttype="none"/>
                </v:shape>
                <v:shape id="Picture 113" o:spid="_x0000_s1028" type="#_x0000_t75" style="position:absolute;width:35763;height:37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 Box 1212048385" o:spid="_x0000_s1029" type="#_x0000_t202" style="position:absolute;left:15331;width:20787;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0A463B44" w14:textId="77777777" w:rsidR="00527CB0" w:rsidRDefault="00527CB0" w:rsidP="00595D37">
                        <w:pPr>
                          <w:pStyle w:val="Textlabel"/>
                          <w:rPr>
                            <w:lang w:eastAsia="zh-CN"/>
                          </w:rPr>
                        </w:pPr>
                        <w:r>
                          <w:t>©</w:t>
                        </w:r>
                        <w:proofErr w:type="spellStart"/>
                        <w:r>
                          <w:t>BlueRingMedia</w:t>
                        </w:r>
                        <w:proofErr w:type="spellEnd"/>
                        <w:r>
                          <w:t xml:space="preserve"> / Shutterstock.com</w:t>
                        </w:r>
                      </w:p>
                    </w:txbxContent>
                  </v:textbox>
                </v:shape>
                <v:group id="Group 115" o:spid="_x0000_s1030" style="position:absolute;top:5800;width:31604;height:29369" coordsize="31609,2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Text Box 2" o:spid="_x0000_s1031" type="#_x0000_t202" style="position:absolute;left:11221;top:14767;width:12442;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7BD5421B" w14:textId="77777777" w:rsidR="00595D37" w:rsidRPr="008F1D26" w:rsidRDefault="00595D37" w:rsidP="008F1D26">
                          <w:pPr>
                            <w:pStyle w:val="Textlabel"/>
                            <w:jc w:val="center"/>
                            <w:rPr>
                              <w:b/>
                              <w:bCs/>
                              <w:color w:val="FFFFFF" w:themeColor="background1"/>
                              <w:sz w:val="20"/>
                              <w:szCs w:val="20"/>
                              <w:lang w:eastAsia="zh-CN"/>
                            </w:rPr>
                          </w:pPr>
                          <w:r w:rsidRPr="008F1D26">
                            <w:rPr>
                              <w:b/>
                              <w:bCs/>
                              <w:color w:val="FFFFFF" w:themeColor="background1"/>
                              <w:sz w:val="20"/>
                              <w:szCs w:val="20"/>
                            </w:rPr>
                            <w:t>Arctic Food Chain</w:t>
                          </w:r>
                        </w:p>
                      </w:txbxContent>
                    </v:textbox>
                  </v:shape>
                  <v:shape id="Text Box 2" o:spid="_x0000_s1032" type="#_x0000_t202" style="position:absolute;top:11467;width:4347;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1E4D9651" w14:textId="77777777" w:rsidR="00595D37" w:rsidRPr="008F1D26" w:rsidRDefault="00595D37" w:rsidP="00595D37">
                          <w:pPr>
                            <w:pStyle w:val="Textlabel"/>
                            <w:rPr>
                              <w:color w:val="FFFFFF" w:themeColor="background1"/>
                              <w:lang w:eastAsia="zh-CN"/>
                            </w:rPr>
                          </w:pPr>
                          <w:r w:rsidRPr="008F1D26">
                            <w:rPr>
                              <w:color w:val="FFFFFF" w:themeColor="background1"/>
                            </w:rPr>
                            <w:t>Algae</w:t>
                          </w:r>
                        </w:p>
                      </w:txbxContent>
                    </v:textbox>
                  </v:shape>
                  <v:shape id="Text Box 2" o:spid="_x0000_s1033" type="#_x0000_t202" style="position:absolute;top:22485;width:584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48269750" w14:textId="77777777" w:rsidR="00595D37" w:rsidRPr="008F1D26" w:rsidRDefault="00595D37" w:rsidP="00595D37">
                          <w:pPr>
                            <w:pStyle w:val="Textlabel"/>
                            <w:rPr>
                              <w:color w:val="FFFFFF" w:themeColor="background1"/>
                              <w:lang w:eastAsia="zh-CN"/>
                            </w:rPr>
                          </w:pPr>
                          <w:r w:rsidRPr="008F1D26">
                            <w:rPr>
                              <w:color w:val="FFFFFF" w:themeColor="background1"/>
                            </w:rPr>
                            <w:t>Diatoms</w:t>
                          </w:r>
                        </w:p>
                      </w:txbxContent>
                    </v:textbox>
                  </v:shape>
                  <v:shape id="Text Box 2" o:spid="_x0000_s1034" type="#_x0000_t202" style="position:absolute;left:12842;top:26752;width:5918;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38250F84" w14:textId="77777777" w:rsidR="00595D37" w:rsidRPr="008F1D26" w:rsidRDefault="00595D37" w:rsidP="00595D37">
                          <w:pPr>
                            <w:pStyle w:val="Textlabel"/>
                            <w:rPr>
                              <w:color w:val="FFFFFF" w:themeColor="background1"/>
                              <w:lang w:eastAsia="zh-CN"/>
                            </w:rPr>
                          </w:pPr>
                          <w:r w:rsidRPr="008F1D26">
                            <w:rPr>
                              <w:color w:val="FFFFFF" w:themeColor="background1"/>
                            </w:rPr>
                            <w:t>Copepod</w:t>
                          </w:r>
                        </w:p>
                      </w:txbxContent>
                    </v:textbox>
                  </v:shape>
                  <v:shape id="Text Box 2" o:spid="_x0000_s1035" type="#_x0000_t202" style="position:absolute;left:25418;top:25691;width:5917;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644E1C53" w14:textId="77777777" w:rsidR="00595D37" w:rsidRPr="008F1D26" w:rsidRDefault="00595D37" w:rsidP="00595D37">
                          <w:pPr>
                            <w:pStyle w:val="Textlabel"/>
                            <w:rPr>
                              <w:color w:val="FFFFFF" w:themeColor="background1"/>
                              <w:lang w:eastAsia="zh-CN"/>
                            </w:rPr>
                          </w:pPr>
                          <w:r w:rsidRPr="008F1D26">
                            <w:rPr>
                              <w:color w:val="FFFFFF" w:themeColor="background1"/>
                            </w:rPr>
                            <w:t>Arctic cod</w:t>
                          </w:r>
                        </w:p>
                      </w:txbxContent>
                    </v:textbox>
                  </v:shape>
                  <v:shape id="Text Box 2" o:spid="_x0000_s1036" type="#_x0000_t202" style="position:absolute;left:27561;top:9895;width:4048;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" filled="f" stroked="f" strokeweight=".5pt">
                    <v:textbox>
                      <w:txbxContent>
                        <w:p w14:paraId="63BF88A2" w14:textId="77777777" w:rsidR="00595D37" w:rsidRPr="008F1D26" w:rsidRDefault="00595D37" w:rsidP="00595D37">
                          <w:pPr>
                            <w:pStyle w:val="Textlabel"/>
                            <w:rPr>
                              <w:color w:val="FFFFFF" w:themeColor="background1"/>
                              <w:lang w:eastAsia="zh-CN"/>
                            </w:rPr>
                          </w:pPr>
                          <w:r w:rsidRPr="008F1D26">
                            <w:rPr>
                              <w:color w:val="FFFFFF" w:themeColor="background1"/>
                            </w:rPr>
                            <w:t>Seal</w:t>
                          </w:r>
                        </w:p>
                      </w:txbxContent>
                    </v:textbox>
                  </v:shape>
                  <v:shape id="Text Box 2" o:spid="_x0000_s1037" type="#_x0000_t202" style="position:absolute;left:7966;width:6746;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04DB6661" w14:textId="77777777" w:rsidR="00595D37" w:rsidRDefault="00595D37" w:rsidP="00595D37">
                          <w:pPr>
                            <w:pStyle w:val="Textlabel"/>
                            <w:rPr>
                              <w:lang w:eastAsia="zh-CN"/>
                            </w:rPr>
                          </w:pPr>
                          <w:r>
                            <w:t>Polar bear</w:t>
                          </w:r>
                        </w:p>
                      </w:txbxContent>
                    </v:textbox>
                  </v:shape>
                </v:group>
                <v:shape id="Text Box 1212048385" o:spid="_x0000_s1038" type="#_x0000_t202" style="position:absolute;left:144;top:37532;width:3561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6FEEBFBE" w14:textId="77777777" w:rsidR="007B66E3" w:rsidRDefault="007B66E3" w:rsidP="007B66E3">
                        <w:pPr>
                          <w:pStyle w:val="TextCaption"/>
                        </w:pPr>
                        <w:r>
                          <w:fldChar w:fldCharType="begin"/>
                        </w:r>
                        <w:r>
                          <w:instrText xml:space="preserve"> INCLUDEPICTURE "/Users/veronicaxlcw/Library/Group Containers/UBF8T346G9.ms/WebArchiveCopyPasteTempFiles/com.microsoft.Word/stock-vector-circle-of-arctic-food-chain-illustration-1812681361.jpg" \* MERGEFORMATINET </w:instrText>
                        </w:r>
                        <w:r w:rsidR="00000000">
                          <w:fldChar w:fldCharType="separate"/>
                        </w:r>
                        <w:r>
                          <w:fldChar w:fldCharType="end"/>
                        </w:r>
                        <w:r w:rsidRPr="007E415A">
                          <w:rPr>
                            <w:b/>
                            <w:bCs/>
                          </w:rPr>
                          <w:t xml:space="preserve">Fig. </w:t>
                        </w:r>
                        <w:r>
                          <w:rPr>
                            <w:b/>
                            <w:bCs/>
                          </w:rPr>
                          <w:t xml:space="preserve">10 </w:t>
                        </w:r>
                        <w:r>
                          <w:rPr>
                            <w:rFonts w:hint="eastAsia"/>
                            <w:b/>
                            <w:bCs/>
                          </w:rPr>
                          <w:t>|</w:t>
                        </w:r>
                        <w:r w:rsidRPr="007E415A">
                          <w:t xml:space="preserve"> The Arctic Food Chain</w:t>
                        </w:r>
                      </w:p>
                      <w:p w14:paraId="70EB1DA8" w14:textId="6C8CC858" w:rsidR="007B66E3" w:rsidRDefault="007B66E3" w:rsidP="007B66E3">
                        <w:pPr>
                          <w:pStyle w:val="TextCaption"/>
                          <w:rPr>
                            <w:lang w:eastAsia="zh-CN"/>
                          </w:rPr>
                        </w:pPr>
                      </w:p>
                    </w:txbxContent>
                  </v:textbox>
                </v:shape>
                <w10:wrap type="tight" anchorx="margin"/>
              </v:group>
            </w:pict>
          </mc:Fallback>
        </mc:AlternateContent>
      </w:r>
      <w:r w:rsidR="007E415A">
        <w:t xml:space="preserve">Polar bears are facing </w:t>
      </w:r>
      <w:r w:rsidR="006F6473">
        <w:t xml:space="preserve">the destruction of habitat due to the loss of sea ice. </w:t>
      </w:r>
      <w:r w:rsidR="001237DF">
        <w:t>Polar bears rely on sea ice to prey and store energy during the warmer summer and autumn. As sea ice now melts earlier in the spring and forms later in the autumn, the polar bears live a longer period without food. Their health conditions are worsened. Besides, this also lead</w:t>
      </w:r>
      <w:r w:rsidR="008614F3">
        <w:t>s</w:t>
      </w:r>
      <w:r w:rsidR="001237DF">
        <w:t xml:space="preserve"> to lower reproducti</w:t>
      </w:r>
      <w:r w:rsidR="000E464D">
        <w:t>ve</w:t>
      </w:r>
      <w:r w:rsidR="001237DF">
        <w:t xml:space="preserve"> rates, leading to </w:t>
      </w:r>
      <w:r w:rsidR="004D0089">
        <w:t xml:space="preserve">the threat of </w:t>
      </w:r>
      <w:r w:rsidR="001237DF">
        <w:t>extinction. The increasing oil exploration in the Arctic also affect</w:t>
      </w:r>
      <w:r w:rsidR="00591A42">
        <w:t>s</w:t>
      </w:r>
      <w:r w:rsidR="001237DF">
        <w:t xml:space="preserve"> the polar bears as the oil can contaminate the water. In other words, they may consume contaminated food and may even be poisoned. </w:t>
      </w:r>
    </w:p>
    <w:p w14:paraId="28412755" w14:textId="2EB59C11" w:rsidR="00770D55" w:rsidRPr="000D4242" w:rsidRDefault="001237DF" w:rsidP="00857FB8">
      <w:pPr>
        <w:pStyle w:val="Text"/>
      </w:pPr>
      <w:r>
        <w:t xml:space="preserve">Long-term studies have shown that the polar bear population has dropped by 27% in Canada’s Western Hudson Bay in 5 years. In Southern Beaufort Sea, the subpopulation has </w:t>
      </w:r>
      <w:r w:rsidR="00C953A3">
        <w:t>even dropped</w:t>
      </w:r>
      <w:r>
        <w:t xml:space="preserve"> by 40% in 10 years. If the sea ice </w:t>
      </w:r>
      <w:r w:rsidR="00AD03AD">
        <w:t xml:space="preserve">that </w:t>
      </w:r>
      <w:r>
        <w:t>the polar bears rely on continue</w:t>
      </w:r>
      <w:r w:rsidR="00AD03AD">
        <w:t>s</w:t>
      </w:r>
      <w:r>
        <w:t xml:space="preserve"> to disappear, polar bears </w:t>
      </w:r>
      <w:r w:rsidR="00E50C12">
        <w:t>may</w:t>
      </w:r>
      <w:r>
        <w:t xml:space="preserve"> be</w:t>
      </w:r>
      <w:r w:rsidR="00E50C12">
        <w:t>come</w:t>
      </w:r>
      <w:r>
        <w:t xml:space="preserve"> extinct by the end of the century. As a result, p</w:t>
      </w:r>
      <w:r w:rsidR="006F6473">
        <w:t>olar bear is now listed as a vulnerable species, meaning that it is in a high risk of extinction in the Wild.</w:t>
      </w:r>
      <w:r w:rsidR="00B61387" w:rsidRPr="00B61387">
        <w:rPr>
          <w:noProof/>
        </w:rPr>
        <w:t xml:space="preserve"> </w:t>
      </w:r>
    </w:p>
    <w:p w14:paraId="5B8955F0" w14:textId="722035F5" w:rsidR="00057DE5" w:rsidRDefault="00587BB3" w:rsidP="008F1D26">
      <w:pPr>
        <w:pStyle w:val="HeadB"/>
        <w:pageBreakBefore/>
      </w:pPr>
      <w:r>
        <w:lastRenderedPageBreak/>
        <w:t>2.</w:t>
      </w:r>
      <w:r>
        <w:tab/>
      </w:r>
      <w:r w:rsidR="000D4242">
        <w:t>Penguins</w:t>
      </w:r>
    </w:p>
    <w:p w14:paraId="0838FD15" w14:textId="4B091A5A" w:rsidR="00D42E59" w:rsidRDefault="000D4242" w:rsidP="00857FB8">
      <w:pPr>
        <w:pStyle w:val="Text"/>
      </w:pPr>
      <w:r>
        <w:t xml:space="preserve">Penguins are the signature species of Antarctic. </w:t>
      </w:r>
      <w:r w:rsidR="008E10F1">
        <w:t xml:space="preserve">They are flightless birds. Their </w:t>
      </w:r>
      <w:r w:rsidR="00AB6A0A">
        <w:t>streamline shape</w:t>
      </w:r>
      <w:r w:rsidR="008E10F1">
        <w:t xml:space="preserve"> </w:t>
      </w:r>
      <w:r w:rsidR="003040A9">
        <w:t>allows</w:t>
      </w:r>
      <w:r w:rsidR="008E10F1">
        <w:t xml:space="preserve"> them </w:t>
      </w:r>
      <w:r w:rsidR="003040A9">
        <w:t xml:space="preserve">to </w:t>
      </w:r>
      <w:r w:rsidR="008E10F1">
        <w:t xml:space="preserve">swim extremely </w:t>
      </w:r>
      <w:r w:rsidR="00AB6A0A">
        <w:t>fast</w:t>
      </w:r>
      <w:r w:rsidR="008E10F1">
        <w:t xml:space="preserve"> in water. Penguins are social creatures</w:t>
      </w:r>
      <w:r w:rsidR="003040A9">
        <w:t>,</w:t>
      </w:r>
      <w:r w:rsidR="008E10F1">
        <w:t xml:space="preserve"> </w:t>
      </w:r>
      <w:r w:rsidR="003040A9">
        <w:t>so</w:t>
      </w:r>
      <w:r w:rsidR="008E10F1">
        <w:t xml:space="preserve"> they often gather into crowd. </w:t>
      </w:r>
      <w:r>
        <w:t xml:space="preserve">There are seven species of penguins that reside in Antarctic, </w:t>
      </w:r>
      <w:r w:rsidR="008E10F1">
        <w:t xml:space="preserve">known as the Antarctica penguins, </w:t>
      </w:r>
      <w:r>
        <w:t xml:space="preserve">namely the Emperors, </w:t>
      </w:r>
      <w:proofErr w:type="spellStart"/>
      <w:r>
        <w:t>Adélies</w:t>
      </w:r>
      <w:proofErr w:type="spellEnd"/>
      <w:r>
        <w:t xml:space="preserve">, Gentoos, Kings, Chinstraps, Macaroni and Rockhoppers. </w:t>
      </w:r>
      <w:r w:rsidR="008E10F1">
        <w:t xml:space="preserve">These Antarctica penguins are </w:t>
      </w:r>
      <w:proofErr w:type="gramStart"/>
      <w:r w:rsidR="00247F7A">
        <w:t>cold-adapted</w:t>
      </w:r>
      <w:proofErr w:type="gramEnd"/>
      <w:r w:rsidR="00247F7A">
        <w:t>.</w:t>
      </w:r>
      <w:r w:rsidR="008E10F1">
        <w:t xml:space="preserve"> </w:t>
      </w:r>
    </w:p>
    <w:p w14:paraId="6DD98728" w14:textId="13F57944" w:rsidR="00D42E59" w:rsidRDefault="000D4242" w:rsidP="00857FB8">
      <w:pPr>
        <w:pStyle w:val="Text"/>
      </w:pPr>
      <w:r>
        <w:t xml:space="preserve">Emperor penguins are the largest species of penguin on </w:t>
      </w:r>
      <w:r w:rsidR="004E2FB0">
        <w:t xml:space="preserve">the </w:t>
      </w:r>
      <w:r>
        <w:t xml:space="preserve">Earth. Adult Emperor penguins can be as tall as 1.2 m. They head inland to breed, which is the coldest land on </w:t>
      </w:r>
      <w:r w:rsidR="0046542E">
        <w:t xml:space="preserve">the </w:t>
      </w:r>
      <w:r>
        <w:t xml:space="preserve">Earth.  </w:t>
      </w:r>
    </w:p>
    <w:p w14:paraId="49602E99" w14:textId="0C12B705" w:rsidR="008E10F1" w:rsidRDefault="008E10F1" w:rsidP="00857FB8">
      <w:pPr>
        <w:pStyle w:val="Text"/>
      </w:pPr>
      <w:r>
        <w:t xml:space="preserve">Chinstrap penguins are the most aggressive penguins with an average height of 60 cm. There is a line like a strap under their chin. </w:t>
      </w:r>
    </w:p>
    <w:p w14:paraId="7C12319A" w14:textId="3FD0B876" w:rsidR="009B5698" w:rsidRDefault="009B5698" w:rsidP="009B5698">
      <w:pPr>
        <w:pStyle w:val="TextUncompressed"/>
      </w:pPr>
      <w:r>
        <w:rPr>
          <w:noProof/>
        </w:rPr>
        <mc:AlternateContent>
          <mc:Choice Requires="wpc">
            <w:drawing>
              <wp:inline distT="0" distB="0" distL="0" distR="0" wp14:anchorId="7056DB25" wp14:editId="78169233">
                <wp:extent cx="6049645" cy="1848289"/>
                <wp:effectExtent l="0" t="0" r="8255" b="0"/>
                <wp:docPr id="125" name="Canvas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6" name="Picture 126"/>
                          <pic:cNvPicPr>
                            <a:picLocks noChangeAspect="1"/>
                          </pic:cNvPicPr>
                        </pic:nvPicPr>
                        <pic:blipFill>
                          <a:blip r:embed="rId14" cstate="print">
                            <a:extLst>
                              <a:ext uri="{28A0092B-C50C-407E-A947-70E740481C1C}">
                                <a14:useLocalDpi xmlns:a14="http://schemas.microsoft.com/office/drawing/2010/main" val="0"/>
                              </a:ext>
                            </a:extLst>
                          </a:blip>
                          <a:srcRect l="369" r="369"/>
                          <a:stretch>
                            <a:fillRect/>
                          </a:stretch>
                        </pic:blipFill>
                        <pic:spPr bwMode="auto">
                          <a:xfrm>
                            <a:off x="8" y="0"/>
                            <a:ext cx="2689225" cy="18014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7" name="Picture 127"/>
                          <pic:cNvPicPr>
                            <a:picLocks noChangeAspect="1"/>
                          </pic:cNvPicPr>
                        </pic:nvPicPr>
                        <pic:blipFill>
                          <a:blip r:embed="rId15" cstate="print">
                            <a:extLst>
                              <a:ext uri="{28A0092B-C50C-407E-A947-70E740481C1C}">
                                <a14:useLocalDpi xmlns:a14="http://schemas.microsoft.com/office/drawing/2010/main" val="0"/>
                              </a:ext>
                            </a:extLst>
                          </a:blip>
                          <a:srcRect t="120" b="120"/>
                          <a:stretch>
                            <a:fillRect/>
                          </a:stretch>
                        </pic:blipFill>
                        <pic:spPr bwMode="auto">
                          <a:xfrm>
                            <a:off x="2825115" y="0"/>
                            <a:ext cx="3224530" cy="1812290"/>
                          </a:xfrm>
                          <a:prstGeom prst="rect">
                            <a:avLst/>
                          </a:prstGeom>
                          <a:noFill/>
                          <a:ln>
                            <a:noFill/>
                          </a:ln>
                          <a:extLst>
                            <a:ext uri="{53640926-AAD7-44D8-BBD7-CCE9431645EC}">
                              <a14:shadowObscured xmlns:a14="http://schemas.microsoft.com/office/drawing/2010/main"/>
                            </a:ext>
                          </a:extLst>
                        </pic:spPr>
                      </pic:pic>
                      <wps:wsp>
                        <wps:cNvPr id="2024037632" name="Text Box 1019066885"/>
                        <wps:cNvSpPr txBox="1">
                          <a:spLocks noChangeArrowheads="1"/>
                        </wps:cNvSpPr>
                        <wps:spPr bwMode="auto">
                          <a:xfrm>
                            <a:off x="16" y="1529972"/>
                            <a:ext cx="2448559" cy="264159"/>
                          </a:xfrm>
                          <a:prstGeom prst="rect">
                            <a:avLst/>
                          </a:prstGeom>
                          <a:noFill/>
                          <a:ln w="9525">
                            <a:noFill/>
                            <a:miter lim="800000"/>
                            <a:headEnd/>
                            <a:tailEnd/>
                          </a:ln>
                        </wps:spPr>
                        <wps:txbx>
                          <w:txbxContent>
                            <w:p w14:paraId="2A5B9713" w14:textId="77777777" w:rsidR="009B5698" w:rsidRPr="00B4063A" w:rsidRDefault="009B5698" w:rsidP="009B5698">
                              <w:pPr>
                                <w:pStyle w:val="Footer"/>
                                <w:rPr>
                                  <w:color w:val="FFFFFF" w:themeColor="background1"/>
                                  <w:lang w:eastAsia="zh-CN"/>
                                  <w14:shadow w14:blurRad="50800" w14:dist="38100" w14:dir="2700000" w14:sx="100000" w14:sy="100000" w14:kx="0" w14:ky="0" w14:algn="tl">
                                    <w14:srgbClr w14:val="000000">
                                      <w14:alpha w14:val="60000"/>
                                    </w14:srgbClr>
                                  </w14:shadow>
                                </w:rPr>
                              </w:pPr>
                              <w:r w:rsidRPr="00B4063A">
                                <w:rPr>
                                  <w:color w:val="FFFFFF" w:themeColor="background1"/>
                                  <w14:shadow w14:blurRad="50800" w14:dist="38100" w14:dir="2700000" w14:sx="100000" w14:sy="100000" w14:kx="0" w14:ky="0" w14:algn="tl">
                                    <w14:srgbClr w14:val="000000">
                                      <w14:alpha w14:val="60000"/>
                                    </w14:srgbClr>
                                  </w14:shadow>
                                </w:rPr>
                                <w:t>©GTW / Shutterstock.com</w:t>
                              </w:r>
                            </w:p>
                          </w:txbxContent>
                        </wps:txbx>
                        <wps:bodyPr rot="0" vert="horz" wrap="square" lIns="91440" tIns="45720" rIns="91440" bIns="45720" anchor="t" anchorCtr="0">
                          <a:spAutoFit/>
                        </wps:bodyPr>
                      </wps:wsp>
                      <wps:wsp>
                        <wps:cNvPr id="2024037633" name="Text Box 1850515864"/>
                        <wps:cNvSpPr txBox="1">
                          <a:spLocks noChangeArrowheads="1"/>
                        </wps:cNvSpPr>
                        <wps:spPr bwMode="auto">
                          <a:xfrm>
                            <a:off x="2838132" y="1529972"/>
                            <a:ext cx="2448559" cy="264159"/>
                          </a:xfrm>
                          <a:prstGeom prst="rect">
                            <a:avLst/>
                          </a:prstGeom>
                          <a:noFill/>
                          <a:ln w="9525">
                            <a:noFill/>
                            <a:miter lim="800000"/>
                            <a:headEnd/>
                            <a:tailEnd/>
                          </a:ln>
                        </wps:spPr>
                        <wps:txbx>
                          <w:txbxContent>
                            <w:p w14:paraId="68CDCB18" w14:textId="77777777" w:rsidR="009B5698" w:rsidRPr="00B4063A" w:rsidRDefault="009B5698" w:rsidP="009B5698">
                              <w:pPr>
                                <w:pStyle w:val="Footer"/>
                                <w:rPr>
                                  <w:color w:val="FFFFFF" w:themeColor="background1"/>
                                  <w:lang w:eastAsia="zh-CN"/>
                                  <w14:shadow w14:blurRad="50800" w14:dist="38100" w14:dir="2700000" w14:sx="100000" w14:sy="100000" w14:kx="0" w14:ky="0" w14:algn="tl">
                                    <w14:srgbClr w14:val="000000">
                                      <w14:alpha w14:val="60000"/>
                                    </w14:srgbClr>
                                  </w14:shadow>
                                </w:rPr>
                              </w:pPr>
                              <w:r w:rsidRPr="00B4063A">
                                <w:rPr>
                                  <w:color w:val="FFFFFF" w:themeColor="background1"/>
                                  <w14:shadow w14:blurRad="50800" w14:dist="38100" w14:dir="2700000" w14:sx="100000" w14:sy="100000" w14:kx="0" w14:ky="0" w14:algn="tl">
                                    <w14:srgbClr w14:val="000000">
                                      <w14:alpha w14:val="60000"/>
                                    </w14:srgbClr>
                                  </w14:shadow>
                                </w:rPr>
                                <w:t>©Angela N Perryman / Shutterstock.com</w:t>
                              </w:r>
                            </w:p>
                          </w:txbxContent>
                        </wps:txbx>
                        <wps:bodyPr rot="0" vert="horz" wrap="square" lIns="91440" tIns="45720" rIns="91440" bIns="45720" anchor="t" anchorCtr="0">
                          <a:spAutoFit/>
                        </wps:bodyPr>
                      </wps:wsp>
                    </wpc:wpc>
                  </a:graphicData>
                </a:graphic>
              </wp:inline>
            </w:drawing>
          </mc:Choice>
          <mc:Fallback>
            <w:pict>
              <v:group w14:anchorId="7056DB25" id="Canvas 125" o:spid="_x0000_s1039" editas="canvas" style="width:476.35pt;height:145.55pt;mso-position-horizontal-relative:char;mso-position-vertical-relative:line" coordsize="60496,18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">
                <v:shape id="_x0000_s1040" type="#_x0000_t75" style="position:absolute;width:60496;height:18478;visibility:visible;mso-wrap-style:square" filled="t">
                  <v:fill o:detectmouseclick="t"/>
                  <v:path o:connecttype="none"/>
                </v:shape>
                <v:shape id="Picture 126" o:spid="_x0000_s1041" type="#_x0000_t75" style="position:absolute;width:26892;height:18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">
                  <v:imagedata r:id="rId16" o:title="" cropleft="242f" cropright="242f"/>
                </v:shape>
                <v:shape id="Picture 127" o:spid="_x0000_s1042" type="#_x0000_t75" style="position:absolute;left:28251;width:32245;height:1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">
                  <v:imagedata r:id="rId17" o:title="" croptop="79f" cropbottom="79f"/>
                </v:shape>
                <v:shape id="Text Box 1019066885" o:spid="_x0000_s1043" type="#_x0000_t202" style="position:absolute;top:15299;width:2448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" filled="f" stroked="f">
                  <v:textbox style="mso-fit-shape-to-text:t">
                    <w:txbxContent>
                      <w:p w14:paraId="2A5B9713" w14:textId="77777777" w:rsidR="009B5698" w:rsidRPr="00B4063A" w:rsidRDefault="009B5698" w:rsidP="009B5698">
                        <w:pPr>
                          <w:pStyle w:val="Footer"/>
                          <w:rPr>
                            <w:color w:val="FFFFFF" w:themeColor="background1"/>
                            <w:lang w:eastAsia="zh-CN"/>
                            <w14:shadow w14:blurRad="50800" w14:dist="38100" w14:dir="2700000" w14:sx="100000" w14:sy="100000" w14:kx="0" w14:ky="0" w14:algn="tl">
                              <w14:srgbClr w14:val="000000">
                                <w14:alpha w14:val="60000"/>
                              </w14:srgbClr>
                            </w14:shadow>
                          </w:rPr>
                        </w:pPr>
                        <w:r w:rsidRPr="00B4063A">
                          <w:rPr>
                            <w:color w:val="FFFFFF" w:themeColor="background1"/>
                            <w14:shadow w14:blurRad="50800" w14:dist="38100" w14:dir="2700000" w14:sx="100000" w14:sy="100000" w14:kx="0" w14:ky="0" w14:algn="tl">
                              <w14:srgbClr w14:val="000000">
                                <w14:alpha w14:val="60000"/>
                              </w14:srgbClr>
                            </w14:shadow>
                          </w:rPr>
                          <w:t>©GTW / Shutterstock.com</w:t>
                        </w:r>
                      </w:p>
                    </w:txbxContent>
                  </v:textbox>
                </v:shape>
                <v:shape id="Text Box 1850515864" o:spid="_x0000_s1044" type="#_x0000_t202" style="position:absolute;left:28381;top:15299;width:24485;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" filled="f" stroked="f">
                  <v:textbox style="mso-fit-shape-to-text:t">
                    <w:txbxContent>
                      <w:p w14:paraId="68CDCB18" w14:textId="77777777" w:rsidR="009B5698" w:rsidRPr="00B4063A" w:rsidRDefault="009B5698" w:rsidP="009B5698">
                        <w:pPr>
                          <w:pStyle w:val="Footer"/>
                          <w:rPr>
                            <w:color w:val="FFFFFF" w:themeColor="background1"/>
                            <w:lang w:eastAsia="zh-CN"/>
                            <w14:shadow w14:blurRad="50800" w14:dist="38100" w14:dir="2700000" w14:sx="100000" w14:sy="100000" w14:kx="0" w14:ky="0" w14:algn="tl">
                              <w14:srgbClr w14:val="000000">
                                <w14:alpha w14:val="60000"/>
                              </w14:srgbClr>
                            </w14:shadow>
                          </w:rPr>
                        </w:pPr>
                        <w:r w:rsidRPr="00B4063A">
                          <w:rPr>
                            <w:color w:val="FFFFFF" w:themeColor="background1"/>
                            <w14:shadow w14:blurRad="50800" w14:dist="38100" w14:dir="2700000" w14:sx="100000" w14:sy="100000" w14:kx="0" w14:ky="0" w14:algn="tl">
                              <w14:srgbClr w14:val="000000">
                                <w14:alpha w14:val="60000"/>
                              </w14:srgbClr>
                            </w14:shadow>
                          </w:rPr>
                          <w:t>©Angela N Perryman / Shutterstock.com</w:t>
                        </w:r>
                      </w:p>
                    </w:txbxContent>
                  </v:textbox>
                </v:shape>
                <w10:anchorlock/>
              </v:group>
            </w:pict>
          </mc:Fallback>
        </mc:AlternateContent>
      </w:r>
    </w:p>
    <w:p w14:paraId="580A490F" w14:textId="40D124AC" w:rsidR="00D42E59" w:rsidRDefault="008E10F1" w:rsidP="009B5698">
      <w:pPr>
        <w:pStyle w:val="TextCaption"/>
      </w:pPr>
      <w:r w:rsidRPr="008E10F1">
        <w:rPr>
          <w:b/>
          <w:bCs/>
        </w:rPr>
        <w:t xml:space="preserve">Fig. </w:t>
      </w:r>
      <w:r w:rsidR="00557ABC">
        <w:rPr>
          <w:b/>
          <w:bCs/>
        </w:rPr>
        <w:t>11</w:t>
      </w:r>
      <w:r>
        <w:t xml:space="preserve"> </w:t>
      </w:r>
      <w:r w:rsidR="009B5698">
        <w:t xml:space="preserve">| </w:t>
      </w:r>
      <w:r w:rsidR="00D42E59">
        <w:t xml:space="preserve">Emperor Penguins </w:t>
      </w:r>
      <w:r w:rsidR="00430D0D">
        <w:t xml:space="preserve">(left) </w:t>
      </w:r>
      <w:r w:rsidR="00D42E59">
        <w:t xml:space="preserve">and </w:t>
      </w:r>
      <w:r>
        <w:t>Chinstrap Penguins</w:t>
      </w:r>
      <w:r w:rsidR="00430D0D">
        <w:t xml:space="preserve"> (right)</w:t>
      </w:r>
    </w:p>
    <w:p w14:paraId="61EA0155" w14:textId="3278A903" w:rsidR="00735183" w:rsidRDefault="005311C7" w:rsidP="00857FB8">
      <w:pPr>
        <w:pStyle w:val="Text"/>
      </w:pPr>
      <w:r>
        <w:rPr>
          <w:noProof/>
        </w:rPr>
        <mc:AlternateContent>
          <mc:Choice Requires="wpc">
            <w:drawing>
              <wp:anchor distT="0" distB="0" distL="114300" distR="114300" simplePos="0" relativeHeight="251666476" behindDoc="0" locked="0" layoutInCell="1" allowOverlap="1" wp14:anchorId="7EA5A463" wp14:editId="26CD64CF">
                <wp:simplePos x="0" y="0"/>
                <wp:positionH relativeFrom="column">
                  <wp:posOffset>2277110</wp:posOffset>
                </wp:positionH>
                <wp:positionV relativeFrom="paragraph">
                  <wp:posOffset>53975</wp:posOffset>
                </wp:positionV>
                <wp:extent cx="3807460" cy="3740785"/>
                <wp:effectExtent l="0" t="0" r="2540" b="0"/>
                <wp:wrapSquare wrapText="bothSides"/>
                <wp:docPr id="2024037634" name="Canvas 202403763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24037635" name="Graphic 654934173"/>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39753" y="0"/>
                            <a:ext cx="2870424" cy="3482550"/>
                          </a:xfrm>
                          <a:prstGeom prst="rect">
                            <a:avLst/>
                          </a:prstGeom>
                        </pic:spPr>
                      </pic:pic>
                      <wps:wsp>
                        <wps:cNvPr id="2024037636" name="Text Box 1709378428"/>
                        <wps:cNvSpPr txBox="1">
                          <a:spLocks noChangeArrowheads="1"/>
                        </wps:cNvSpPr>
                        <wps:spPr bwMode="auto">
                          <a:xfrm>
                            <a:off x="2520564" y="2755184"/>
                            <a:ext cx="1285950" cy="973978"/>
                          </a:xfrm>
                          <a:prstGeom prst="rect">
                            <a:avLst/>
                          </a:prstGeom>
                          <a:noFill/>
                          <a:ln w="9525">
                            <a:noFill/>
                            <a:miter lim="800000"/>
                            <a:headEnd/>
                            <a:tailEnd/>
                          </a:ln>
                        </wps:spPr>
                        <wps:txbx>
                          <w:txbxContent>
                            <w:p w14:paraId="234BD395" w14:textId="77777777" w:rsidR="00EF1CAC" w:rsidRDefault="00EF1CAC" w:rsidP="00EF1CAC">
                              <w:pPr>
                                <w:pStyle w:val="Footer"/>
                                <w:rPr>
                                  <w:lang w:eastAsia="zh-CN"/>
                                </w:rPr>
                              </w:pPr>
                              <w:r>
                                <w:t>©</w:t>
                              </w:r>
                              <w:proofErr w:type="spellStart"/>
                              <w:r>
                                <w:t>NotionPic</w:t>
                              </w:r>
                              <w:proofErr w:type="spellEnd"/>
                              <w:r>
                                <w:t xml:space="preserve">, </w:t>
                              </w:r>
                              <w:proofErr w:type="spellStart"/>
                              <w:r>
                                <w:t>Alfmaler</w:t>
                              </w:r>
                              <w:proofErr w:type="spellEnd"/>
                              <w:r>
                                <w:t xml:space="preserve">, </w:t>
                              </w:r>
                              <w:proofErr w:type="spellStart"/>
                              <w:r>
                                <w:t>Spreadthesign</w:t>
                              </w:r>
                              <w:proofErr w:type="spellEnd"/>
                              <w:r>
                                <w:t xml:space="preserve">, </w:t>
                              </w:r>
                              <w:proofErr w:type="spellStart"/>
                              <w:r>
                                <w:t>aliaksei</w:t>
                              </w:r>
                              <w:proofErr w:type="spellEnd"/>
                              <w:r>
                                <w:t xml:space="preserve"> </w:t>
                              </w:r>
                              <w:proofErr w:type="spellStart"/>
                              <w:r>
                                <w:t>kruhlenia</w:t>
                              </w:r>
                              <w:proofErr w:type="spellEnd"/>
                              <w:r>
                                <w:t xml:space="preserve">, </w:t>
                              </w:r>
                              <w:proofErr w:type="spellStart"/>
                              <w:r>
                                <w:t>logistock</w:t>
                              </w:r>
                              <w:proofErr w:type="spellEnd"/>
                              <w:r>
                                <w:t xml:space="preserve">, </w:t>
                              </w:r>
                              <w:proofErr w:type="spellStart"/>
                              <w:r>
                                <w:t>Velentina</w:t>
                              </w:r>
                              <w:proofErr w:type="spellEnd"/>
                              <w:r>
                                <w:t xml:space="preserve"> Vectors and </w:t>
                              </w:r>
                              <w:proofErr w:type="spellStart"/>
                              <w:r>
                                <w:t>KittyVector</w:t>
                              </w:r>
                              <w:proofErr w:type="spellEnd"/>
                              <w:r>
                                <w:t xml:space="preserve"> / Shutterstock.com</w:t>
                              </w:r>
                            </w:p>
                          </w:txbxContent>
                        </wps:txbx>
                        <wps:bodyPr rot="0" vert="horz" wrap="square" lIns="91440" tIns="45720" rIns="91440" bIns="45720" anchor="t" anchorCtr="0">
                          <a:noAutofit/>
                        </wps:bodyPr>
                      </wps:wsp>
                      <wps:wsp>
                        <wps:cNvPr id="2024037637" name="Text Box 1709378428"/>
                        <wps:cNvSpPr txBox="1">
                          <a:spLocks noChangeArrowheads="1"/>
                        </wps:cNvSpPr>
                        <wps:spPr bwMode="auto">
                          <a:xfrm>
                            <a:off x="0" y="3451658"/>
                            <a:ext cx="2448559" cy="289127"/>
                          </a:xfrm>
                          <a:prstGeom prst="rect">
                            <a:avLst/>
                          </a:prstGeom>
                          <a:noFill/>
                          <a:ln w="9525">
                            <a:noFill/>
                            <a:miter lim="800000"/>
                            <a:headEnd/>
                            <a:tailEnd/>
                          </a:ln>
                        </wps:spPr>
                        <wps:txbx>
                          <w:txbxContent>
                            <w:p w14:paraId="115E98C8" w14:textId="0F511A8D" w:rsidR="00EF1CAC" w:rsidRDefault="004266EE" w:rsidP="004266EE">
                              <w:pPr>
                                <w:pStyle w:val="TextCaption"/>
                                <w:rPr>
                                  <w:lang w:eastAsia="zh-CN"/>
                                </w:rPr>
                              </w:pPr>
                              <w:r w:rsidRPr="004266EE">
                                <w:rPr>
                                  <w:b/>
                                  <w:bCs/>
                                </w:rPr>
                                <w:t>Fig. 12 |</w:t>
                              </w:r>
                              <w:r>
                                <w:t xml:space="preserve"> The Antarctic food web</w:t>
                              </w:r>
                            </w:p>
                          </w:txbxContent>
                        </wps:txbx>
                        <wps:bodyPr rot="0" vert="horz" wrap="square" lIns="91440" tIns="45720" rIns="91440" bIns="45720" anchor="t" anchorCtr="0">
                          <a:noAutofit/>
                        </wps:bodyPr>
                      </wps:wsp>
                    </wpc:wpc>
                  </a:graphicData>
                </a:graphic>
                <wp14:sizeRelH relativeFrom="margin">
                  <wp14:pctWidth>0</wp14:pctWidth>
                </wp14:sizeRelH>
                <wp14:sizeRelV relativeFrom="margin">
                  <wp14:pctHeight>0</wp14:pctHeight>
                </wp14:sizeRelV>
              </wp:anchor>
            </w:drawing>
          </mc:Choice>
          <mc:Fallback>
            <w:pict>
              <v:group w14:anchorId="7EA5A463" id="Canvas 2024037634" o:spid="_x0000_s1045" editas="canvas" style="position:absolute;margin-left:179.3pt;margin-top:4.25pt;width:299.8pt;height:294.55pt;z-index:251666476;mso-position-horizontal-relative:text;mso-position-vertical-relative:text;mso-width-relative:margin;mso-height-relative:margin" coordsize="38074,374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">
                <v:shape id="_x0000_s1046" type="#_x0000_t75" style="position:absolute;width:38074;height:37407;visibility:visible;mso-wrap-style:square" filled="t">
                  <v:fill o:detectmouseclick="t"/>
                  <v:path o:connecttype="none"/>
                </v:shape>
                <v:shape id="Graphic 654934173" o:spid="_x0000_s1047" type="#_x0000_t75" style="position:absolute;left:397;width:28704;height:34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">
                  <v:imagedata r:id="rId20" o:title=""/>
                </v:shape>
                <v:shape id="Text Box 1709378428" o:spid="_x0000_s1048" type="#_x0000_t202" style="position:absolute;left:25205;top:27551;width:12860;height:9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" filled="f" stroked="f">
                  <v:textbox>
                    <w:txbxContent>
                      <w:p w14:paraId="234BD395" w14:textId="77777777" w:rsidR="00EF1CAC" w:rsidRDefault="00EF1CAC" w:rsidP="00EF1CAC">
                        <w:pPr>
                          <w:pStyle w:val="Footer"/>
                          <w:rPr>
                            <w:lang w:eastAsia="zh-CN"/>
                          </w:rPr>
                        </w:pPr>
                        <w:r>
                          <w:t>©</w:t>
                        </w:r>
                        <w:proofErr w:type="spellStart"/>
                        <w:r>
                          <w:t>NotionPic</w:t>
                        </w:r>
                        <w:proofErr w:type="spellEnd"/>
                        <w:r>
                          <w:t xml:space="preserve">, </w:t>
                        </w:r>
                        <w:proofErr w:type="spellStart"/>
                        <w:r>
                          <w:t>Alfmaler</w:t>
                        </w:r>
                        <w:proofErr w:type="spellEnd"/>
                        <w:r>
                          <w:t xml:space="preserve">, </w:t>
                        </w:r>
                        <w:proofErr w:type="spellStart"/>
                        <w:r>
                          <w:t>Spreadthesign</w:t>
                        </w:r>
                        <w:proofErr w:type="spellEnd"/>
                        <w:r>
                          <w:t xml:space="preserve">, </w:t>
                        </w:r>
                        <w:proofErr w:type="spellStart"/>
                        <w:r>
                          <w:t>aliaksei</w:t>
                        </w:r>
                        <w:proofErr w:type="spellEnd"/>
                        <w:r>
                          <w:t xml:space="preserve"> </w:t>
                        </w:r>
                        <w:proofErr w:type="spellStart"/>
                        <w:r>
                          <w:t>kruhlenia</w:t>
                        </w:r>
                        <w:proofErr w:type="spellEnd"/>
                        <w:r>
                          <w:t xml:space="preserve">, </w:t>
                        </w:r>
                        <w:proofErr w:type="spellStart"/>
                        <w:r>
                          <w:t>logistock</w:t>
                        </w:r>
                        <w:proofErr w:type="spellEnd"/>
                        <w:r>
                          <w:t xml:space="preserve">, </w:t>
                        </w:r>
                        <w:proofErr w:type="spellStart"/>
                        <w:r>
                          <w:t>Velentina</w:t>
                        </w:r>
                        <w:proofErr w:type="spellEnd"/>
                        <w:r>
                          <w:t xml:space="preserve"> Vectors and </w:t>
                        </w:r>
                        <w:proofErr w:type="spellStart"/>
                        <w:r>
                          <w:t>KittyVector</w:t>
                        </w:r>
                        <w:proofErr w:type="spellEnd"/>
                        <w:r>
                          <w:t xml:space="preserve"> / Shutterstock.com</w:t>
                        </w:r>
                      </w:p>
                    </w:txbxContent>
                  </v:textbox>
                </v:shape>
                <v:shape id="Text Box 1709378428" o:spid="_x0000_s1049" type="#_x0000_t202" style="position:absolute;top:34516;width:24485;height:2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" filled="f" stroked="f">
                  <v:textbox>
                    <w:txbxContent>
                      <w:p w14:paraId="115E98C8" w14:textId="0F511A8D" w:rsidR="00EF1CAC" w:rsidRDefault="004266EE" w:rsidP="004266EE">
                        <w:pPr>
                          <w:pStyle w:val="TextCaption"/>
                          <w:rPr>
                            <w:lang w:eastAsia="zh-CN"/>
                          </w:rPr>
                        </w:pPr>
                        <w:r w:rsidRPr="004266EE">
                          <w:rPr>
                            <w:b/>
                            <w:bCs/>
                          </w:rPr>
                          <w:t>Fig. 12 |</w:t>
                        </w:r>
                        <w:r>
                          <w:t xml:space="preserve"> The Antarctic food web</w:t>
                        </w:r>
                      </w:p>
                    </w:txbxContent>
                  </v:textbox>
                </v:shape>
                <w10:wrap type="square"/>
              </v:group>
            </w:pict>
          </mc:Fallback>
        </mc:AlternateContent>
      </w:r>
      <w:r w:rsidR="007945B5">
        <w:t xml:space="preserve">As there are fewer species that can adapt to the Antarctic landscape, the food web is relatively simple compared to other ecosystems. </w:t>
      </w:r>
      <w:proofErr w:type="gramStart"/>
      <w:r w:rsidR="007945B5">
        <w:t>Similar to</w:t>
      </w:r>
      <w:proofErr w:type="gramEnd"/>
      <w:r w:rsidR="007945B5">
        <w:t xml:space="preserve"> the food chain in the Arctic, planktons are also the producers. The primary consumers are the </w:t>
      </w:r>
      <w:proofErr w:type="spellStart"/>
      <w:r w:rsidR="007945B5">
        <w:t>krills</w:t>
      </w:r>
      <w:proofErr w:type="spellEnd"/>
      <w:r w:rsidR="007945B5">
        <w:t xml:space="preserve">, fishes, </w:t>
      </w:r>
      <w:proofErr w:type="gramStart"/>
      <w:r w:rsidR="007945B5">
        <w:t>squids</w:t>
      </w:r>
      <w:proofErr w:type="gramEnd"/>
      <w:r w:rsidR="007945B5">
        <w:t xml:space="preserve"> and birds. The secondary consumers are penguins and seals. The tertiary consumers are the whales.</w:t>
      </w:r>
    </w:p>
    <w:p w14:paraId="2AB179A6" w14:textId="46A64D01" w:rsidR="006046C1" w:rsidRDefault="006046C1" w:rsidP="00EF1CAC">
      <w:pPr>
        <w:pStyle w:val="TextUncompressed"/>
      </w:pPr>
    </w:p>
    <w:p w14:paraId="75901D1F" w14:textId="77777777" w:rsidR="008227FE" w:rsidRDefault="008227FE" w:rsidP="00857FB8">
      <w:pPr>
        <w:pStyle w:val="Text"/>
      </w:pPr>
    </w:p>
    <w:p w14:paraId="46F2C69A" w14:textId="2D08ABBF" w:rsidR="00B435ED" w:rsidRDefault="00B377A5" w:rsidP="00B377A5">
      <w:pPr>
        <w:pStyle w:val="HeadB"/>
      </w:pPr>
      <w:r>
        <w:lastRenderedPageBreak/>
        <w:t>3.</w:t>
      </w:r>
      <w:r>
        <w:tab/>
      </w:r>
      <w:r w:rsidR="00B435ED">
        <w:t>Vascular and Non-Vascular Plants</w:t>
      </w:r>
    </w:p>
    <w:p w14:paraId="7066BBEC" w14:textId="66AED6B3" w:rsidR="00987A32" w:rsidRPr="009D1696" w:rsidRDefault="00987A32" w:rsidP="00857FB8">
      <w:pPr>
        <w:pStyle w:val="Text"/>
      </w:pPr>
      <w:r w:rsidRPr="009D1696">
        <w:t>Most of the plants cannot grow under the harsh climate</w:t>
      </w:r>
      <w:r w:rsidR="00773B64">
        <w:t xml:space="preserve"> in the polar region</w:t>
      </w:r>
      <w:r w:rsidR="00A741CF">
        <w:t>s</w:t>
      </w:r>
      <w:r w:rsidRPr="009D1696">
        <w:t>. Yet, some</w:t>
      </w:r>
      <w:r w:rsidR="00773B64">
        <w:t xml:space="preserve"> </w:t>
      </w:r>
      <w:r w:rsidRPr="009D1696">
        <w:t xml:space="preserve">plants are adapted to </w:t>
      </w:r>
      <w:r w:rsidR="00773B64">
        <w:t>survive under the extreme conditions</w:t>
      </w:r>
      <w:r w:rsidRPr="009D1696">
        <w:t xml:space="preserve">. </w:t>
      </w:r>
    </w:p>
    <w:p w14:paraId="040D0979" w14:textId="1A189E8F" w:rsidR="00CF4C7E" w:rsidRDefault="006A014A" w:rsidP="00857FB8">
      <w:pPr>
        <w:pStyle w:val="Text"/>
      </w:pPr>
      <w:r w:rsidRPr="009D1696">
        <w:t xml:space="preserve">Vascular plants are plants that have the systems of leaves, stems and roots for </w:t>
      </w:r>
      <w:r w:rsidR="00987A32" w:rsidRPr="009D1696">
        <w:t>transportation</w:t>
      </w:r>
      <w:r w:rsidRPr="009D1696">
        <w:t xml:space="preserve"> of water. </w:t>
      </w:r>
      <w:r w:rsidR="00773B64" w:rsidRPr="00773B64">
        <w:t xml:space="preserve">In the Arctic, a variety of flowering plants, grasses, and small shrubs can be found. </w:t>
      </w:r>
      <w:r w:rsidR="00773B64">
        <w:t>For instance,</w:t>
      </w:r>
      <w:r w:rsidR="00773B64" w:rsidRPr="00773B64">
        <w:t xml:space="preserve"> the Arctic Poppy (</w:t>
      </w:r>
      <w:r w:rsidR="00773B64" w:rsidRPr="00773B64">
        <w:rPr>
          <w:i/>
          <w:iCs/>
        </w:rPr>
        <w:t xml:space="preserve">Papaver </w:t>
      </w:r>
      <w:proofErr w:type="spellStart"/>
      <w:r w:rsidR="00773B64" w:rsidRPr="00773B64">
        <w:rPr>
          <w:i/>
          <w:iCs/>
        </w:rPr>
        <w:t>radicatum</w:t>
      </w:r>
      <w:proofErr w:type="spellEnd"/>
      <w:r w:rsidR="00773B64" w:rsidRPr="00773B64">
        <w:t>), which can turn its flower to face the sun, and the Dwarf Willow (</w:t>
      </w:r>
      <w:r w:rsidR="00773B64" w:rsidRPr="00773B64">
        <w:rPr>
          <w:i/>
          <w:iCs/>
        </w:rPr>
        <w:t xml:space="preserve">Salix </w:t>
      </w:r>
      <w:proofErr w:type="spellStart"/>
      <w:r w:rsidR="00773B64" w:rsidRPr="00773B64">
        <w:rPr>
          <w:i/>
          <w:iCs/>
        </w:rPr>
        <w:t>herbacea</w:t>
      </w:r>
      <w:proofErr w:type="spellEnd"/>
      <w:r w:rsidR="00773B64" w:rsidRPr="00773B64">
        <w:t>), one of the world's smallest woody plants</w:t>
      </w:r>
      <w:r w:rsidR="00773B64">
        <w:t xml:space="preserve"> are found in the Arctic.</w:t>
      </w:r>
      <w:r w:rsidR="00773B64" w:rsidRPr="00773B64">
        <w:t xml:space="preserve"> </w:t>
      </w:r>
    </w:p>
    <w:p w14:paraId="0147A487" w14:textId="27EACC0A" w:rsidR="00773B64" w:rsidRDefault="00AD42E3" w:rsidP="00857FB8">
      <w:pPr>
        <w:pStyle w:val="Text"/>
      </w:pPr>
      <w:r>
        <w:rPr>
          <w:noProof/>
        </w:rPr>
        <mc:AlternateContent>
          <mc:Choice Requires="wpc">
            <w:drawing>
              <wp:anchor distT="0" distB="0" distL="114300" distR="114300" simplePos="0" relativeHeight="251667500" behindDoc="0" locked="0" layoutInCell="1" allowOverlap="1" wp14:anchorId="09FF79DB" wp14:editId="16852E31">
                <wp:simplePos x="0" y="0"/>
                <wp:positionH relativeFrom="margin">
                  <wp:align>right</wp:align>
                </wp:positionH>
                <wp:positionV relativeFrom="paragraph">
                  <wp:posOffset>12065</wp:posOffset>
                </wp:positionV>
                <wp:extent cx="3484245" cy="2657475"/>
                <wp:effectExtent l="0" t="0" r="1905" b="9525"/>
                <wp:wrapSquare wrapText="bothSides"/>
                <wp:docPr id="2024037638" name="Canvas 20240376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24037639" name="Picture 2024037639"/>
                          <pic:cNvPicPr>
                            <a:picLocks noChangeAspect="1"/>
                          </pic:cNvPicPr>
                        </pic:nvPicPr>
                        <pic:blipFill>
                          <a:blip r:embed="rId21" cstate="print">
                            <a:extLst>
                              <a:ext uri="{28A0092B-C50C-407E-A947-70E740481C1C}">
                                <a14:useLocalDpi xmlns:a14="http://schemas.microsoft.com/office/drawing/2010/main" val="0"/>
                              </a:ext>
                            </a:extLst>
                          </a:blip>
                          <a:srcRect l="177" r="177"/>
                          <a:stretch>
                            <a:fillRect/>
                          </a:stretch>
                        </pic:blipFill>
                        <pic:spPr bwMode="auto">
                          <a:xfrm>
                            <a:off x="0" y="0"/>
                            <a:ext cx="3448685" cy="2306955"/>
                          </a:xfrm>
                          <a:prstGeom prst="rect">
                            <a:avLst/>
                          </a:prstGeom>
                          <a:noFill/>
                          <a:ln>
                            <a:noFill/>
                          </a:ln>
                          <a:extLst>
                            <a:ext uri="{53640926-AAD7-44D8-BBD7-CCE9431645EC}">
                              <a14:shadowObscured xmlns:a14="http://schemas.microsoft.com/office/drawing/2010/main"/>
                            </a:ext>
                          </a:extLst>
                        </pic:spPr>
                      </pic:pic>
                      <wps:wsp>
                        <wps:cNvPr id="2024037640" name="Text Box 1412884552"/>
                        <wps:cNvSpPr txBox="1">
                          <a:spLocks noChangeArrowheads="1"/>
                        </wps:cNvSpPr>
                        <wps:spPr bwMode="auto">
                          <a:xfrm>
                            <a:off x="1323000" y="2008795"/>
                            <a:ext cx="2086950" cy="277206"/>
                          </a:xfrm>
                          <a:prstGeom prst="rect">
                            <a:avLst/>
                          </a:prstGeom>
                          <a:noFill/>
                          <a:ln w="9525">
                            <a:noFill/>
                            <a:miter lim="800000"/>
                            <a:headEnd/>
                            <a:tailEnd/>
                          </a:ln>
                        </wps:spPr>
                        <wps:txbx>
                          <w:txbxContent>
                            <w:p w14:paraId="68A44DD1" w14:textId="77777777" w:rsidR="00E80645" w:rsidRPr="00E80645" w:rsidRDefault="00E80645" w:rsidP="00E80645">
                              <w:pPr>
                                <w:pStyle w:val="Footer"/>
                                <w:jc w:val="right"/>
                                <w:rPr>
                                  <w:color w:val="FFFFFF" w:themeColor="background1"/>
                                  <w14:shadow w14:blurRad="50800" w14:dist="38100" w14:dir="2700000" w14:sx="100000" w14:sy="100000" w14:kx="0" w14:ky="0" w14:algn="tl">
                                    <w14:srgbClr w14:val="000000">
                                      <w14:alpha w14:val="60000"/>
                                    </w14:srgbClr>
                                  </w14:shadow>
                                </w:rPr>
                              </w:pPr>
                              <w:r w:rsidRPr="00E80645">
                                <w:rPr>
                                  <w:color w:val="FFFFFF" w:themeColor="background1"/>
                                  <w14:shadow w14:blurRad="50800" w14:dist="38100" w14:dir="2700000" w14:sx="100000" w14:sy="100000" w14:kx="0" w14:ky="0" w14:algn="tl">
                                    <w14:srgbClr w14:val="000000">
                                      <w14:alpha w14:val="60000"/>
                                    </w14:srgbClr>
                                  </w14:shadow>
                                </w:rPr>
                                <w:t>©</w:t>
                              </w:r>
                              <w:proofErr w:type="spellStart"/>
                              <w:r w:rsidRPr="00E80645">
                                <w:rPr>
                                  <w:color w:val="FFFFFF" w:themeColor="background1"/>
                                  <w14:shadow w14:blurRad="50800" w14:dist="38100" w14:dir="2700000" w14:sx="100000" w14:sy="100000" w14:kx="0" w14:ky="0" w14:algn="tl">
                                    <w14:srgbClr w14:val="000000">
                                      <w14:alpha w14:val="60000"/>
                                    </w14:srgbClr>
                                  </w14:shadow>
                                </w:rPr>
                                <w:t>Viktorialvanets</w:t>
                              </w:r>
                              <w:proofErr w:type="spellEnd"/>
                              <w:r w:rsidRPr="00E80645">
                                <w:rPr>
                                  <w:color w:val="FFFFFF" w:themeColor="background1"/>
                                  <w14:shadow w14:blurRad="50800" w14:dist="38100" w14:dir="2700000" w14:sx="100000" w14:sy="100000" w14:kx="0" w14:ky="0" w14:algn="tl">
                                    <w14:srgbClr w14:val="000000">
                                      <w14:alpha w14:val="60000"/>
                                    </w14:srgbClr>
                                  </w14:shadow>
                                </w:rPr>
                                <w:t xml:space="preserve"> / Shutterstock.com</w:t>
                              </w:r>
                            </w:p>
                          </w:txbxContent>
                        </wps:txbx>
                        <wps:bodyPr rot="0" vert="horz" wrap="square" lIns="91440" tIns="45720" rIns="91440" bIns="45720" anchor="t" anchorCtr="0">
                          <a:noAutofit/>
                        </wps:bodyPr>
                      </wps:wsp>
                      <wps:wsp>
                        <wps:cNvPr id="2024037641" name="Text Box 1412884552"/>
                        <wps:cNvSpPr txBox="1">
                          <a:spLocks noChangeArrowheads="1"/>
                        </wps:cNvSpPr>
                        <wps:spPr bwMode="auto">
                          <a:xfrm>
                            <a:off x="0" y="2306597"/>
                            <a:ext cx="3484245" cy="284203"/>
                          </a:xfrm>
                          <a:prstGeom prst="rect">
                            <a:avLst/>
                          </a:prstGeom>
                          <a:noFill/>
                          <a:ln w="9525">
                            <a:noFill/>
                            <a:miter lim="800000"/>
                            <a:headEnd/>
                            <a:tailEnd/>
                          </a:ln>
                        </wps:spPr>
                        <wps:txbx>
                          <w:txbxContent>
                            <w:p w14:paraId="123AFC93" w14:textId="138B3CD1" w:rsidR="00E80645" w:rsidRDefault="00E80645" w:rsidP="00E80645">
                              <w:pPr>
                                <w:pStyle w:val="TextCaption"/>
                                <w:rPr>
                                  <w:lang w:eastAsia="zh-CN"/>
                                </w:rPr>
                              </w:pPr>
                              <w:r w:rsidRPr="00952C66">
                                <w:rPr>
                                  <w:b/>
                                  <w:bCs/>
                                </w:rPr>
                                <w:t xml:space="preserve">Fig. </w:t>
                              </w:r>
                              <w:r>
                                <w:rPr>
                                  <w:b/>
                                  <w:bCs/>
                                </w:rPr>
                                <w:t>13 |</w:t>
                              </w:r>
                              <w:r>
                                <w:t xml:space="preserve"> Antarctic Hair Grass</w:t>
                              </w:r>
                            </w:p>
                          </w:txbxContent>
                        </wps:txbx>
                        <wps:bodyPr rot="0" vert="horz" wrap="square" lIns="91440" tIns="45720" rIns="91440" bIns="45720" anchor="t" anchorCtr="0">
                          <a:noAutofit/>
                        </wps:bodyPr>
                      </wps:wsp>
                    </wpc:wpc>
                  </a:graphicData>
                </a:graphic>
                <wp14:sizeRelV relativeFrom="margin">
                  <wp14:pctHeight>0</wp14:pctHeight>
                </wp14:sizeRelV>
              </wp:anchor>
            </w:drawing>
          </mc:Choice>
          <mc:Fallback>
            <w:pict>
              <v:group w14:anchorId="09FF79DB" id="Canvas 2024037638" o:spid="_x0000_s1050" editas="canvas" style="position:absolute;margin-left:223.15pt;margin-top:.95pt;width:274.35pt;height:209.25pt;z-index:251667500;mso-position-horizontal:right;mso-position-horizontal-relative:margin;mso-position-vertical-relative:text;mso-height-relative:margin" coordsize="34842,26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">
                <v:shape id="_x0000_s1051" type="#_x0000_t75" style="position:absolute;width:34842;height:26574;visibility:visible;mso-wrap-style:square" filled="t">
                  <v:fill o:detectmouseclick="t"/>
                  <v:path o:connecttype="none"/>
                </v:shape>
                <v:shape id="Picture 2024037639" o:spid="_x0000_s1052" type="#_x0000_t75" style="position:absolute;width:34486;height:23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">
                  <v:imagedata r:id="rId22" o:title="" cropleft="116f" cropright="116f"/>
                </v:shape>
                <v:shape id="Text Box 1412884552" o:spid="_x0000_s1053" type="#_x0000_t202" style="position:absolute;left:13230;top:20087;width:20869;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" filled="f" stroked="f">
                  <v:textbox>
                    <w:txbxContent>
                      <w:p w14:paraId="68A44DD1" w14:textId="77777777" w:rsidR="00E80645" w:rsidRPr="00E80645" w:rsidRDefault="00E80645" w:rsidP="00E80645">
                        <w:pPr>
                          <w:pStyle w:val="Footer"/>
                          <w:jc w:val="right"/>
                          <w:rPr>
                            <w:color w:val="FFFFFF" w:themeColor="background1"/>
                            <w14:shadow w14:blurRad="50800" w14:dist="38100" w14:dir="2700000" w14:sx="100000" w14:sy="100000" w14:kx="0" w14:ky="0" w14:algn="tl">
                              <w14:srgbClr w14:val="000000">
                                <w14:alpha w14:val="60000"/>
                              </w14:srgbClr>
                            </w14:shadow>
                          </w:rPr>
                        </w:pPr>
                        <w:r w:rsidRPr="00E80645">
                          <w:rPr>
                            <w:color w:val="FFFFFF" w:themeColor="background1"/>
                            <w14:shadow w14:blurRad="50800" w14:dist="38100" w14:dir="2700000" w14:sx="100000" w14:sy="100000" w14:kx="0" w14:ky="0" w14:algn="tl">
                              <w14:srgbClr w14:val="000000">
                                <w14:alpha w14:val="60000"/>
                              </w14:srgbClr>
                            </w14:shadow>
                          </w:rPr>
                          <w:t>©</w:t>
                        </w:r>
                        <w:proofErr w:type="spellStart"/>
                        <w:r w:rsidRPr="00E80645">
                          <w:rPr>
                            <w:color w:val="FFFFFF" w:themeColor="background1"/>
                            <w14:shadow w14:blurRad="50800" w14:dist="38100" w14:dir="2700000" w14:sx="100000" w14:sy="100000" w14:kx="0" w14:ky="0" w14:algn="tl">
                              <w14:srgbClr w14:val="000000">
                                <w14:alpha w14:val="60000"/>
                              </w14:srgbClr>
                            </w14:shadow>
                          </w:rPr>
                          <w:t>Viktorialvanets</w:t>
                        </w:r>
                        <w:proofErr w:type="spellEnd"/>
                        <w:r w:rsidRPr="00E80645">
                          <w:rPr>
                            <w:color w:val="FFFFFF" w:themeColor="background1"/>
                            <w14:shadow w14:blurRad="50800" w14:dist="38100" w14:dir="2700000" w14:sx="100000" w14:sy="100000" w14:kx="0" w14:ky="0" w14:algn="tl">
                              <w14:srgbClr w14:val="000000">
                                <w14:alpha w14:val="60000"/>
                              </w14:srgbClr>
                            </w14:shadow>
                          </w:rPr>
                          <w:t xml:space="preserve"> / Shutterstock.com</w:t>
                        </w:r>
                      </w:p>
                    </w:txbxContent>
                  </v:textbox>
                </v:shape>
                <v:shape id="Text Box 1412884552" o:spid="_x0000_s1054" type="#_x0000_t202" style="position:absolute;top:23065;width:34842;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" filled="f" stroked="f">
                  <v:textbox>
                    <w:txbxContent>
                      <w:p w14:paraId="123AFC93" w14:textId="138B3CD1" w:rsidR="00E80645" w:rsidRDefault="00E80645" w:rsidP="00E80645">
                        <w:pPr>
                          <w:pStyle w:val="TextCaption"/>
                          <w:rPr>
                            <w:lang w:eastAsia="zh-CN"/>
                          </w:rPr>
                        </w:pPr>
                        <w:r w:rsidRPr="00952C66">
                          <w:rPr>
                            <w:b/>
                            <w:bCs/>
                          </w:rPr>
                          <w:t xml:space="preserve">Fig. </w:t>
                        </w:r>
                        <w:r>
                          <w:rPr>
                            <w:b/>
                            <w:bCs/>
                          </w:rPr>
                          <w:t>13 |</w:t>
                        </w:r>
                        <w:r>
                          <w:t xml:space="preserve"> Antarctic Hair Grass</w:t>
                        </w:r>
                      </w:p>
                    </w:txbxContent>
                  </v:textbox>
                </v:shape>
                <w10:wrap type="square" anchorx="margin"/>
              </v:group>
            </w:pict>
          </mc:Fallback>
        </mc:AlternateContent>
      </w:r>
      <w:r w:rsidR="00773B64" w:rsidRPr="00773B64">
        <w:t xml:space="preserve">The Antarctic, however, has only two native vascular plant species: the Antarctic </w:t>
      </w:r>
      <w:r w:rsidR="002A4F96">
        <w:t>h</w:t>
      </w:r>
      <w:r w:rsidR="00773B64" w:rsidRPr="00773B64">
        <w:t xml:space="preserve">air </w:t>
      </w:r>
      <w:r w:rsidR="002A4F96">
        <w:t>g</w:t>
      </w:r>
      <w:r w:rsidR="00773B64" w:rsidRPr="00773B64">
        <w:t>rass (</w:t>
      </w:r>
      <w:proofErr w:type="spellStart"/>
      <w:r w:rsidR="00773B64" w:rsidRPr="00773B64">
        <w:rPr>
          <w:i/>
          <w:iCs/>
        </w:rPr>
        <w:t>Deschampsia</w:t>
      </w:r>
      <w:proofErr w:type="spellEnd"/>
      <w:r w:rsidR="00773B64" w:rsidRPr="00773B64">
        <w:rPr>
          <w:i/>
          <w:iCs/>
        </w:rPr>
        <w:t xml:space="preserve"> antarctica</w:t>
      </w:r>
      <w:r w:rsidR="00773B64" w:rsidRPr="00773B64">
        <w:t xml:space="preserve">) and the Antarctic </w:t>
      </w:r>
      <w:r w:rsidR="004D49A1">
        <w:t>p</w:t>
      </w:r>
      <w:r w:rsidR="00773B64" w:rsidRPr="00773B64">
        <w:t>earlwort (</w:t>
      </w:r>
      <w:proofErr w:type="spellStart"/>
      <w:r w:rsidR="00773B64" w:rsidRPr="00773B64">
        <w:rPr>
          <w:i/>
          <w:iCs/>
        </w:rPr>
        <w:t>Colobanthus</w:t>
      </w:r>
      <w:proofErr w:type="spellEnd"/>
      <w:r w:rsidR="00773B64" w:rsidRPr="00773B64">
        <w:rPr>
          <w:i/>
          <w:iCs/>
        </w:rPr>
        <w:t xml:space="preserve"> </w:t>
      </w:r>
      <w:proofErr w:type="spellStart"/>
      <w:r w:rsidR="00773B64" w:rsidRPr="00773B64">
        <w:rPr>
          <w:i/>
          <w:iCs/>
        </w:rPr>
        <w:t>quitensis</w:t>
      </w:r>
      <w:proofErr w:type="spellEnd"/>
      <w:r w:rsidR="00773B64" w:rsidRPr="00773B64">
        <w:t>). These species have adapted to grow during the short summer months when temperatures are slightly warmer and the ice retreats.</w:t>
      </w:r>
    </w:p>
    <w:p w14:paraId="5FD5704C" w14:textId="3EA2714D" w:rsidR="00AD42E3" w:rsidRDefault="00AD42E3" w:rsidP="00AD42E3">
      <w:pPr>
        <w:pStyle w:val="TextUncompressed"/>
      </w:pPr>
      <w:r>
        <w:rPr>
          <w:noProof/>
        </w:rPr>
        <mc:AlternateContent>
          <mc:Choice Requires="wpc">
            <w:drawing>
              <wp:inline distT="0" distB="0" distL="0" distR="0" wp14:anchorId="78E171A2" wp14:editId="14096B54">
                <wp:extent cx="2257425" cy="438150"/>
                <wp:effectExtent l="0" t="0" r="9525" b="0"/>
                <wp:docPr id="2024037648" name="Canvas 20240376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2C104E03" id="Canvas 2024037648" o:spid="_x0000_s1026" editas="canvas" style="width:177.75pt;height:34.5pt;mso-position-horizontal-relative:char;mso-position-vertical-relative:line" coordsize="2257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">
                <v:shape id="_x0000_s1027" type="#_x0000_t75" style="position:absolute;width:22574;height:4381;visibility:visible;mso-wrap-style:square" filled="t">
                  <v:fill o:detectmouseclick="t"/>
                  <v:path o:connecttype="none"/>
                </v:shape>
                <w10:anchorlock/>
              </v:group>
            </w:pict>
          </mc:Fallback>
        </mc:AlternateContent>
      </w:r>
    </w:p>
    <w:p w14:paraId="11F0E518" w14:textId="77777777" w:rsidR="00207694" w:rsidRDefault="0028271D" w:rsidP="00857FB8">
      <w:pPr>
        <w:pStyle w:val="Text"/>
      </w:pPr>
      <w:r>
        <w:rPr>
          <w:noProof/>
        </w:rPr>
        <mc:AlternateContent>
          <mc:Choice Requires="wpc">
            <w:drawing>
              <wp:anchor distT="0" distB="0" distL="114300" distR="114300" simplePos="0" relativeHeight="251669548" behindDoc="0" locked="0" layoutInCell="1" allowOverlap="1" wp14:anchorId="63DE8656" wp14:editId="233EA701">
                <wp:simplePos x="0" y="0"/>
                <wp:positionH relativeFrom="margin">
                  <wp:align>right</wp:align>
                </wp:positionH>
                <wp:positionV relativeFrom="paragraph">
                  <wp:posOffset>101600</wp:posOffset>
                </wp:positionV>
                <wp:extent cx="3484245" cy="2588260"/>
                <wp:effectExtent l="0" t="0" r="1905" b="2540"/>
                <wp:wrapSquare wrapText="bothSides"/>
                <wp:docPr id="2024037645" name="Canvas 20240376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24037647" name="Picture 2024037647"/>
                          <pic:cNvPicPr>
                            <a:picLocks noChangeAspect="1"/>
                          </pic:cNvPicPr>
                        </pic:nvPicPr>
                        <pic:blipFill>
                          <a:blip r:embed="rId23" cstate="print">
                            <a:extLst>
                              <a:ext uri="{28A0092B-C50C-407E-A947-70E740481C1C}">
                                <a14:useLocalDpi xmlns:a14="http://schemas.microsoft.com/office/drawing/2010/main" val="0"/>
                              </a:ext>
                            </a:extLst>
                          </a:blip>
                          <a:srcRect t="304" b="304"/>
                          <a:stretch>
                            <a:fillRect/>
                          </a:stretch>
                        </pic:blipFill>
                        <pic:spPr bwMode="auto">
                          <a:xfrm>
                            <a:off x="4445" y="0"/>
                            <a:ext cx="3405505" cy="2260600"/>
                          </a:xfrm>
                          <a:prstGeom prst="rect">
                            <a:avLst/>
                          </a:prstGeom>
                          <a:noFill/>
                          <a:ln>
                            <a:noFill/>
                          </a:ln>
                          <a:extLst>
                            <a:ext uri="{53640926-AAD7-44D8-BBD7-CCE9431645EC}">
                              <a14:shadowObscured xmlns:a14="http://schemas.microsoft.com/office/drawing/2010/main"/>
                            </a:ext>
                          </a:extLst>
                        </pic:spPr>
                      </pic:pic>
                      <wps:wsp>
                        <wps:cNvPr id="2024037643" name="Text Box 1412884552"/>
                        <wps:cNvSpPr txBox="1">
                          <a:spLocks noChangeArrowheads="1"/>
                        </wps:cNvSpPr>
                        <wps:spPr bwMode="auto">
                          <a:xfrm>
                            <a:off x="1479550" y="1983394"/>
                            <a:ext cx="1930400" cy="277206"/>
                          </a:xfrm>
                          <a:prstGeom prst="rect">
                            <a:avLst/>
                          </a:prstGeom>
                          <a:noFill/>
                          <a:ln w="9525">
                            <a:noFill/>
                            <a:miter lim="800000"/>
                            <a:headEnd/>
                            <a:tailEnd/>
                          </a:ln>
                        </wps:spPr>
                        <wps:txbx>
                          <w:txbxContent>
                            <w:p w14:paraId="2861B990" w14:textId="46E2BBF9" w:rsidR="0028271D" w:rsidRPr="00696530" w:rsidRDefault="00696530" w:rsidP="00696530">
                              <w:pPr>
                                <w:pStyle w:val="Footer"/>
                                <w:jc w:val="right"/>
                                <w:rPr>
                                  <w:color w:val="FFFFFF" w:themeColor="background1"/>
                                  <w14:shadow w14:blurRad="50800" w14:dist="38100" w14:dir="2700000" w14:sx="100000" w14:sy="100000" w14:kx="0" w14:ky="0" w14:algn="tl">
                                    <w14:srgbClr w14:val="000000">
                                      <w14:alpha w14:val="60000"/>
                                    </w14:srgbClr>
                                  </w14:shadow>
                                </w:rPr>
                              </w:pPr>
                              <w:r w:rsidRPr="00696530">
                                <w:rPr>
                                  <w:rFonts w:hint="eastAsia"/>
                                  <w:color w:val="FFFFFF" w:themeColor="background1"/>
                                  <w14:shadow w14:blurRad="50800" w14:dist="38100" w14:dir="2700000" w14:sx="100000" w14:sy="100000" w14:kx="0" w14:ky="0" w14:algn="tl">
                                    <w14:srgbClr w14:val="000000">
                                      <w14:alpha w14:val="60000"/>
                                    </w14:srgbClr>
                                  </w14:shadow>
                                </w:rPr>
                                <w:t>©</w:t>
                              </w:r>
                              <w:r w:rsidRPr="00696530">
                                <w:rPr>
                                  <w:color w:val="FFFFFF" w:themeColor="background1"/>
                                  <w14:shadow w14:blurRad="50800" w14:dist="38100" w14:dir="2700000" w14:sx="100000" w14:sy="100000" w14:kx="0" w14:ky="0" w14:algn="tl">
                                    <w14:srgbClr w14:val="000000">
                                      <w14:alpha w14:val="60000"/>
                                    </w14:srgbClr>
                                  </w14:shadow>
                                </w:rPr>
                                <w:t>Jeff Holcombe / Shutterstock.com</w:t>
                              </w:r>
                            </w:p>
                          </w:txbxContent>
                        </wps:txbx>
                        <wps:bodyPr rot="0" vert="horz" wrap="square" lIns="91440" tIns="45720" rIns="91440" bIns="45720" anchor="t" anchorCtr="0">
                          <a:noAutofit/>
                        </wps:bodyPr>
                      </wps:wsp>
                      <wps:wsp>
                        <wps:cNvPr id="2024037644" name="Text Box 1412884552"/>
                        <wps:cNvSpPr txBox="1">
                          <a:spLocks noChangeArrowheads="1"/>
                        </wps:cNvSpPr>
                        <wps:spPr bwMode="auto">
                          <a:xfrm>
                            <a:off x="0" y="2268497"/>
                            <a:ext cx="3484245" cy="284203"/>
                          </a:xfrm>
                          <a:prstGeom prst="rect">
                            <a:avLst/>
                          </a:prstGeom>
                          <a:noFill/>
                          <a:ln w="9525">
                            <a:noFill/>
                            <a:miter lim="800000"/>
                            <a:headEnd/>
                            <a:tailEnd/>
                          </a:ln>
                        </wps:spPr>
                        <wps:txbx>
                          <w:txbxContent>
                            <w:p w14:paraId="6EBD1FF3" w14:textId="30D5AB8A" w:rsidR="0028271D" w:rsidRDefault="00696530" w:rsidP="00E80645">
                              <w:pPr>
                                <w:rPr>
                                  <w:lang w:eastAsia="zh-CN"/>
                                </w:rPr>
                              </w:pPr>
                              <w:r w:rsidRPr="00773B64">
                                <w:rPr>
                                  <w:b/>
                                  <w:bCs/>
                                </w:rPr>
                                <w:t xml:space="preserve">Fig. </w:t>
                              </w:r>
                              <w:r>
                                <w:rPr>
                                  <w:b/>
                                  <w:bCs/>
                                </w:rPr>
                                <w:t xml:space="preserve">14 | </w:t>
                              </w:r>
                              <w:r w:rsidRPr="00773B64">
                                <w:t>Sphagnum moss in the Arctic</w:t>
                              </w:r>
                            </w:p>
                          </w:txbxContent>
                        </wps:txbx>
                        <wps:bodyPr rot="0" vert="horz" wrap="square" lIns="91440" tIns="45720" rIns="91440" bIns="45720" anchor="t" anchorCtr="0">
                          <a:noAutofit/>
                        </wps:bodyPr>
                      </wps:wsp>
                    </wpc:wpc>
                  </a:graphicData>
                </a:graphic>
                <wp14:sizeRelV relativeFrom="margin">
                  <wp14:pctHeight>0</wp14:pctHeight>
                </wp14:sizeRelV>
              </wp:anchor>
            </w:drawing>
          </mc:Choice>
          <mc:Fallback>
            <w:pict>
              <v:group w14:anchorId="63DE8656" id="Canvas 2024037645" o:spid="_x0000_s1055" editas="canvas" style="position:absolute;margin-left:223.15pt;margin-top:8pt;width:274.35pt;height:203.8pt;z-index:251669548;mso-position-horizontal:right;mso-position-horizontal-relative:margin;mso-position-vertical-relative:text;mso-height-relative:margin" coordsize="34842,25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">
                <v:shape id="_x0000_s1056" type="#_x0000_t75" style="position:absolute;width:34842;height:25882;visibility:visible;mso-wrap-style:square" filled="t">
                  <v:fill o:detectmouseclick="t"/>
                  <v:path o:connecttype="none"/>
                </v:shape>
                <v:shape id="Picture 2024037647" o:spid="_x0000_s1057" type="#_x0000_t75" style="position:absolute;left:44;width:34055;height:2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">
                  <v:imagedata r:id="rId24" o:title="" croptop="199f" cropbottom="199f"/>
                </v:shape>
                <v:shape id="Text Box 1412884552" o:spid="_x0000_s1058" type="#_x0000_t202" style="position:absolute;left:14795;top:19833;width:19304;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" filled="f" stroked="f">
                  <v:textbox>
                    <w:txbxContent>
                      <w:p w14:paraId="2861B990" w14:textId="46E2BBF9" w:rsidR="0028271D" w:rsidRPr="00696530" w:rsidRDefault="00696530" w:rsidP="00696530">
                        <w:pPr>
                          <w:pStyle w:val="Footer"/>
                          <w:jc w:val="right"/>
                          <w:rPr>
                            <w:color w:val="FFFFFF" w:themeColor="background1"/>
                            <w14:shadow w14:blurRad="50800" w14:dist="38100" w14:dir="2700000" w14:sx="100000" w14:sy="100000" w14:kx="0" w14:ky="0" w14:algn="tl">
                              <w14:srgbClr w14:val="000000">
                                <w14:alpha w14:val="60000"/>
                              </w14:srgbClr>
                            </w14:shadow>
                          </w:rPr>
                        </w:pPr>
                        <w:r w:rsidRPr="00696530">
                          <w:rPr>
                            <w:rFonts w:hint="eastAsia"/>
                            <w:color w:val="FFFFFF" w:themeColor="background1"/>
                            <w14:shadow w14:blurRad="50800" w14:dist="38100" w14:dir="2700000" w14:sx="100000" w14:sy="100000" w14:kx="0" w14:ky="0" w14:algn="tl">
                              <w14:srgbClr w14:val="000000">
                                <w14:alpha w14:val="60000"/>
                              </w14:srgbClr>
                            </w14:shadow>
                          </w:rPr>
                          <w:t>©</w:t>
                        </w:r>
                        <w:r w:rsidRPr="00696530">
                          <w:rPr>
                            <w:color w:val="FFFFFF" w:themeColor="background1"/>
                            <w14:shadow w14:blurRad="50800" w14:dist="38100" w14:dir="2700000" w14:sx="100000" w14:sy="100000" w14:kx="0" w14:ky="0" w14:algn="tl">
                              <w14:srgbClr w14:val="000000">
                                <w14:alpha w14:val="60000"/>
                              </w14:srgbClr>
                            </w14:shadow>
                          </w:rPr>
                          <w:t>Jeff Holcombe / Shutterstock.com</w:t>
                        </w:r>
                      </w:p>
                    </w:txbxContent>
                  </v:textbox>
                </v:shape>
                <v:shape id="Text Box 1412884552" o:spid="_x0000_s1059" type="#_x0000_t202" style="position:absolute;top:22684;width:34842;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" filled="f" stroked="f">
                  <v:textbox>
                    <w:txbxContent>
                      <w:p w14:paraId="6EBD1FF3" w14:textId="30D5AB8A" w:rsidR="0028271D" w:rsidRDefault="00696530" w:rsidP="00E80645">
                        <w:pPr>
                          <w:rPr>
                            <w:lang w:eastAsia="zh-CN"/>
                          </w:rPr>
                        </w:pPr>
                        <w:r w:rsidRPr="00773B64">
                          <w:rPr>
                            <w:b/>
                            <w:bCs/>
                          </w:rPr>
                          <w:t xml:space="preserve">Fig. </w:t>
                        </w:r>
                        <w:r>
                          <w:rPr>
                            <w:b/>
                            <w:bCs/>
                          </w:rPr>
                          <w:t xml:space="preserve">14 | </w:t>
                        </w:r>
                        <w:r w:rsidRPr="00773B64">
                          <w:t>Sphagnum moss in the Arctic</w:t>
                        </w:r>
                      </w:p>
                    </w:txbxContent>
                  </v:textbox>
                </v:shape>
                <w10:wrap type="square" anchorx="margin"/>
              </v:group>
            </w:pict>
          </mc:Fallback>
        </mc:AlternateContent>
      </w:r>
      <w:r w:rsidR="00DD7618">
        <w:t xml:space="preserve">Non-vascular plants, which lack the structure for water transportation, are </w:t>
      </w:r>
      <w:r w:rsidR="00773B64">
        <w:t xml:space="preserve">also </w:t>
      </w:r>
      <w:r w:rsidR="00DD7618">
        <w:t>found in the polar regions. Mos</w:t>
      </w:r>
      <w:r w:rsidR="002D2FC5">
        <w:t>s</w:t>
      </w:r>
      <w:r w:rsidR="00DD7618">
        <w:rPr>
          <w:lang w:val="x-none"/>
        </w:rPr>
        <w:t>e</w:t>
      </w:r>
      <w:r w:rsidR="00DD7618">
        <w:t xml:space="preserve">s and liverworts </w:t>
      </w:r>
      <w:r w:rsidR="00773B64">
        <w:t xml:space="preserve">thrive in both the Arctic and Antarctic. </w:t>
      </w:r>
      <w:r w:rsidR="00773B64" w:rsidRPr="00773B64">
        <w:t xml:space="preserve">In the Arctic, </w:t>
      </w:r>
      <w:r w:rsidR="00773B64">
        <w:t>they</w:t>
      </w:r>
      <w:r w:rsidR="00773B64" w:rsidRPr="00773B64">
        <w:t xml:space="preserve"> cover vast areas, forming thick carpets that can store moisture and insulate the ground. </w:t>
      </w:r>
      <w:r w:rsidR="00773B64">
        <w:t xml:space="preserve">For instance, </w:t>
      </w:r>
      <w:r w:rsidR="00773B64" w:rsidRPr="00773B64">
        <w:t>Sphagnum moss</w:t>
      </w:r>
      <w:r w:rsidR="00773B64">
        <w:t xml:space="preserve"> and </w:t>
      </w:r>
      <w:r w:rsidR="00773B64" w:rsidRPr="00773B64">
        <w:t>Marchantia liverworts</w:t>
      </w:r>
      <w:r w:rsidR="00773B64">
        <w:t xml:space="preserve"> can be found</w:t>
      </w:r>
      <w:r w:rsidR="00773B64" w:rsidRPr="00773B64">
        <w:t xml:space="preserve">. </w:t>
      </w:r>
    </w:p>
    <w:p w14:paraId="73DCD9A8" w14:textId="5E3EACFC" w:rsidR="001D3928" w:rsidRDefault="001D3928" w:rsidP="001D3928">
      <w:pPr>
        <w:pStyle w:val="TextUncompressed"/>
      </w:pPr>
      <w:r>
        <w:rPr>
          <w:noProof/>
        </w:rPr>
        <mc:AlternateContent>
          <mc:Choice Requires="wpc">
            <w:drawing>
              <wp:inline distT="0" distB="0" distL="0" distR="0" wp14:anchorId="257F2B98" wp14:editId="2EA058F1">
                <wp:extent cx="2257425" cy="225631"/>
                <wp:effectExtent l="0" t="0" r="9525" b="3175"/>
                <wp:docPr id="2024037649" name="Canvas 202403764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63D248DC" id="Canvas 2024037649" o:spid="_x0000_s1026" editas="canvas" style="width:177.75pt;height:17.75pt;mso-position-horizontal-relative:char;mso-position-vertical-relative:line" coordsize="22574,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">
                <v:shape id="_x0000_s1027" type="#_x0000_t75" style="position:absolute;width:22574;height:2254;visibility:visible;mso-wrap-style:square" filled="t">
                  <v:fill o:detectmouseclick="t"/>
                  <v:path o:connecttype="none"/>
                </v:shape>
                <w10:anchorlock/>
              </v:group>
            </w:pict>
          </mc:Fallback>
        </mc:AlternateContent>
      </w:r>
    </w:p>
    <w:p w14:paraId="0ED89264" w14:textId="1AE05F5E" w:rsidR="00DD7618" w:rsidRDefault="00773B64" w:rsidP="00857FB8">
      <w:pPr>
        <w:pStyle w:val="Text"/>
      </w:pPr>
      <w:r w:rsidRPr="00773B64">
        <w:t xml:space="preserve">In Antarctica, non-vascular plants are more </w:t>
      </w:r>
      <w:r w:rsidR="00A545FF">
        <w:t>common</w:t>
      </w:r>
      <w:r w:rsidRPr="00773B64">
        <w:t xml:space="preserve"> than vascular plants </w:t>
      </w:r>
      <w:r w:rsidR="007A3430">
        <w:t xml:space="preserve">because they adapt to </w:t>
      </w:r>
      <w:r w:rsidRPr="00773B64">
        <w:t xml:space="preserve">the harsher </w:t>
      </w:r>
      <w:r w:rsidR="00787F17">
        <w:t>environments better</w:t>
      </w:r>
      <w:r w:rsidRPr="00773B64">
        <w:t xml:space="preserve">. Antarctic mosses, like </w:t>
      </w:r>
      <w:proofErr w:type="spellStart"/>
      <w:r w:rsidRPr="00773B64">
        <w:rPr>
          <w:i/>
          <w:iCs/>
        </w:rPr>
        <w:t>Andreaea</w:t>
      </w:r>
      <w:proofErr w:type="spellEnd"/>
      <w:r w:rsidRPr="00773B64">
        <w:rPr>
          <w:i/>
          <w:iCs/>
        </w:rPr>
        <w:t xml:space="preserve"> </w:t>
      </w:r>
      <w:proofErr w:type="spellStart"/>
      <w:r w:rsidRPr="00773B64">
        <w:rPr>
          <w:i/>
          <w:iCs/>
        </w:rPr>
        <w:t>regularis</w:t>
      </w:r>
      <w:proofErr w:type="spellEnd"/>
      <w:r w:rsidRPr="00773B64">
        <w:t>, are found on the continent</w:t>
      </w:r>
      <w:r>
        <w:t>.</w:t>
      </w:r>
      <w:r w:rsidR="00952C66">
        <w:t xml:space="preserve"> </w:t>
      </w:r>
    </w:p>
    <w:p w14:paraId="51E120F1" w14:textId="1A472B1C" w:rsidR="00773B64" w:rsidRDefault="00B377A5" w:rsidP="00A1100A">
      <w:pPr>
        <w:pStyle w:val="HeadB"/>
        <w:pageBreakBefore/>
      </w:pPr>
      <w:r>
        <w:lastRenderedPageBreak/>
        <w:t>4.</w:t>
      </w:r>
      <w:r>
        <w:tab/>
      </w:r>
      <w:r w:rsidR="002F53C2">
        <w:t>I</w:t>
      </w:r>
      <w:r w:rsidR="002F53C2">
        <w:rPr>
          <w:rFonts w:hint="eastAsia"/>
        </w:rPr>
        <w:t>m</w:t>
      </w:r>
      <w:r w:rsidR="002F53C2">
        <w:t xml:space="preserve">portance of </w:t>
      </w:r>
      <w:r w:rsidR="00ED133B">
        <w:t>Ecological Security</w:t>
      </w:r>
    </w:p>
    <w:p w14:paraId="7E080726" w14:textId="15DCD479" w:rsidR="00B42C8F" w:rsidRDefault="00ED133B" w:rsidP="00857FB8">
      <w:pPr>
        <w:pStyle w:val="Text"/>
      </w:pPr>
      <w:r>
        <w:t xml:space="preserve">Ecological security involves the protection of biodiversity and natural habitats to sustain a healthy ecosystem. </w:t>
      </w:r>
      <w:r w:rsidR="00AB5C90">
        <w:rPr>
          <w:lang w:val="x-none"/>
        </w:rPr>
        <w:t>As mentioned</w:t>
      </w:r>
      <w:r>
        <w:t xml:space="preserve">, the polar regions play an important role in the Earth’s climate system. The species found in the Arctic and </w:t>
      </w:r>
      <w:r w:rsidR="00B06362">
        <w:t xml:space="preserve">the </w:t>
      </w:r>
      <w:r>
        <w:t xml:space="preserve">Antarctic, specifically adapted to the extreme climate, are </w:t>
      </w:r>
      <w:r w:rsidR="009C7924">
        <w:t>precious</w:t>
      </w:r>
      <w:r w:rsidR="007F2EC9">
        <w:t xml:space="preserve"> and</w:t>
      </w:r>
      <w:r w:rsidR="009C7924">
        <w:t xml:space="preserve"> crucial to the ecological balance.</w:t>
      </w:r>
      <w:r>
        <w:t xml:space="preserve"> </w:t>
      </w:r>
    </w:p>
    <w:p w14:paraId="56E937CD" w14:textId="3A11B2F9" w:rsidR="00773B64" w:rsidRDefault="006D1B00" w:rsidP="00857FB8">
      <w:pPr>
        <w:pStyle w:val="Text"/>
      </w:pPr>
      <w:r>
        <w:rPr>
          <w:noProof/>
        </w:rPr>
        <mc:AlternateContent>
          <mc:Choice Requires="wpc">
            <w:drawing>
              <wp:anchor distT="0" distB="0" distL="114300" distR="114300" simplePos="0" relativeHeight="251670572" behindDoc="0" locked="0" layoutInCell="1" allowOverlap="1" wp14:anchorId="6955EB5F" wp14:editId="7892A4FF">
                <wp:simplePos x="0" y="0"/>
                <wp:positionH relativeFrom="column">
                  <wp:posOffset>3213735</wp:posOffset>
                </wp:positionH>
                <wp:positionV relativeFrom="paragraph">
                  <wp:posOffset>217805</wp:posOffset>
                </wp:positionV>
                <wp:extent cx="2844800" cy="3395345"/>
                <wp:effectExtent l="0" t="0" r="0" b="0"/>
                <wp:wrapSquare wrapText="bothSides"/>
                <wp:docPr id="2024037653" name="Canvas 20240376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024037655" name="Graphic 2024037651" descr="Antarctica with solid fill"/>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297712"/>
                            <a:ext cx="2775097" cy="2775097"/>
                          </a:xfrm>
                          <a:prstGeom prst="rect">
                            <a:avLst/>
                          </a:prstGeom>
                        </pic:spPr>
                      </pic:pic>
                      <pic:pic xmlns:pic="http://schemas.openxmlformats.org/drawingml/2006/picture">
                        <pic:nvPicPr>
                          <pic:cNvPr id="2024037654" name="Graphic 2024037652" descr="Handshake outline"/>
                          <pic:cNvPicPr>
                            <a:picLocks noChangeAspect="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846117" y="994583"/>
                            <a:ext cx="1365455" cy="136553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27282678" id="Canvas 2024037653" o:spid="_x0000_s1026" editas="canvas" style="position:absolute;margin-left:253.05pt;margin-top:17.15pt;width:224pt;height:267.35pt;z-index:251670572;mso-width-relative:margin;mso-height-relative:margin" coordsize="28448,339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">
                <v:shape id="_x0000_s1027" type="#_x0000_t75" style="position:absolute;width:28448;height:33953;visibility:visible;mso-wrap-style:square" filled="t">
                  <v:fill o:detectmouseclick="t"/>
                  <v:path o:connecttype="none"/>
                </v:shape>
                <v:shape id="Graphic 2024037651" o:spid="_x0000_s1028" type="#_x0000_t75" alt="Antarctica with solid fill" style="position:absolute;top:2977;width:27750;height:27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">
                  <v:imagedata r:id="rId75" o:title="Antarctica with solid fill"/>
                </v:shape>
                <v:shape id="Graphic 2024037652" o:spid="_x0000_s1029" type="#_x0000_t75" alt="Handshake outline" style="position:absolute;left:8461;top:9945;width:13654;height:1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">
                  <v:imagedata r:id="rId76" o:title="Handshake outline"/>
                </v:shape>
                <w10:wrap type="square"/>
              </v:group>
            </w:pict>
          </mc:Fallback>
        </mc:AlternateContent>
      </w:r>
      <w:r w:rsidR="009C7924">
        <w:t xml:space="preserve">To protect </w:t>
      </w:r>
      <w:r w:rsidR="00B06362">
        <w:t xml:space="preserve">the </w:t>
      </w:r>
      <w:r w:rsidR="009C7924">
        <w:t>Antarctic, 12 countries signed the Antarctic Treaty</w:t>
      </w:r>
      <w:r w:rsidR="00163E15">
        <w:t xml:space="preserve"> in 1959</w:t>
      </w:r>
      <w:r w:rsidR="009C7924">
        <w:t xml:space="preserve">. </w:t>
      </w:r>
      <w:r w:rsidR="00B42C8F">
        <w:t xml:space="preserve">The Treaty aims to promote peace, safeguard the freedom of scientific </w:t>
      </w:r>
      <w:proofErr w:type="gramStart"/>
      <w:r w:rsidR="00B42C8F">
        <w:t>investigation</w:t>
      </w:r>
      <w:proofErr w:type="gramEnd"/>
      <w:r w:rsidR="00B42C8F">
        <w:t xml:space="preserve"> and encourage international cooperation. </w:t>
      </w:r>
      <w:r w:rsidR="0056165F">
        <w:t>Our country</w:t>
      </w:r>
      <w:r w:rsidR="009C7924">
        <w:t xml:space="preserve"> has also ratified the protocols on environmental protection to the Antarctic Treaty. </w:t>
      </w:r>
    </w:p>
    <w:p w14:paraId="70E5FF47" w14:textId="363D7EB2" w:rsidR="00EF12D5" w:rsidRDefault="00EF12D5" w:rsidP="00857FB8">
      <w:pPr>
        <w:pStyle w:val="Text"/>
        <w:rPr>
          <w:noProof/>
        </w:rPr>
      </w:pPr>
      <w:r>
        <w:t>In addition, the Cent</w:t>
      </w:r>
      <w:r w:rsidR="006F1E03">
        <w:t>re</w:t>
      </w:r>
      <w:r>
        <w:t xml:space="preserve"> for Polar Ecological Conservation was established collaboratively by the Polar Research Institute of China and Shanghai Jiao Tong University. The Cent</w:t>
      </w:r>
      <w:r w:rsidR="006F1E03">
        <w:t>re</w:t>
      </w:r>
      <w:r>
        <w:t xml:space="preserve"> has aimed to carry out scientific research on the polar ecosystem and the ways to restore the polar ecosystems impacted under the climate change. </w:t>
      </w:r>
    </w:p>
    <w:p w14:paraId="20AABAE3" w14:textId="4D83E5BA" w:rsidR="007F2EC9" w:rsidRPr="007F2EC9" w:rsidRDefault="00EF12D5" w:rsidP="00857FB8">
      <w:pPr>
        <w:pStyle w:val="Text"/>
        <w:rPr>
          <w:lang w:val="en-HK"/>
        </w:rPr>
      </w:pPr>
      <w:r>
        <w:rPr>
          <w:lang w:val="en-HK"/>
        </w:rPr>
        <w:t xml:space="preserve">Despite the international efforts </w:t>
      </w:r>
      <w:r w:rsidR="006612FF">
        <w:rPr>
          <w:lang w:val="en-HK"/>
        </w:rPr>
        <w:t xml:space="preserve">for </w:t>
      </w:r>
      <w:r>
        <w:rPr>
          <w:lang w:val="en-HK"/>
        </w:rPr>
        <w:t xml:space="preserve">maintaining the ecological security in the polar regions, the polar ecosystem still </w:t>
      </w:r>
      <w:r w:rsidR="007F2EC9" w:rsidRPr="007F2EC9">
        <w:rPr>
          <w:lang w:val="en-HK"/>
        </w:rPr>
        <w:t xml:space="preserve">faces several threats. Climate change is the most pressing of these, causing unprecedented rates of ice melt in both the Arctic and </w:t>
      </w:r>
      <w:r w:rsidR="007460FC">
        <w:rPr>
          <w:lang w:val="en-HK"/>
        </w:rPr>
        <w:t xml:space="preserve">the </w:t>
      </w:r>
      <w:r w:rsidR="007F2EC9" w:rsidRPr="007F2EC9">
        <w:rPr>
          <w:lang w:val="en-HK"/>
        </w:rPr>
        <w:t xml:space="preserve">Antarctic. </w:t>
      </w:r>
      <w:r w:rsidR="007F2EC9">
        <w:rPr>
          <w:lang w:val="en-HK"/>
        </w:rPr>
        <w:t xml:space="preserve">This destroys the habitats of numerous species such as the polar bears and seals. The extraction of natural resources in the polar regions also cause the loss of habitats and other environmental issues such as pollution and disturbances to wildlife. </w:t>
      </w:r>
    </w:p>
    <w:p w14:paraId="2D55F14F" w14:textId="48142FE4" w:rsidR="007F2EC9" w:rsidRPr="007F2EC9" w:rsidRDefault="007F2EC9" w:rsidP="00857FB8">
      <w:pPr>
        <w:pStyle w:val="Text"/>
        <w:rPr>
          <w:lang w:val="en-HK"/>
        </w:rPr>
      </w:pPr>
      <w:r w:rsidRPr="007F2EC9">
        <w:rPr>
          <w:lang w:val="en-HK"/>
        </w:rPr>
        <w:t xml:space="preserve">Furthermore, invasive species, introduced through human activities or </w:t>
      </w:r>
      <w:r>
        <w:rPr>
          <w:lang w:val="en-HK"/>
        </w:rPr>
        <w:t>changing</w:t>
      </w:r>
      <w:r w:rsidRPr="007F2EC9">
        <w:rPr>
          <w:lang w:val="en-HK"/>
        </w:rPr>
        <w:t xml:space="preserve"> habitats due to climate change, can outcompete native species and alter the ecological balance. </w:t>
      </w:r>
    </w:p>
    <w:p w14:paraId="1BF8AD99" w14:textId="34029B6E" w:rsidR="009C7924" w:rsidRDefault="00692A15" w:rsidP="00250665">
      <w:pPr>
        <w:pStyle w:val="TextUncompressed"/>
        <w:jc w:val="center"/>
        <w:rPr>
          <w:lang w:val="en-HK"/>
        </w:rPr>
      </w:pPr>
      <w:r w:rsidRPr="007E415A">
        <w:rPr>
          <w:noProof/>
        </w:rPr>
        <mc:AlternateContent>
          <mc:Choice Requires="wpg">
            <w:drawing>
              <wp:inline distT="0" distB="0" distL="0" distR="0" wp14:anchorId="15D86C9E" wp14:editId="319FA529">
                <wp:extent cx="3240633" cy="1462087"/>
                <wp:effectExtent l="0" t="0" r="0" b="5080"/>
                <wp:docPr id="1014688719" name="Group 1014688719"/>
                <wp:cNvGraphicFramePr/>
                <a:graphic xmlns:a="http://schemas.openxmlformats.org/drawingml/2006/main">
                  <a:graphicData uri="http://schemas.microsoft.com/office/word/2010/wordprocessingGroup">
                    <wpg:wgp>
                      <wpg:cNvGrpSpPr/>
                      <wpg:grpSpPr>
                        <a:xfrm>
                          <a:off x="0" y="0"/>
                          <a:ext cx="3240633" cy="1462087"/>
                          <a:chOff x="0" y="-2"/>
                          <a:chExt cx="3240633" cy="1462087"/>
                        </a:xfrm>
                      </wpg:grpSpPr>
                      <wpg:grpSp>
                        <wpg:cNvPr id="1973473069" name="群組 44"/>
                        <wpg:cNvGrpSpPr/>
                        <wpg:grpSpPr>
                          <a:xfrm>
                            <a:off x="0" y="-2"/>
                            <a:ext cx="3240633" cy="1462087"/>
                            <a:chOff x="-1452894" y="14617"/>
                            <a:chExt cx="4001555" cy="1462087"/>
                          </a:xfrm>
                        </wpg:grpSpPr>
                        <wps:wsp>
                          <wps:cNvPr id="2052388966" name="矩形: 圓角 45"/>
                          <wps:cNvSpPr/>
                          <wps:spPr>
                            <a:xfrm>
                              <a:off x="-1452894" y="14617"/>
                              <a:ext cx="4001555" cy="1462087"/>
                            </a:xfrm>
                            <a:prstGeom prst="round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9082827" name="文字方塊 46"/>
                          <wps:cNvSpPr txBox="1"/>
                          <wps:spPr>
                            <a:xfrm>
                              <a:off x="-1339434" y="58853"/>
                              <a:ext cx="3237204" cy="1327354"/>
                            </a:xfrm>
                            <a:prstGeom prst="rect">
                              <a:avLst/>
                            </a:prstGeom>
                            <a:noFill/>
                            <a:ln w="6350">
                              <a:noFill/>
                            </a:ln>
                          </wps:spPr>
                          <wps:txbx>
                            <w:txbxContent>
                              <w:p w14:paraId="13D60514" w14:textId="3C736447" w:rsidR="00692A15" w:rsidRDefault="00692A15" w:rsidP="001077E2">
                                <w:pPr>
                                  <w:pStyle w:val="TextQRcode"/>
                                </w:pPr>
                                <w:r>
                                  <w:t>The database of the Polar Research Institute of China can be accessed online. For more information about living things and the environment in the polar regions, visit the following website.</w:t>
                                </w:r>
                              </w:p>
                              <w:p w14:paraId="32332AD4" w14:textId="56381457" w:rsidR="0035771C" w:rsidRPr="0033050C" w:rsidRDefault="00000000" w:rsidP="001077E2">
                                <w:pPr>
                                  <w:pStyle w:val="TextQRcode"/>
                                </w:pPr>
                                <w:hyperlink r:id="rId77" w:history="1">
                                  <w:r w:rsidR="00250665" w:rsidRPr="00250665">
                                    <w:rPr>
                                      <w:rStyle w:val="Hyperlink"/>
                                    </w:rPr>
                                    <w:t>https://datacenter.chinare.org.cn/data-center/</w:t>
                                  </w:r>
                                  <w:r w:rsidR="00250665" w:rsidRPr="00250665">
                                    <w:rPr>
                                      <w:rStyle w:val="Hyperlink"/>
                                    </w:rPr>
                                    <w:br/>
                                    <w:t>data-resource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0846418" name="圖片 26"/>
                          <pic:cNvPicPr>
                            <a:picLocks noChangeAspect="1"/>
                          </pic:cNvPicPr>
                        </pic:nvPicPr>
                        <pic:blipFill>
                          <a:blip r:embed="rId78" cstate="print">
                            <a:extLst>
                              <a:ext uri="{28A0092B-C50C-407E-A947-70E740481C1C}">
                                <a14:useLocalDpi xmlns:a14="http://schemas.microsoft.com/office/drawing/2010/main" val="0"/>
                              </a:ext>
                            </a:extLst>
                          </a:blip>
                          <a:srcRect/>
                          <a:stretch/>
                        </pic:blipFill>
                        <pic:spPr bwMode="auto">
                          <a:xfrm>
                            <a:off x="2611742" y="849486"/>
                            <a:ext cx="454025" cy="454025"/>
                          </a:xfrm>
                          <a:prstGeom prst="rect">
                            <a:avLst/>
                          </a:prstGeom>
                          <a:noFill/>
                          <a:ln>
                            <a:noFill/>
                          </a:ln>
                        </pic:spPr>
                      </pic:pic>
                    </wpg:wgp>
                  </a:graphicData>
                </a:graphic>
              </wp:inline>
            </w:drawing>
          </mc:Choice>
          <mc:Fallback>
            <w:pict>
              <v:group w14:anchorId="15D86C9E" id="Group 1014688719" o:spid="_x0000_s1060" style="width:255.15pt;height:115.1pt;mso-position-horizontal-relative:char;mso-position-vertical-relative:line" coordorigin="" coordsize="32406,14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">
                <v:group id="群組 44" o:spid="_x0000_s1061" style="position:absolute;width:32406;height:14620" coordorigin="-14528,146" coordsize="40015,1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">
                  <v:roundrect id="矩形: 圓角 45" o:spid="_x0000_s1062" style="position:absolute;left:-14528;top:146;width:40014;height:14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" fillcolor="#ed7d31" stroked="f" strokeweight="1pt">
                    <v:stroke joinstyle="miter"/>
                  </v:roundrect>
                  <v:shape id="文字方塊 46" o:spid="_x0000_s1063" type="#_x0000_t202" style="position:absolute;left:-13394;top:588;width:32371;height:1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" filled="f" stroked="f" strokeweight=".5pt">
                    <v:textbox>
                      <w:txbxContent>
                        <w:p w14:paraId="13D60514" w14:textId="3C736447" w:rsidR="00692A15" w:rsidRDefault="00692A15" w:rsidP="001077E2">
                          <w:pPr>
                            <w:pStyle w:val="TextQRcode"/>
                          </w:pPr>
                          <w:r>
                            <w:t>The database of the Polar Research Institute of China can be accessed online. For more information about living things and the environment in the polar regions, visit the following website.</w:t>
                          </w:r>
                        </w:p>
                        <w:p w14:paraId="32332AD4" w14:textId="56381457" w:rsidR="0035771C" w:rsidRPr="0033050C" w:rsidRDefault="00000000" w:rsidP="001077E2">
                          <w:pPr>
                            <w:pStyle w:val="TextQRcode"/>
                          </w:pPr>
                          <w:hyperlink r:id="rId79" w:history="1">
                            <w:r w:rsidR="00250665" w:rsidRPr="00250665">
                              <w:rPr>
                                <w:rStyle w:val="Hyperlink"/>
                              </w:rPr>
                              <w:t>https://datacenter.chinare.org.cn/data-center/</w:t>
                            </w:r>
                            <w:r w:rsidR="00250665" w:rsidRPr="00250665">
                              <w:rPr>
                                <w:rStyle w:val="Hyperlink"/>
                              </w:rPr>
                              <w:br/>
                              <w:t>data-resource</w:t>
                            </w:r>
                          </w:hyperlink>
                        </w:p>
                      </w:txbxContent>
                    </v:textbox>
                  </v:shape>
                </v:group>
                <v:shape id="圖片 26" o:spid="_x0000_s1064" type="#_x0000_t75" style="position:absolute;left:26117;top:8494;width:4540;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">
                  <v:imagedata r:id="rId80" o:title=""/>
                </v:shape>
                <w10:anchorlock/>
              </v:group>
            </w:pict>
          </mc:Fallback>
        </mc:AlternateContent>
      </w:r>
    </w:p>
    <w:p w14:paraId="13252A57" w14:textId="23815766" w:rsidR="00692A15" w:rsidRDefault="00692A15" w:rsidP="00857FB8">
      <w:pPr>
        <w:pStyle w:val="Text"/>
        <w:rPr>
          <w:lang w:val="en-HK"/>
        </w:rPr>
      </w:pPr>
    </w:p>
    <w:sectPr w:rsidR="00692A15" w:rsidSect="00246B5C">
      <w:headerReference w:type="default" r:id="rId81"/>
      <w:footerReference w:type="default" r:id="rId82"/>
      <w:pgSz w:w="11907" w:h="16840" w:code="9"/>
      <w:pgMar w:top="1134" w:right="1134" w:bottom="1134" w:left="1134" w:header="568" w:footer="746" w:gutter="0"/>
      <w:cols w:space="708"/>
      <w:docGrid w:linePitch="360" w:charSpace="32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E68C1" w14:textId="77777777" w:rsidR="006C2C85" w:rsidRDefault="006C2C85" w:rsidP="003F4303">
      <w:pPr>
        <w:spacing w:after="0" w:line="240" w:lineRule="auto"/>
      </w:pPr>
      <w:r>
        <w:separator/>
      </w:r>
    </w:p>
  </w:endnote>
  <w:endnote w:type="continuationSeparator" w:id="0">
    <w:p w14:paraId="3E55B230" w14:textId="77777777" w:rsidR="006C2C85" w:rsidRDefault="006C2C85" w:rsidP="003F4303">
      <w:pPr>
        <w:spacing w:after="0" w:line="240" w:lineRule="auto"/>
      </w:pPr>
      <w:r>
        <w:continuationSeparator/>
      </w:r>
    </w:p>
  </w:endnote>
  <w:endnote w:type="continuationNotice" w:id="1">
    <w:p w14:paraId="6DB741D8" w14:textId="77777777" w:rsidR="006C2C85" w:rsidRDefault="006C2C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Pro">
    <w:charset w:val="00"/>
    <w:family w:val="roman"/>
    <w:pitch w:val="variable"/>
    <w:sig w:usb0="800002AF" w:usb1="0000000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Open Sans">
    <w:charset w:val="00"/>
    <w:family w:val="swiss"/>
    <w:pitch w:val="variable"/>
    <w:sig w:usb0="E00002EF" w:usb1="4000205B" w:usb2="00000028" w:usb3="00000000" w:csb0="0000019F" w:csb1="00000000"/>
  </w:font>
  <w:font w:name="微軟正黑體">
    <w:panose1 w:val="020B0604030504040204"/>
    <w:charset w:val="88"/>
    <w:family w:val="swiss"/>
    <w:pitch w:val="variable"/>
    <w:sig w:usb0="000002A7" w:usb1="28CF4400" w:usb2="00000016" w:usb3="00000000" w:csb0="00100009" w:csb1="00000000"/>
  </w:font>
  <w:font w:name="Source Sans Pro Black">
    <w:charset w:val="00"/>
    <w:family w:val="swiss"/>
    <w:pitch w:val="variable"/>
    <w:sig w:usb0="600002F7" w:usb1="02000001" w:usb2="00000000" w:usb3="00000000" w:csb0="0000019F" w:csb1="00000000"/>
  </w:font>
  <w:font w:name="思源宋體 HK">
    <w:panose1 w:val="02020400000000000000"/>
    <w:charset w:val="88"/>
    <w:family w:val="roman"/>
    <w:notTrueType/>
    <w:pitch w:val="variable"/>
    <w:sig w:usb0="20000287" w:usb1="2ADF3C10" w:usb2="00000016" w:usb3="00000000" w:csb0="00120107" w:csb1="00000000"/>
  </w:font>
  <w:font w:name="Gill Sans Nova">
    <w:panose1 w:val="020B0602020104020203"/>
    <w:charset w:val="00"/>
    <w:family w:val="swiss"/>
    <w:pitch w:val="variable"/>
    <w:sig w:usb0="80000287" w:usb1="00000002" w:usb2="00000000" w:usb3="00000000" w:csb0="0000009F"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2FFA2" w14:textId="4013476F" w:rsidR="00C75177" w:rsidRPr="00246B5C" w:rsidRDefault="009918DE" w:rsidP="00246B5C">
    <w:pPr>
      <w:pStyle w:val="Footer"/>
    </w:pPr>
    <w:r w:rsidRPr="00246B5C">
      <w:t>©</w:t>
    </w:r>
    <w:r w:rsidRPr="00246B5C">
      <w:rPr>
        <w:rFonts w:hint="eastAsia"/>
      </w:rPr>
      <w:t xml:space="preserve"> </w:t>
    </w:r>
    <w:r w:rsidRPr="00246B5C">
      <w:t xml:space="preserve">United Prime Educational Publishing (HK) </w:t>
    </w:r>
    <w:r w:rsidRPr="00246B5C">
      <w:rPr>
        <w:rFonts w:hint="eastAsia"/>
      </w:rPr>
      <w:t>Limited</w:t>
    </w:r>
    <w:r w:rsidRPr="00246B5C">
      <w:t xml:space="preserve"> 202</w:t>
    </w:r>
    <w:r w:rsidR="005B04B6" w:rsidRPr="00246B5C">
      <w:rPr>
        <w:rFonts w:hint="eastAsia"/>
      </w:rPr>
      <w:t>4</w:t>
    </w:r>
    <w:r w:rsidR="00246B5C" w:rsidRPr="00246B5C">
      <w:tab/>
    </w:r>
    <w:r w:rsidR="00246B5C" w:rsidRPr="00246B5C">
      <w:tab/>
      <w:t xml:space="preserve">p.  </w:t>
    </w:r>
    <w:r w:rsidR="00246B5C" w:rsidRPr="00246B5C">
      <w:fldChar w:fldCharType="begin"/>
    </w:r>
    <w:r w:rsidR="00246B5C" w:rsidRPr="00246B5C">
      <w:instrText xml:space="preserve"> PAGE   \* MERGEFORMAT </w:instrText>
    </w:r>
    <w:r w:rsidR="00246B5C" w:rsidRPr="00246B5C">
      <w:fldChar w:fldCharType="separate"/>
    </w:r>
    <w:r w:rsidR="00246B5C" w:rsidRPr="00246B5C">
      <w:t>1</w:t>
    </w:r>
    <w:r w:rsidR="00246B5C" w:rsidRPr="00246B5C">
      <w:fldChar w:fldCharType="end"/>
    </w:r>
    <w:r w:rsidR="00246B5C" w:rsidRPr="00246B5C">
      <w:t>/</w:t>
    </w:r>
    <w:fldSimple w:instr=" NUMPAGES   \* MERGEFORMAT ">
      <w:r w:rsidR="00246B5C" w:rsidRPr="00246B5C">
        <w:t>16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BBF0A" w14:textId="77777777" w:rsidR="006C2C85" w:rsidRDefault="006C2C85" w:rsidP="003F4303">
      <w:pPr>
        <w:spacing w:after="0" w:line="240" w:lineRule="auto"/>
      </w:pPr>
      <w:r>
        <w:rPr>
          <w:rFonts w:hint="eastAsia"/>
        </w:rPr>
        <w:separator/>
      </w:r>
    </w:p>
  </w:footnote>
  <w:footnote w:type="continuationSeparator" w:id="0">
    <w:p w14:paraId="1F95AB49" w14:textId="77777777" w:rsidR="006C2C85" w:rsidRDefault="006C2C85" w:rsidP="003F4303">
      <w:pPr>
        <w:spacing w:after="0" w:line="240" w:lineRule="auto"/>
      </w:pPr>
      <w:r>
        <w:continuationSeparator/>
      </w:r>
    </w:p>
  </w:footnote>
  <w:footnote w:type="continuationNotice" w:id="1">
    <w:p w14:paraId="5A832B58" w14:textId="77777777" w:rsidR="006C2C85" w:rsidRDefault="006C2C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82EBB" w14:textId="585F2633" w:rsidR="00CF3900" w:rsidRPr="00246B5C" w:rsidRDefault="000F23FF" w:rsidP="00246B5C">
    <w:pPr>
      <w:pStyle w:val="Header"/>
    </w:pPr>
    <w:r w:rsidRPr="00246B5C">
      <w:rPr>
        <w:rFonts w:hint="eastAsia"/>
      </w:rPr>
      <w:t>A</w:t>
    </w:r>
    <w:r w:rsidRPr="00246B5C">
      <w:t>ctive Science</w:t>
    </w:r>
    <w:r w:rsidR="009351C1" w:rsidRPr="00246B5C">
      <w:t xml:space="preserve"> (S</w:t>
    </w:r>
    <w:r w:rsidR="009351C1" w:rsidRPr="00246B5C">
      <w:rPr>
        <w:rFonts w:hint="eastAsia"/>
      </w:rPr>
      <w:t>e</w:t>
    </w:r>
    <w:r w:rsidR="009351C1" w:rsidRPr="00246B5C">
      <w:t xml:space="preserve">cond </w:t>
    </w:r>
    <w:proofErr w:type="gramStart"/>
    <w:r w:rsidR="009351C1" w:rsidRPr="00246B5C">
      <w:t>Edition)</w:t>
    </w:r>
    <w:r w:rsidR="00CF3900" w:rsidRPr="00246B5C">
      <w:rPr>
        <w:rFonts w:hint="eastAsia"/>
      </w:rPr>
      <w:t>·</w:t>
    </w:r>
    <w:proofErr w:type="gramEnd"/>
    <w:r w:rsidR="00CF3900" w:rsidRPr="00246B5C">
      <w:t xml:space="preserve"> </w:t>
    </w:r>
    <w:r w:rsidR="00B453A7" w:rsidRPr="00246B5C">
      <w:t>Our Earth’s Poles</w:t>
    </w:r>
    <w:r w:rsidR="00CF3900" w:rsidRPr="00246B5C">
      <w:tab/>
    </w:r>
    <w:r w:rsidR="00CF3900" w:rsidRPr="00246B5C">
      <w:tab/>
    </w:r>
    <w:r w:rsidRPr="00246B5C">
      <w:rPr>
        <w:rFonts w:hint="eastAsia"/>
      </w:rPr>
      <w:t>N</w:t>
    </w:r>
    <w:r w:rsidRPr="00246B5C">
      <w:t xml:space="preserve">ational Security Education </w:t>
    </w:r>
    <w:r w:rsidR="009351C1" w:rsidRPr="00246B5C">
      <w:t>Worksheets</w:t>
    </w:r>
    <w:r w:rsidR="00A87FCC" w:rsidRPr="00246B5C">
      <w:t xml:space="preserve"> </w:t>
    </w:r>
    <w:r w:rsidRPr="00246B5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5E5D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80CA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14C1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42B9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EA8B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86FC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CCF4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4E6A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B1656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1E19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400B8"/>
    <w:multiLevelType w:val="hybridMultilevel"/>
    <w:tmpl w:val="92AA1428"/>
    <w:lvl w:ilvl="0" w:tplc="9FF856E8">
      <w:start w:val="1"/>
      <w:numFmt w:val="bullet"/>
      <w:lvlText w:val=""/>
      <w:lvlJc w:val="left"/>
      <w:pPr>
        <w:ind w:left="650" w:hanging="480"/>
      </w:pPr>
      <w:rPr>
        <w:rFonts w:ascii="Wingdings" w:hAnsi="Wingdings" w:hint="default"/>
      </w:rPr>
    </w:lvl>
    <w:lvl w:ilvl="1" w:tplc="04090003" w:tentative="1">
      <w:start w:val="1"/>
      <w:numFmt w:val="bullet"/>
      <w:lvlText w:val=""/>
      <w:lvlJc w:val="left"/>
      <w:pPr>
        <w:ind w:left="1130" w:hanging="480"/>
      </w:pPr>
      <w:rPr>
        <w:rFonts w:ascii="Wingdings" w:hAnsi="Wingdings" w:hint="default"/>
      </w:rPr>
    </w:lvl>
    <w:lvl w:ilvl="2" w:tplc="04090005" w:tentative="1">
      <w:start w:val="1"/>
      <w:numFmt w:val="bullet"/>
      <w:lvlText w:val=""/>
      <w:lvlJc w:val="left"/>
      <w:pPr>
        <w:ind w:left="1610" w:hanging="480"/>
      </w:pPr>
      <w:rPr>
        <w:rFonts w:ascii="Wingdings" w:hAnsi="Wingdings" w:hint="default"/>
      </w:rPr>
    </w:lvl>
    <w:lvl w:ilvl="3" w:tplc="04090001" w:tentative="1">
      <w:start w:val="1"/>
      <w:numFmt w:val="bullet"/>
      <w:lvlText w:val=""/>
      <w:lvlJc w:val="left"/>
      <w:pPr>
        <w:ind w:left="2090" w:hanging="480"/>
      </w:pPr>
      <w:rPr>
        <w:rFonts w:ascii="Wingdings" w:hAnsi="Wingdings" w:hint="default"/>
      </w:rPr>
    </w:lvl>
    <w:lvl w:ilvl="4" w:tplc="04090003" w:tentative="1">
      <w:start w:val="1"/>
      <w:numFmt w:val="bullet"/>
      <w:lvlText w:val=""/>
      <w:lvlJc w:val="left"/>
      <w:pPr>
        <w:ind w:left="2570" w:hanging="480"/>
      </w:pPr>
      <w:rPr>
        <w:rFonts w:ascii="Wingdings" w:hAnsi="Wingdings" w:hint="default"/>
      </w:rPr>
    </w:lvl>
    <w:lvl w:ilvl="5" w:tplc="04090005" w:tentative="1">
      <w:start w:val="1"/>
      <w:numFmt w:val="bullet"/>
      <w:lvlText w:val=""/>
      <w:lvlJc w:val="left"/>
      <w:pPr>
        <w:ind w:left="3050" w:hanging="480"/>
      </w:pPr>
      <w:rPr>
        <w:rFonts w:ascii="Wingdings" w:hAnsi="Wingdings" w:hint="default"/>
      </w:rPr>
    </w:lvl>
    <w:lvl w:ilvl="6" w:tplc="04090001" w:tentative="1">
      <w:start w:val="1"/>
      <w:numFmt w:val="bullet"/>
      <w:lvlText w:val=""/>
      <w:lvlJc w:val="left"/>
      <w:pPr>
        <w:ind w:left="3530" w:hanging="480"/>
      </w:pPr>
      <w:rPr>
        <w:rFonts w:ascii="Wingdings" w:hAnsi="Wingdings" w:hint="default"/>
      </w:rPr>
    </w:lvl>
    <w:lvl w:ilvl="7" w:tplc="04090003" w:tentative="1">
      <w:start w:val="1"/>
      <w:numFmt w:val="bullet"/>
      <w:lvlText w:val=""/>
      <w:lvlJc w:val="left"/>
      <w:pPr>
        <w:ind w:left="4010" w:hanging="480"/>
      </w:pPr>
      <w:rPr>
        <w:rFonts w:ascii="Wingdings" w:hAnsi="Wingdings" w:hint="default"/>
      </w:rPr>
    </w:lvl>
    <w:lvl w:ilvl="8" w:tplc="04090005" w:tentative="1">
      <w:start w:val="1"/>
      <w:numFmt w:val="bullet"/>
      <w:lvlText w:val=""/>
      <w:lvlJc w:val="left"/>
      <w:pPr>
        <w:ind w:left="4490" w:hanging="480"/>
      </w:pPr>
      <w:rPr>
        <w:rFonts w:ascii="Wingdings" w:hAnsi="Wingdings" w:hint="default"/>
      </w:rPr>
    </w:lvl>
  </w:abstractNum>
  <w:abstractNum w:abstractNumId="11" w15:restartNumberingAfterBreak="0">
    <w:nsid w:val="10D1572A"/>
    <w:multiLevelType w:val="hybridMultilevel"/>
    <w:tmpl w:val="6F0ED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581E5E"/>
    <w:multiLevelType w:val="hybridMultilevel"/>
    <w:tmpl w:val="A3DE035E"/>
    <w:lvl w:ilvl="0" w:tplc="C16E45A2">
      <w:start w:val="1"/>
      <w:numFmt w:val="bullet"/>
      <w:lvlText w:val="-"/>
      <w:lvlJc w:val="left"/>
      <w:pPr>
        <w:ind w:left="720" w:hanging="360"/>
      </w:pPr>
      <w:rPr>
        <w:rFonts w:ascii="Georgia Pro" w:eastAsiaTheme="minorEastAsia" w:hAnsi="Georgia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843470"/>
    <w:multiLevelType w:val="hybridMultilevel"/>
    <w:tmpl w:val="0FB4EEDA"/>
    <w:lvl w:ilvl="0" w:tplc="06EC0FE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A642928"/>
    <w:multiLevelType w:val="hybridMultilevel"/>
    <w:tmpl w:val="B8A2C318"/>
    <w:lvl w:ilvl="0" w:tplc="C4CE93BA">
      <w:start w:val="1"/>
      <w:numFmt w:val="decimal"/>
      <w:lvlText w:val="%1."/>
      <w:lvlJc w:val="left"/>
      <w:pPr>
        <w:ind w:left="451" w:hanging="440"/>
      </w:pPr>
      <w:rPr>
        <w:rFonts w:hint="default"/>
        <w:b/>
      </w:rPr>
    </w:lvl>
    <w:lvl w:ilvl="1" w:tplc="08090019" w:tentative="1">
      <w:start w:val="1"/>
      <w:numFmt w:val="lowerLetter"/>
      <w:lvlText w:val="%2."/>
      <w:lvlJc w:val="left"/>
      <w:pPr>
        <w:ind w:left="1091" w:hanging="360"/>
      </w:pPr>
    </w:lvl>
    <w:lvl w:ilvl="2" w:tplc="0809001B" w:tentative="1">
      <w:start w:val="1"/>
      <w:numFmt w:val="lowerRoman"/>
      <w:lvlText w:val="%3."/>
      <w:lvlJc w:val="righ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abstractNum w:abstractNumId="15" w15:restartNumberingAfterBreak="0">
    <w:nsid w:val="21393D19"/>
    <w:multiLevelType w:val="hybridMultilevel"/>
    <w:tmpl w:val="62A25AA6"/>
    <w:lvl w:ilvl="0" w:tplc="6ECAD40C">
      <w:start w:val="1"/>
      <w:numFmt w:val="decimal"/>
      <w:lvlText w:val="%1."/>
      <w:lvlJc w:val="left"/>
      <w:pPr>
        <w:ind w:left="720" w:hanging="360"/>
      </w:pPr>
      <w:rPr>
        <w:rFonts w:ascii="Georgia Pro" w:hAnsi="Georgia Pro"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937E98"/>
    <w:multiLevelType w:val="hybridMultilevel"/>
    <w:tmpl w:val="F804631A"/>
    <w:lvl w:ilvl="0" w:tplc="788E7018">
      <w:start w:val="1"/>
      <w:numFmt w:val="bullet"/>
      <w:lvlText w:val="-"/>
      <w:lvlJc w:val="left"/>
      <w:pPr>
        <w:ind w:left="820" w:hanging="480"/>
      </w:pPr>
      <w:rPr>
        <w:rFonts w:ascii="Arial" w:eastAsia="PMingLiU" w:hAnsi="Arial" w:cs="Arial" w:hint="default"/>
      </w:rPr>
    </w:lvl>
    <w:lvl w:ilvl="1" w:tplc="04090003" w:tentative="1">
      <w:start w:val="1"/>
      <w:numFmt w:val="bullet"/>
      <w:lvlText w:val=""/>
      <w:lvlJc w:val="left"/>
      <w:pPr>
        <w:ind w:left="1300" w:hanging="480"/>
      </w:pPr>
      <w:rPr>
        <w:rFonts w:ascii="Wingdings" w:hAnsi="Wingdings" w:hint="default"/>
      </w:rPr>
    </w:lvl>
    <w:lvl w:ilvl="2" w:tplc="04090005" w:tentative="1">
      <w:start w:val="1"/>
      <w:numFmt w:val="bullet"/>
      <w:lvlText w:val=""/>
      <w:lvlJc w:val="left"/>
      <w:pPr>
        <w:ind w:left="1780" w:hanging="480"/>
      </w:pPr>
      <w:rPr>
        <w:rFonts w:ascii="Wingdings" w:hAnsi="Wingdings" w:hint="default"/>
      </w:rPr>
    </w:lvl>
    <w:lvl w:ilvl="3" w:tplc="04090001" w:tentative="1">
      <w:start w:val="1"/>
      <w:numFmt w:val="bullet"/>
      <w:lvlText w:val=""/>
      <w:lvlJc w:val="left"/>
      <w:pPr>
        <w:ind w:left="2260" w:hanging="480"/>
      </w:pPr>
      <w:rPr>
        <w:rFonts w:ascii="Wingdings" w:hAnsi="Wingdings" w:hint="default"/>
      </w:rPr>
    </w:lvl>
    <w:lvl w:ilvl="4" w:tplc="04090003" w:tentative="1">
      <w:start w:val="1"/>
      <w:numFmt w:val="bullet"/>
      <w:lvlText w:val=""/>
      <w:lvlJc w:val="left"/>
      <w:pPr>
        <w:ind w:left="2740" w:hanging="480"/>
      </w:pPr>
      <w:rPr>
        <w:rFonts w:ascii="Wingdings" w:hAnsi="Wingdings" w:hint="default"/>
      </w:rPr>
    </w:lvl>
    <w:lvl w:ilvl="5" w:tplc="04090005" w:tentative="1">
      <w:start w:val="1"/>
      <w:numFmt w:val="bullet"/>
      <w:lvlText w:val=""/>
      <w:lvlJc w:val="left"/>
      <w:pPr>
        <w:ind w:left="3220" w:hanging="480"/>
      </w:pPr>
      <w:rPr>
        <w:rFonts w:ascii="Wingdings" w:hAnsi="Wingdings" w:hint="default"/>
      </w:rPr>
    </w:lvl>
    <w:lvl w:ilvl="6" w:tplc="04090001" w:tentative="1">
      <w:start w:val="1"/>
      <w:numFmt w:val="bullet"/>
      <w:lvlText w:val=""/>
      <w:lvlJc w:val="left"/>
      <w:pPr>
        <w:ind w:left="3700" w:hanging="480"/>
      </w:pPr>
      <w:rPr>
        <w:rFonts w:ascii="Wingdings" w:hAnsi="Wingdings" w:hint="default"/>
      </w:rPr>
    </w:lvl>
    <w:lvl w:ilvl="7" w:tplc="04090003" w:tentative="1">
      <w:start w:val="1"/>
      <w:numFmt w:val="bullet"/>
      <w:lvlText w:val=""/>
      <w:lvlJc w:val="left"/>
      <w:pPr>
        <w:ind w:left="4180" w:hanging="480"/>
      </w:pPr>
      <w:rPr>
        <w:rFonts w:ascii="Wingdings" w:hAnsi="Wingdings" w:hint="default"/>
      </w:rPr>
    </w:lvl>
    <w:lvl w:ilvl="8" w:tplc="04090005" w:tentative="1">
      <w:start w:val="1"/>
      <w:numFmt w:val="bullet"/>
      <w:lvlText w:val=""/>
      <w:lvlJc w:val="left"/>
      <w:pPr>
        <w:ind w:left="4660" w:hanging="480"/>
      </w:pPr>
      <w:rPr>
        <w:rFonts w:ascii="Wingdings" w:hAnsi="Wingdings" w:hint="default"/>
      </w:rPr>
    </w:lvl>
  </w:abstractNum>
  <w:abstractNum w:abstractNumId="17" w15:restartNumberingAfterBreak="0">
    <w:nsid w:val="324C55E6"/>
    <w:multiLevelType w:val="hybridMultilevel"/>
    <w:tmpl w:val="8DC8C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3354FC"/>
    <w:multiLevelType w:val="hybridMultilevel"/>
    <w:tmpl w:val="C4C6838C"/>
    <w:lvl w:ilvl="0" w:tplc="A4B4FD6E">
      <w:start w:val="1"/>
      <w:numFmt w:val="bullet"/>
      <w:pStyle w:val="Tex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030393"/>
    <w:multiLevelType w:val="hybridMultilevel"/>
    <w:tmpl w:val="9696A7DA"/>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0" w15:restartNumberingAfterBreak="0">
    <w:nsid w:val="46317979"/>
    <w:multiLevelType w:val="hybridMultilevel"/>
    <w:tmpl w:val="BC245506"/>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1" w15:restartNumberingAfterBreak="0">
    <w:nsid w:val="48FE7C26"/>
    <w:multiLevelType w:val="hybridMultilevel"/>
    <w:tmpl w:val="87A6935A"/>
    <w:lvl w:ilvl="0" w:tplc="8AC66C48">
      <w:start w:val="1"/>
      <w:numFmt w:val="decimal"/>
      <w:lvlText w:val="%1."/>
      <w:lvlJc w:val="left"/>
      <w:pPr>
        <w:ind w:left="720" w:hanging="360"/>
      </w:pPr>
      <w:rPr>
        <w:rFonts w:ascii="Georgia Pro" w:hAnsi="Georgia Pro" w:cstheme="minorBid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804CA7"/>
    <w:multiLevelType w:val="hybridMultilevel"/>
    <w:tmpl w:val="C7E09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49602A"/>
    <w:multiLevelType w:val="hybridMultilevel"/>
    <w:tmpl w:val="E646CC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5C7414D8"/>
    <w:multiLevelType w:val="hybridMultilevel"/>
    <w:tmpl w:val="BBD0B316"/>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5" w15:restartNumberingAfterBreak="0">
    <w:nsid w:val="5DAA19EB"/>
    <w:multiLevelType w:val="hybridMultilevel"/>
    <w:tmpl w:val="201ADBAE"/>
    <w:lvl w:ilvl="0" w:tplc="06EC0FE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62A46E2B"/>
    <w:multiLevelType w:val="hybridMultilevel"/>
    <w:tmpl w:val="DE4ED1EA"/>
    <w:lvl w:ilvl="0" w:tplc="ABBA6F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684A41"/>
    <w:multiLevelType w:val="hybridMultilevel"/>
    <w:tmpl w:val="9E0813C0"/>
    <w:lvl w:ilvl="0" w:tplc="FFFFFFFF">
      <w:start w:val="1"/>
      <w:numFmt w:val="decimal"/>
      <w:lvlText w:val="%1."/>
      <w:lvlJc w:val="left"/>
      <w:pPr>
        <w:ind w:left="451" w:hanging="440"/>
      </w:pPr>
      <w:rPr>
        <w:rFonts w:hint="default"/>
        <w:b/>
        <w:sz w:val="24"/>
      </w:rPr>
    </w:lvl>
    <w:lvl w:ilvl="1" w:tplc="FFFFFFFF" w:tentative="1">
      <w:start w:val="1"/>
      <w:numFmt w:val="lowerLetter"/>
      <w:lvlText w:val="%2."/>
      <w:lvlJc w:val="left"/>
      <w:pPr>
        <w:ind w:left="1091" w:hanging="360"/>
      </w:pPr>
    </w:lvl>
    <w:lvl w:ilvl="2" w:tplc="FFFFFFFF" w:tentative="1">
      <w:start w:val="1"/>
      <w:numFmt w:val="lowerRoman"/>
      <w:lvlText w:val="%3."/>
      <w:lvlJc w:val="right"/>
      <w:pPr>
        <w:ind w:left="1811" w:hanging="180"/>
      </w:pPr>
    </w:lvl>
    <w:lvl w:ilvl="3" w:tplc="FFFFFFFF" w:tentative="1">
      <w:start w:val="1"/>
      <w:numFmt w:val="decimal"/>
      <w:lvlText w:val="%4."/>
      <w:lvlJc w:val="left"/>
      <w:pPr>
        <w:ind w:left="2531" w:hanging="360"/>
      </w:pPr>
    </w:lvl>
    <w:lvl w:ilvl="4" w:tplc="FFFFFFFF" w:tentative="1">
      <w:start w:val="1"/>
      <w:numFmt w:val="lowerLetter"/>
      <w:lvlText w:val="%5."/>
      <w:lvlJc w:val="left"/>
      <w:pPr>
        <w:ind w:left="3251" w:hanging="360"/>
      </w:pPr>
    </w:lvl>
    <w:lvl w:ilvl="5" w:tplc="FFFFFFFF" w:tentative="1">
      <w:start w:val="1"/>
      <w:numFmt w:val="lowerRoman"/>
      <w:lvlText w:val="%6."/>
      <w:lvlJc w:val="right"/>
      <w:pPr>
        <w:ind w:left="3971" w:hanging="180"/>
      </w:pPr>
    </w:lvl>
    <w:lvl w:ilvl="6" w:tplc="FFFFFFFF" w:tentative="1">
      <w:start w:val="1"/>
      <w:numFmt w:val="decimal"/>
      <w:lvlText w:val="%7."/>
      <w:lvlJc w:val="left"/>
      <w:pPr>
        <w:ind w:left="4691" w:hanging="360"/>
      </w:pPr>
    </w:lvl>
    <w:lvl w:ilvl="7" w:tplc="FFFFFFFF" w:tentative="1">
      <w:start w:val="1"/>
      <w:numFmt w:val="lowerLetter"/>
      <w:lvlText w:val="%8."/>
      <w:lvlJc w:val="left"/>
      <w:pPr>
        <w:ind w:left="5411" w:hanging="360"/>
      </w:pPr>
    </w:lvl>
    <w:lvl w:ilvl="8" w:tplc="FFFFFFFF" w:tentative="1">
      <w:start w:val="1"/>
      <w:numFmt w:val="lowerRoman"/>
      <w:lvlText w:val="%9."/>
      <w:lvlJc w:val="right"/>
      <w:pPr>
        <w:ind w:left="6131" w:hanging="180"/>
      </w:pPr>
    </w:lvl>
  </w:abstractNum>
  <w:abstractNum w:abstractNumId="28" w15:restartNumberingAfterBreak="0">
    <w:nsid w:val="642524FD"/>
    <w:multiLevelType w:val="hybridMultilevel"/>
    <w:tmpl w:val="5B34462A"/>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9" w15:restartNumberingAfterBreak="0">
    <w:nsid w:val="64903FB1"/>
    <w:multiLevelType w:val="hybridMultilevel"/>
    <w:tmpl w:val="B8A2C318"/>
    <w:lvl w:ilvl="0" w:tplc="FFFFFFFF">
      <w:start w:val="1"/>
      <w:numFmt w:val="decimal"/>
      <w:lvlText w:val="%1."/>
      <w:lvlJc w:val="left"/>
      <w:pPr>
        <w:ind w:left="451" w:hanging="440"/>
      </w:pPr>
      <w:rPr>
        <w:rFonts w:hint="default"/>
        <w:b/>
      </w:rPr>
    </w:lvl>
    <w:lvl w:ilvl="1" w:tplc="FFFFFFFF" w:tentative="1">
      <w:start w:val="1"/>
      <w:numFmt w:val="lowerLetter"/>
      <w:lvlText w:val="%2."/>
      <w:lvlJc w:val="left"/>
      <w:pPr>
        <w:ind w:left="1091" w:hanging="360"/>
      </w:pPr>
    </w:lvl>
    <w:lvl w:ilvl="2" w:tplc="FFFFFFFF" w:tentative="1">
      <w:start w:val="1"/>
      <w:numFmt w:val="lowerRoman"/>
      <w:lvlText w:val="%3."/>
      <w:lvlJc w:val="right"/>
      <w:pPr>
        <w:ind w:left="1811" w:hanging="180"/>
      </w:pPr>
    </w:lvl>
    <w:lvl w:ilvl="3" w:tplc="FFFFFFFF" w:tentative="1">
      <w:start w:val="1"/>
      <w:numFmt w:val="decimal"/>
      <w:lvlText w:val="%4."/>
      <w:lvlJc w:val="left"/>
      <w:pPr>
        <w:ind w:left="2531" w:hanging="360"/>
      </w:pPr>
    </w:lvl>
    <w:lvl w:ilvl="4" w:tplc="FFFFFFFF" w:tentative="1">
      <w:start w:val="1"/>
      <w:numFmt w:val="lowerLetter"/>
      <w:lvlText w:val="%5."/>
      <w:lvlJc w:val="left"/>
      <w:pPr>
        <w:ind w:left="3251" w:hanging="360"/>
      </w:pPr>
    </w:lvl>
    <w:lvl w:ilvl="5" w:tplc="FFFFFFFF" w:tentative="1">
      <w:start w:val="1"/>
      <w:numFmt w:val="lowerRoman"/>
      <w:lvlText w:val="%6."/>
      <w:lvlJc w:val="right"/>
      <w:pPr>
        <w:ind w:left="3971" w:hanging="180"/>
      </w:pPr>
    </w:lvl>
    <w:lvl w:ilvl="6" w:tplc="FFFFFFFF" w:tentative="1">
      <w:start w:val="1"/>
      <w:numFmt w:val="decimal"/>
      <w:lvlText w:val="%7."/>
      <w:lvlJc w:val="left"/>
      <w:pPr>
        <w:ind w:left="4691" w:hanging="360"/>
      </w:pPr>
    </w:lvl>
    <w:lvl w:ilvl="7" w:tplc="FFFFFFFF" w:tentative="1">
      <w:start w:val="1"/>
      <w:numFmt w:val="lowerLetter"/>
      <w:lvlText w:val="%8."/>
      <w:lvlJc w:val="left"/>
      <w:pPr>
        <w:ind w:left="5411" w:hanging="360"/>
      </w:pPr>
    </w:lvl>
    <w:lvl w:ilvl="8" w:tplc="FFFFFFFF" w:tentative="1">
      <w:start w:val="1"/>
      <w:numFmt w:val="lowerRoman"/>
      <w:lvlText w:val="%9."/>
      <w:lvlJc w:val="right"/>
      <w:pPr>
        <w:ind w:left="6131" w:hanging="180"/>
      </w:pPr>
    </w:lvl>
  </w:abstractNum>
  <w:abstractNum w:abstractNumId="30" w15:restartNumberingAfterBreak="0">
    <w:nsid w:val="64FC692B"/>
    <w:multiLevelType w:val="hybridMultilevel"/>
    <w:tmpl w:val="84F07E94"/>
    <w:lvl w:ilvl="0" w:tplc="6E32EAC0">
      <w:start w:val="1"/>
      <w:numFmt w:val="bullet"/>
      <w:lvlText w:val=""/>
      <w:lvlJc w:val="left"/>
      <w:pPr>
        <w:ind w:left="480" w:hanging="480"/>
      </w:pPr>
      <w:rPr>
        <w:rFonts w:ascii="Wingdings" w:hAnsi="Wingdings" w:hint="default"/>
      </w:rPr>
    </w:lvl>
    <w:lvl w:ilvl="1" w:tplc="75E2BBCA">
      <w:start w:val="1"/>
      <w:numFmt w:val="bullet"/>
      <w:lvlText w:val=""/>
      <w:lvlJc w:val="left"/>
      <w:pPr>
        <w:ind w:left="960" w:hanging="480"/>
      </w:pPr>
      <w:rPr>
        <w:rFonts w:ascii="Wingdings" w:hAnsi="Wingdings" w:hint="default"/>
        <w:sz w:val="20"/>
      </w:rPr>
    </w:lvl>
    <w:lvl w:ilvl="2" w:tplc="46E2B482">
      <w:start w:val="1"/>
      <w:numFmt w:val="bullet"/>
      <w:lvlText w:val="-"/>
      <w:lvlJc w:val="left"/>
      <w:pPr>
        <w:ind w:left="1440" w:hanging="480"/>
      </w:pPr>
      <w:rPr>
        <w:rFonts w:ascii="Arial" w:eastAsia="PMingLiU" w:hAnsi="Arial" w:cs="Aria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6D731FD5"/>
    <w:multiLevelType w:val="hybridMultilevel"/>
    <w:tmpl w:val="C5E4750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967297F"/>
    <w:multiLevelType w:val="hybridMultilevel"/>
    <w:tmpl w:val="C3B80DC8"/>
    <w:lvl w:ilvl="0" w:tplc="0EF4E37C">
      <w:start w:val="1"/>
      <w:numFmt w:val="bullet"/>
      <w:pStyle w:val="ListTable"/>
      <w:lvlText w:val=""/>
      <w:lvlJc w:val="left"/>
      <w:pPr>
        <w:ind w:left="731" w:hanging="360"/>
      </w:pPr>
      <w:rPr>
        <w:rFonts w:ascii="Symbol" w:hAnsi="Symbol" w:hint="default"/>
      </w:rPr>
    </w:lvl>
    <w:lvl w:ilvl="1" w:tplc="3C090003" w:tentative="1">
      <w:start w:val="1"/>
      <w:numFmt w:val="bullet"/>
      <w:lvlText w:val="o"/>
      <w:lvlJc w:val="left"/>
      <w:pPr>
        <w:ind w:left="1451" w:hanging="360"/>
      </w:pPr>
      <w:rPr>
        <w:rFonts w:ascii="Courier New" w:hAnsi="Courier New" w:cs="Courier New" w:hint="default"/>
      </w:rPr>
    </w:lvl>
    <w:lvl w:ilvl="2" w:tplc="3C090005" w:tentative="1">
      <w:start w:val="1"/>
      <w:numFmt w:val="bullet"/>
      <w:lvlText w:val=""/>
      <w:lvlJc w:val="left"/>
      <w:pPr>
        <w:ind w:left="2171" w:hanging="360"/>
      </w:pPr>
      <w:rPr>
        <w:rFonts w:ascii="Wingdings" w:hAnsi="Wingdings" w:hint="default"/>
      </w:rPr>
    </w:lvl>
    <w:lvl w:ilvl="3" w:tplc="3C090001" w:tentative="1">
      <w:start w:val="1"/>
      <w:numFmt w:val="bullet"/>
      <w:lvlText w:val=""/>
      <w:lvlJc w:val="left"/>
      <w:pPr>
        <w:ind w:left="2891" w:hanging="360"/>
      </w:pPr>
      <w:rPr>
        <w:rFonts w:ascii="Symbol" w:hAnsi="Symbol" w:hint="default"/>
      </w:rPr>
    </w:lvl>
    <w:lvl w:ilvl="4" w:tplc="3C090003" w:tentative="1">
      <w:start w:val="1"/>
      <w:numFmt w:val="bullet"/>
      <w:lvlText w:val="o"/>
      <w:lvlJc w:val="left"/>
      <w:pPr>
        <w:ind w:left="3611" w:hanging="360"/>
      </w:pPr>
      <w:rPr>
        <w:rFonts w:ascii="Courier New" w:hAnsi="Courier New" w:cs="Courier New" w:hint="default"/>
      </w:rPr>
    </w:lvl>
    <w:lvl w:ilvl="5" w:tplc="3C090005" w:tentative="1">
      <w:start w:val="1"/>
      <w:numFmt w:val="bullet"/>
      <w:lvlText w:val=""/>
      <w:lvlJc w:val="left"/>
      <w:pPr>
        <w:ind w:left="4331" w:hanging="360"/>
      </w:pPr>
      <w:rPr>
        <w:rFonts w:ascii="Wingdings" w:hAnsi="Wingdings" w:hint="default"/>
      </w:rPr>
    </w:lvl>
    <w:lvl w:ilvl="6" w:tplc="3C090001" w:tentative="1">
      <w:start w:val="1"/>
      <w:numFmt w:val="bullet"/>
      <w:lvlText w:val=""/>
      <w:lvlJc w:val="left"/>
      <w:pPr>
        <w:ind w:left="5051" w:hanging="360"/>
      </w:pPr>
      <w:rPr>
        <w:rFonts w:ascii="Symbol" w:hAnsi="Symbol" w:hint="default"/>
      </w:rPr>
    </w:lvl>
    <w:lvl w:ilvl="7" w:tplc="3C090003" w:tentative="1">
      <w:start w:val="1"/>
      <w:numFmt w:val="bullet"/>
      <w:lvlText w:val="o"/>
      <w:lvlJc w:val="left"/>
      <w:pPr>
        <w:ind w:left="5771" w:hanging="360"/>
      </w:pPr>
      <w:rPr>
        <w:rFonts w:ascii="Courier New" w:hAnsi="Courier New" w:cs="Courier New" w:hint="default"/>
      </w:rPr>
    </w:lvl>
    <w:lvl w:ilvl="8" w:tplc="3C090005" w:tentative="1">
      <w:start w:val="1"/>
      <w:numFmt w:val="bullet"/>
      <w:lvlText w:val=""/>
      <w:lvlJc w:val="left"/>
      <w:pPr>
        <w:ind w:left="6491" w:hanging="360"/>
      </w:pPr>
      <w:rPr>
        <w:rFonts w:ascii="Wingdings" w:hAnsi="Wingdings" w:hint="default"/>
      </w:rPr>
    </w:lvl>
  </w:abstractNum>
  <w:abstractNum w:abstractNumId="33" w15:restartNumberingAfterBreak="0">
    <w:nsid w:val="7B2F10BD"/>
    <w:multiLevelType w:val="hybridMultilevel"/>
    <w:tmpl w:val="9E0813C0"/>
    <w:lvl w:ilvl="0" w:tplc="88F0FDD0">
      <w:start w:val="1"/>
      <w:numFmt w:val="decimal"/>
      <w:lvlText w:val="%1."/>
      <w:lvlJc w:val="left"/>
      <w:pPr>
        <w:ind w:left="451" w:hanging="440"/>
      </w:pPr>
      <w:rPr>
        <w:rFonts w:hint="default"/>
        <w:b/>
        <w:sz w:val="24"/>
      </w:rPr>
    </w:lvl>
    <w:lvl w:ilvl="1" w:tplc="08090019" w:tentative="1">
      <w:start w:val="1"/>
      <w:numFmt w:val="lowerLetter"/>
      <w:lvlText w:val="%2."/>
      <w:lvlJc w:val="left"/>
      <w:pPr>
        <w:ind w:left="1091" w:hanging="360"/>
      </w:pPr>
    </w:lvl>
    <w:lvl w:ilvl="2" w:tplc="0809001B" w:tentative="1">
      <w:start w:val="1"/>
      <w:numFmt w:val="lowerRoman"/>
      <w:lvlText w:val="%3."/>
      <w:lvlJc w:val="righ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num w:numId="1" w16cid:durableId="1097169296">
    <w:abstractNumId w:val="9"/>
  </w:num>
  <w:num w:numId="2" w16cid:durableId="488374469">
    <w:abstractNumId w:val="7"/>
  </w:num>
  <w:num w:numId="3" w16cid:durableId="1567915808">
    <w:abstractNumId w:val="6"/>
  </w:num>
  <w:num w:numId="4" w16cid:durableId="850224946">
    <w:abstractNumId w:val="5"/>
  </w:num>
  <w:num w:numId="5" w16cid:durableId="257056122">
    <w:abstractNumId w:val="4"/>
  </w:num>
  <w:num w:numId="6" w16cid:durableId="287709608">
    <w:abstractNumId w:val="8"/>
  </w:num>
  <w:num w:numId="7" w16cid:durableId="1818571969">
    <w:abstractNumId w:val="3"/>
  </w:num>
  <w:num w:numId="8" w16cid:durableId="916286703">
    <w:abstractNumId w:val="2"/>
  </w:num>
  <w:num w:numId="9" w16cid:durableId="1593977253">
    <w:abstractNumId w:val="1"/>
  </w:num>
  <w:num w:numId="10" w16cid:durableId="85201511">
    <w:abstractNumId w:val="0"/>
  </w:num>
  <w:num w:numId="11" w16cid:durableId="786854805">
    <w:abstractNumId w:val="18"/>
  </w:num>
  <w:num w:numId="12" w16cid:durableId="507596738">
    <w:abstractNumId w:val="13"/>
  </w:num>
  <w:num w:numId="13" w16cid:durableId="1738353781">
    <w:abstractNumId w:val="25"/>
  </w:num>
  <w:num w:numId="14" w16cid:durableId="379860961">
    <w:abstractNumId w:val="23"/>
  </w:num>
  <w:num w:numId="15" w16cid:durableId="1786073316">
    <w:abstractNumId w:val="18"/>
  </w:num>
  <w:num w:numId="16" w16cid:durableId="680930488">
    <w:abstractNumId w:val="18"/>
  </w:num>
  <w:num w:numId="17" w16cid:durableId="1816142472">
    <w:abstractNumId w:val="18"/>
  </w:num>
  <w:num w:numId="18" w16cid:durableId="1670674042">
    <w:abstractNumId w:val="18"/>
  </w:num>
  <w:num w:numId="19" w16cid:durableId="266735432">
    <w:abstractNumId w:val="18"/>
  </w:num>
  <w:num w:numId="20" w16cid:durableId="898638750">
    <w:abstractNumId w:val="31"/>
  </w:num>
  <w:num w:numId="21" w16cid:durableId="1126895334">
    <w:abstractNumId w:val="30"/>
  </w:num>
  <w:num w:numId="22" w16cid:durableId="1445225411">
    <w:abstractNumId w:val="10"/>
  </w:num>
  <w:num w:numId="23" w16cid:durableId="1047727470">
    <w:abstractNumId w:val="16"/>
  </w:num>
  <w:num w:numId="24" w16cid:durableId="1235581529">
    <w:abstractNumId w:val="18"/>
  </w:num>
  <w:num w:numId="25" w16cid:durableId="608582491">
    <w:abstractNumId w:val="12"/>
  </w:num>
  <w:num w:numId="26" w16cid:durableId="1088430826">
    <w:abstractNumId w:val="17"/>
  </w:num>
  <w:num w:numId="27" w16cid:durableId="781219640">
    <w:abstractNumId w:val="15"/>
  </w:num>
  <w:num w:numId="28" w16cid:durableId="1731537708">
    <w:abstractNumId w:val="21"/>
  </w:num>
  <w:num w:numId="29" w16cid:durableId="749159754">
    <w:abstractNumId w:val="26"/>
  </w:num>
  <w:num w:numId="30" w16cid:durableId="1886991335">
    <w:abstractNumId w:val="14"/>
  </w:num>
  <w:num w:numId="31" w16cid:durableId="615454979">
    <w:abstractNumId w:val="29"/>
  </w:num>
  <w:num w:numId="32" w16cid:durableId="1819686557">
    <w:abstractNumId w:val="28"/>
  </w:num>
  <w:num w:numId="33" w16cid:durableId="199512753">
    <w:abstractNumId w:val="11"/>
  </w:num>
  <w:num w:numId="34" w16cid:durableId="466319936">
    <w:abstractNumId w:val="33"/>
  </w:num>
  <w:num w:numId="35" w16cid:durableId="1974172164">
    <w:abstractNumId w:val="27"/>
  </w:num>
  <w:num w:numId="36" w16cid:durableId="1398286647">
    <w:abstractNumId w:val="22"/>
  </w:num>
  <w:num w:numId="37" w16cid:durableId="101804221">
    <w:abstractNumId w:val="32"/>
  </w:num>
  <w:num w:numId="38" w16cid:durableId="1931965083">
    <w:abstractNumId w:val="32"/>
  </w:num>
  <w:num w:numId="39" w16cid:durableId="232815525">
    <w:abstractNumId w:val="32"/>
  </w:num>
  <w:num w:numId="40" w16cid:durableId="330641252">
    <w:abstractNumId w:val="32"/>
  </w:num>
  <w:num w:numId="41" w16cid:durableId="1229609592">
    <w:abstractNumId w:val="32"/>
  </w:num>
  <w:num w:numId="42" w16cid:durableId="361056683">
    <w:abstractNumId w:val="32"/>
  </w:num>
  <w:num w:numId="43" w16cid:durableId="1309550685">
    <w:abstractNumId w:val="32"/>
  </w:num>
  <w:num w:numId="44" w16cid:durableId="214977154">
    <w:abstractNumId w:val="32"/>
  </w:num>
  <w:num w:numId="45" w16cid:durableId="514610293">
    <w:abstractNumId w:val="20"/>
  </w:num>
  <w:num w:numId="46" w16cid:durableId="797408159">
    <w:abstractNumId w:val="19"/>
  </w:num>
  <w:num w:numId="47" w16cid:durableId="17998824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82"/>
  <w:drawingGridHorizontalSpacing w:val="142"/>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8EB"/>
    <w:rsid w:val="00000C5F"/>
    <w:rsid w:val="00002A5F"/>
    <w:rsid w:val="00004E08"/>
    <w:rsid w:val="00005073"/>
    <w:rsid w:val="0001013D"/>
    <w:rsid w:val="00010265"/>
    <w:rsid w:val="00012A86"/>
    <w:rsid w:val="00012BFA"/>
    <w:rsid w:val="00013E2F"/>
    <w:rsid w:val="00014299"/>
    <w:rsid w:val="00014ED2"/>
    <w:rsid w:val="00016695"/>
    <w:rsid w:val="00016881"/>
    <w:rsid w:val="000208F3"/>
    <w:rsid w:val="0002155F"/>
    <w:rsid w:val="000220D0"/>
    <w:rsid w:val="000220DA"/>
    <w:rsid w:val="000254B4"/>
    <w:rsid w:val="000259C6"/>
    <w:rsid w:val="00025B10"/>
    <w:rsid w:val="00031682"/>
    <w:rsid w:val="00031FF0"/>
    <w:rsid w:val="0003365D"/>
    <w:rsid w:val="00034889"/>
    <w:rsid w:val="0003554C"/>
    <w:rsid w:val="00036F0D"/>
    <w:rsid w:val="00037365"/>
    <w:rsid w:val="00037D96"/>
    <w:rsid w:val="000405B0"/>
    <w:rsid w:val="000405F6"/>
    <w:rsid w:val="00043CBB"/>
    <w:rsid w:val="00044A93"/>
    <w:rsid w:val="00044B8E"/>
    <w:rsid w:val="00045914"/>
    <w:rsid w:val="00047275"/>
    <w:rsid w:val="00047378"/>
    <w:rsid w:val="000475CE"/>
    <w:rsid w:val="0004793C"/>
    <w:rsid w:val="00050DEA"/>
    <w:rsid w:val="00051DEC"/>
    <w:rsid w:val="00051DF7"/>
    <w:rsid w:val="000535C7"/>
    <w:rsid w:val="00054AF5"/>
    <w:rsid w:val="00055F51"/>
    <w:rsid w:val="00056797"/>
    <w:rsid w:val="00057A50"/>
    <w:rsid w:val="00057DE5"/>
    <w:rsid w:val="000619B2"/>
    <w:rsid w:val="00061B27"/>
    <w:rsid w:val="00062127"/>
    <w:rsid w:val="00062B86"/>
    <w:rsid w:val="00064BC9"/>
    <w:rsid w:val="00064D1F"/>
    <w:rsid w:val="00066E8F"/>
    <w:rsid w:val="00067C89"/>
    <w:rsid w:val="00070486"/>
    <w:rsid w:val="0007080F"/>
    <w:rsid w:val="00070B46"/>
    <w:rsid w:val="00071399"/>
    <w:rsid w:val="0007312F"/>
    <w:rsid w:val="00073627"/>
    <w:rsid w:val="0007538D"/>
    <w:rsid w:val="00076510"/>
    <w:rsid w:val="000810A5"/>
    <w:rsid w:val="00081FD4"/>
    <w:rsid w:val="000853D1"/>
    <w:rsid w:val="0008664E"/>
    <w:rsid w:val="00086F97"/>
    <w:rsid w:val="000876A9"/>
    <w:rsid w:val="00090127"/>
    <w:rsid w:val="00090D78"/>
    <w:rsid w:val="00091C72"/>
    <w:rsid w:val="000933DB"/>
    <w:rsid w:val="00094BE3"/>
    <w:rsid w:val="00094C3C"/>
    <w:rsid w:val="00095A85"/>
    <w:rsid w:val="00095FEE"/>
    <w:rsid w:val="0009615D"/>
    <w:rsid w:val="00096A2F"/>
    <w:rsid w:val="0009731D"/>
    <w:rsid w:val="000978D0"/>
    <w:rsid w:val="000A013B"/>
    <w:rsid w:val="000A0D84"/>
    <w:rsid w:val="000A23E3"/>
    <w:rsid w:val="000A2AB9"/>
    <w:rsid w:val="000A4524"/>
    <w:rsid w:val="000A68E3"/>
    <w:rsid w:val="000A7867"/>
    <w:rsid w:val="000B22C7"/>
    <w:rsid w:val="000B2813"/>
    <w:rsid w:val="000B2892"/>
    <w:rsid w:val="000B4466"/>
    <w:rsid w:val="000B535C"/>
    <w:rsid w:val="000B631D"/>
    <w:rsid w:val="000B7343"/>
    <w:rsid w:val="000B75EB"/>
    <w:rsid w:val="000C16F9"/>
    <w:rsid w:val="000C3E03"/>
    <w:rsid w:val="000C4253"/>
    <w:rsid w:val="000C4F11"/>
    <w:rsid w:val="000C58CC"/>
    <w:rsid w:val="000C625B"/>
    <w:rsid w:val="000C6509"/>
    <w:rsid w:val="000C7C53"/>
    <w:rsid w:val="000D0076"/>
    <w:rsid w:val="000D23FB"/>
    <w:rsid w:val="000D291F"/>
    <w:rsid w:val="000D29DC"/>
    <w:rsid w:val="000D4242"/>
    <w:rsid w:val="000D504B"/>
    <w:rsid w:val="000D569D"/>
    <w:rsid w:val="000D56F9"/>
    <w:rsid w:val="000D5941"/>
    <w:rsid w:val="000D6F68"/>
    <w:rsid w:val="000D7F32"/>
    <w:rsid w:val="000E18F2"/>
    <w:rsid w:val="000E21F4"/>
    <w:rsid w:val="000E2335"/>
    <w:rsid w:val="000E2FBA"/>
    <w:rsid w:val="000E34B5"/>
    <w:rsid w:val="000E36FA"/>
    <w:rsid w:val="000E464D"/>
    <w:rsid w:val="000E61FB"/>
    <w:rsid w:val="000E7734"/>
    <w:rsid w:val="000E7B68"/>
    <w:rsid w:val="000F02E6"/>
    <w:rsid w:val="000F1F6A"/>
    <w:rsid w:val="000F23FF"/>
    <w:rsid w:val="000F3FE9"/>
    <w:rsid w:val="000F4B8F"/>
    <w:rsid w:val="000F79A1"/>
    <w:rsid w:val="00100A11"/>
    <w:rsid w:val="00101764"/>
    <w:rsid w:val="00101FB9"/>
    <w:rsid w:val="00102804"/>
    <w:rsid w:val="00102CC8"/>
    <w:rsid w:val="00103809"/>
    <w:rsid w:val="001038CE"/>
    <w:rsid w:val="00104E24"/>
    <w:rsid w:val="00105025"/>
    <w:rsid w:val="00105E57"/>
    <w:rsid w:val="0010624F"/>
    <w:rsid w:val="001077E2"/>
    <w:rsid w:val="00107D43"/>
    <w:rsid w:val="00110998"/>
    <w:rsid w:val="00110AAB"/>
    <w:rsid w:val="00110BCC"/>
    <w:rsid w:val="00111C32"/>
    <w:rsid w:val="00120988"/>
    <w:rsid w:val="001237DF"/>
    <w:rsid w:val="00124941"/>
    <w:rsid w:val="00124ECD"/>
    <w:rsid w:val="0012685C"/>
    <w:rsid w:val="00127138"/>
    <w:rsid w:val="00127261"/>
    <w:rsid w:val="00130C3A"/>
    <w:rsid w:val="0013132F"/>
    <w:rsid w:val="00131416"/>
    <w:rsid w:val="00131928"/>
    <w:rsid w:val="00131A18"/>
    <w:rsid w:val="00132DE8"/>
    <w:rsid w:val="001345E2"/>
    <w:rsid w:val="00134AA9"/>
    <w:rsid w:val="00134B3C"/>
    <w:rsid w:val="0013518F"/>
    <w:rsid w:val="00135DD9"/>
    <w:rsid w:val="00136103"/>
    <w:rsid w:val="00137DAF"/>
    <w:rsid w:val="00140487"/>
    <w:rsid w:val="0014131F"/>
    <w:rsid w:val="00141353"/>
    <w:rsid w:val="001428B6"/>
    <w:rsid w:val="001438A8"/>
    <w:rsid w:val="00143A22"/>
    <w:rsid w:val="00144226"/>
    <w:rsid w:val="00146009"/>
    <w:rsid w:val="001500C8"/>
    <w:rsid w:val="001511D3"/>
    <w:rsid w:val="001512EE"/>
    <w:rsid w:val="0015165F"/>
    <w:rsid w:val="00151C97"/>
    <w:rsid w:val="00151E89"/>
    <w:rsid w:val="00152BAE"/>
    <w:rsid w:val="00152DBA"/>
    <w:rsid w:val="00153129"/>
    <w:rsid w:val="0015357C"/>
    <w:rsid w:val="001544B3"/>
    <w:rsid w:val="0015597C"/>
    <w:rsid w:val="0015623B"/>
    <w:rsid w:val="00156706"/>
    <w:rsid w:val="00156947"/>
    <w:rsid w:val="00160130"/>
    <w:rsid w:val="00160CF0"/>
    <w:rsid w:val="0016186C"/>
    <w:rsid w:val="001625D9"/>
    <w:rsid w:val="00162DCE"/>
    <w:rsid w:val="00163736"/>
    <w:rsid w:val="00163C9A"/>
    <w:rsid w:val="00163E15"/>
    <w:rsid w:val="00164196"/>
    <w:rsid w:val="00164ECE"/>
    <w:rsid w:val="001652C4"/>
    <w:rsid w:val="001658A4"/>
    <w:rsid w:val="00166DB8"/>
    <w:rsid w:val="001711C0"/>
    <w:rsid w:val="001716CC"/>
    <w:rsid w:val="00173233"/>
    <w:rsid w:val="00173809"/>
    <w:rsid w:val="0017507A"/>
    <w:rsid w:val="00175283"/>
    <w:rsid w:val="0017736B"/>
    <w:rsid w:val="00177ABF"/>
    <w:rsid w:val="00181643"/>
    <w:rsid w:val="001818BC"/>
    <w:rsid w:val="00181F4C"/>
    <w:rsid w:val="00182815"/>
    <w:rsid w:val="0018399D"/>
    <w:rsid w:val="001845DD"/>
    <w:rsid w:val="00185045"/>
    <w:rsid w:val="00185DAF"/>
    <w:rsid w:val="001864DF"/>
    <w:rsid w:val="00186B4A"/>
    <w:rsid w:val="001877AD"/>
    <w:rsid w:val="0018797E"/>
    <w:rsid w:val="00187B5F"/>
    <w:rsid w:val="00190689"/>
    <w:rsid w:val="0019123A"/>
    <w:rsid w:val="00191B19"/>
    <w:rsid w:val="00193529"/>
    <w:rsid w:val="00194985"/>
    <w:rsid w:val="00195EA8"/>
    <w:rsid w:val="001977FE"/>
    <w:rsid w:val="001978B0"/>
    <w:rsid w:val="001A0845"/>
    <w:rsid w:val="001A0C5C"/>
    <w:rsid w:val="001A1BD0"/>
    <w:rsid w:val="001A2513"/>
    <w:rsid w:val="001A2AEC"/>
    <w:rsid w:val="001A2CB0"/>
    <w:rsid w:val="001A41A0"/>
    <w:rsid w:val="001A4357"/>
    <w:rsid w:val="001A43FF"/>
    <w:rsid w:val="001A79D9"/>
    <w:rsid w:val="001B0889"/>
    <w:rsid w:val="001B0D5A"/>
    <w:rsid w:val="001B127F"/>
    <w:rsid w:val="001B4CC2"/>
    <w:rsid w:val="001B5587"/>
    <w:rsid w:val="001B63C1"/>
    <w:rsid w:val="001C05C4"/>
    <w:rsid w:val="001C2394"/>
    <w:rsid w:val="001C313B"/>
    <w:rsid w:val="001C4061"/>
    <w:rsid w:val="001C4092"/>
    <w:rsid w:val="001C6A43"/>
    <w:rsid w:val="001D08EA"/>
    <w:rsid w:val="001D0D3D"/>
    <w:rsid w:val="001D1C68"/>
    <w:rsid w:val="001D3928"/>
    <w:rsid w:val="001D3AD2"/>
    <w:rsid w:val="001D3EB1"/>
    <w:rsid w:val="001D4DB0"/>
    <w:rsid w:val="001D4F42"/>
    <w:rsid w:val="001D70CC"/>
    <w:rsid w:val="001D7DD7"/>
    <w:rsid w:val="001E0949"/>
    <w:rsid w:val="001E4D41"/>
    <w:rsid w:val="001E5148"/>
    <w:rsid w:val="001E57E7"/>
    <w:rsid w:val="001E6C9E"/>
    <w:rsid w:val="001E6DE1"/>
    <w:rsid w:val="001E7AFC"/>
    <w:rsid w:val="001E7F0E"/>
    <w:rsid w:val="001F00AD"/>
    <w:rsid w:val="001F247C"/>
    <w:rsid w:val="001F393B"/>
    <w:rsid w:val="001F3B14"/>
    <w:rsid w:val="001F3CCE"/>
    <w:rsid w:val="001F4E27"/>
    <w:rsid w:val="001F5E7B"/>
    <w:rsid w:val="001F76BE"/>
    <w:rsid w:val="00200F08"/>
    <w:rsid w:val="0020206E"/>
    <w:rsid w:val="0020395A"/>
    <w:rsid w:val="00204150"/>
    <w:rsid w:val="0020737F"/>
    <w:rsid w:val="00207694"/>
    <w:rsid w:val="0020786A"/>
    <w:rsid w:val="00211E18"/>
    <w:rsid w:val="0021319A"/>
    <w:rsid w:val="00213318"/>
    <w:rsid w:val="002156AF"/>
    <w:rsid w:val="00216E35"/>
    <w:rsid w:val="00217B5C"/>
    <w:rsid w:val="002218AA"/>
    <w:rsid w:val="002220C8"/>
    <w:rsid w:val="00222228"/>
    <w:rsid w:val="00222276"/>
    <w:rsid w:val="00222DA7"/>
    <w:rsid w:val="00222DAA"/>
    <w:rsid w:val="002258FE"/>
    <w:rsid w:val="00226F53"/>
    <w:rsid w:val="0022746C"/>
    <w:rsid w:val="00227863"/>
    <w:rsid w:val="00227DF1"/>
    <w:rsid w:val="00230D79"/>
    <w:rsid w:val="00232008"/>
    <w:rsid w:val="00232DBE"/>
    <w:rsid w:val="00233552"/>
    <w:rsid w:val="002341B5"/>
    <w:rsid w:val="00234BCA"/>
    <w:rsid w:val="002371E4"/>
    <w:rsid w:val="002407F8"/>
    <w:rsid w:val="00240B84"/>
    <w:rsid w:val="00241AF1"/>
    <w:rsid w:val="002428D8"/>
    <w:rsid w:val="00242960"/>
    <w:rsid w:val="00244DCD"/>
    <w:rsid w:val="00245551"/>
    <w:rsid w:val="00246B5C"/>
    <w:rsid w:val="00246CD7"/>
    <w:rsid w:val="00247F7A"/>
    <w:rsid w:val="0025051F"/>
    <w:rsid w:val="00250665"/>
    <w:rsid w:val="00250DCD"/>
    <w:rsid w:val="0025207F"/>
    <w:rsid w:val="002565B2"/>
    <w:rsid w:val="00256E82"/>
    <w:rsid w:val="00257545"/>
    <w:rsid w:val="00257BF9"/>
    <w:rsid w:val="00260930"/>
    <w:rsid w:val="00260C6F"/>
    <w:rsid w:val="002659F5"/>
    <w:rsid w:val="00267C6D"/>
    <w:rsid w:val="00271DF9"/>
    <w:rsid w:val="00273F19"/>
    <w:rsid w:val="00274712"/>
    <w:rsid w:val="002755BD"/>
    <w:rsid w:val="00276722"/>
    <w:rsid w:val="00276C18"/>
    <w:rsid w:val="00277B0B"/>
    <w:rsid w:val="002819B1"/>
    <w:rsid w:val="002825BA"/>
    <w:rsid w:val="0028271D"/>
    <w:rsid w:val="0028353E"/>
    <w:rsid w:val="0028405B"/>
    <w:rsid w:val="00285062"/>
    <w:rsid w:val="002860E0"/>
    <w:rsid w:val="002867DB"/>
    <w:rsid w:val="00286C14"/>
    <w:rsid w:val="00286EC7"/>
    <w:rsid w:val="00287EC8"/>
    <w:rsid w:val="002903BA"/>
    <w:rsid w:val="00290C6B"/>
    <w:rsid w:val="00291E98"/>
    <w:rsid w:val="002933AA"/>
    <w:rsid w:val="00293983"/>
    <w:rsid w:val="00293DA1"/>
    <w:rsid w:val="002950CB"/>
    <w:rsid w:val="002957AB"/>
    <w:rsid w:val="00296813"/>
    <w:rsid w:val="00297013"/>
    <w:rsid w:val="002A0B22"/>
    <w:rsid w:val="002A1E35"/>
    <w:rsid w:val="002A258E"/>
    <w:rsid w:val="002A3112"/>
    <w:rsid w:val="002A3B4C"/>
    <w:rsid w:val="002A4F96"/>
    <w:rsid w:val="002B1D01"/>
    <w:rsid w:val="002B3FF0"/>
    <w:rsid w:val="002C00CA"/>
    <w:rsid w:val="002C11DB"/>
    <w:rsid w:val="002C1ED2"/>
    <w:rsid w:val="002C2229"/>
    <w:rsid w:val="002C301B"/>
    <w:rsid w:val="002C4C15"/>
    <w:rsid w:val="002C4D6C"/>
    <w:rsid w:val="002D0583"/>
    <w:rsid w:val="002D0C8F"/>
    <w:rsid w:val="002D1F7F"/>
    <w:rsid w:val="002D2D4A"/>
    <w:rsid w:val="002D2FC5"/>
    <w:rsid w:val="002D5E48"/>
    <w:rsid w:val="002D7196"/>
    <w:rsid w:val="002D73E0"/>
    <w:rsid w:val="002D79D0"/>
    <w:rsid w:val="002E0575"/>
    <w:rsid w:val="002E0CCD"/>
    <w:rsid w:val="002E25F2"/>
    <w:rsid w:val="002E3586"/>
    <w:rsid w:val="002E51DD"/>
    <w:rsid w:val="002E5F00"/>
    <w:rsid w:val="002E7A0A"/>
    <w:rsid w:val="002E7BEF"/>
    <w:rsid w:val="002F1965"/>
    <w:rsid w:val="002F2FE2"/>
    <w:rsid w:val="002F3864"/>
    <w:rsid w:val="002F456C"/>
    <w:rsid w:val="002F532E"/>
    <w:rsid w:val="002F53C2"/>
    <w:rsid w:val="002F5B63"/>
    <w:rsid w:val="002F6B7B"/>
    <w:rsid w:val="002F74EE"/>
    <w:rsid w:val="003007AF"/>
    <w:rsid w:val="003034FF"/>
    <w:rsid w:val="00303F26"/>
    <w:rsid w:val="003040A9"/>
    <w:rsid w:val="00304ACC"/>
    <w:rsid w:val="0030705E"/>
    <w:rsid w:val="003071B6"/>
    <w:rsid w:val="00307C75"/>
    <w:rsid w:val="00310250"/>
    <w:rsid w:val="003112ED"/>
    <w:rsid w:val="003130DF"/>
    <w:rsid w:val="00314078"/>
    <w:rsid w:val="0031531B"/>
    <w:rsid w:val="003156CB"/>
    <w:rsid w:val="00316D80"/>
    <w:rsid w:val="003205AA"/>
    <w:rsid w:val="00322071"/>
    <w:rsid w:val="0032248F"/>
    <w:rsid w:val="0032278D"/>
    <w:rsid w:val="00323015"/>
    <w:rsid w:val="0032443F"/>
    <w:rsid w:val="00325B63"/>
    <w:rsid w:val="0032651C"/>
    <w:rsid w:val="00326C4D"/>
    <w:rsid w:val="00326D44"/>
    <w:rsid w:val="0033041E"/>
    <w:rsid w:val="0033050C"/>
    <w:rsid w:val="00330CB9"/>
    <w:rsid w:val="00331672"/>
    <w:rsid w:val="00331D6E"/>
    <w:rsid w:val="003334D3"/>
    <w:rsid w:val="00333B6E"/>
    <w:rsid w:val="00334557"/>
    <w:rsid w:val="003359B5"/>
    <w:rsid w:val="00336816"/>
    <w:rsid w:val="00337626"/>
    <w:rsid w:val="00337676"/>
    <w:rsid w:val="00340295"/>
    <w:rsid w:val="003403E1"/>
    <w:rsid w:val="00340F46"/>
    <w:rsid w:val="00341CC1"/>
    <w:rsid w:val="00345248"/>
    <w:rsid w:val="003452B8"/>
    <w:rsid w:val="00345C6F"/>
    <w:rsid w:val="00345EAE"/>
    <w:rsid w:val="00350003"/>
    <w:rsid w:val="00350491"/>
    <w:rsid w:val="00352F23"/>
    <w:rsid w:val="0035301E"/>
    <w:rsid w:val="003536FE"/>
    <w:rsid w:val="003544AF"/>
    <w:rsid w:val="00355171"/>
    <w:rsid w:val="00356746"/>
    <w:rsid w:val="0035771C"/>
    <w:rsid w:val="00360058"/>
    <w:rsid w:val="0036016A"/>
    <w:rsid w:val="003606FB"/>
    <w:rsid w:val="00360AC1"/>
    <w:rsid w:val="00362744"/>
    <w:rsid w:val="00362A6D"/>
    <w:rsid w:val="00364043"/>
    <w:rsid w:val="0036537B"/>
    <w:rsid w:val="00365D21"/>
    <w:rsid w:val="00367696"/>
    <w:rsid w:val="00367EDF"/>
    <w:rsid w:val="00370023"/>
    <w:rsid w:val="0037300A"/>
    <w:rsid w:val="003736F2"/>
    <w:rsid w:val="00373BF3"/>
    <w:rsid w:val="00373FB6"/>
    <w:rsid w:val="003749A0"/>
    <w:rsid w:val="00375586"/>
    <w:rsid w:val="00375F3B"/>
    <w:rsid w:val="00377E34"/>
    <w:rsid w:val="00381349"/>
    <w:rsid w:val="00381E77"/>
    <w:rsid w:val="0038268B"/>
    <w:rsid w:val="00384466"/>
    <w:rsid w:val="0038491E"/>
    <w:rsid w:val="00386393"/>
    <w:rsid w:val="00393E0E"/>
    <w:rsid w:val="00395A72"/>
    <w:rsid w:val="00396D2F"/>
    <w:rsid w:val="00396DE1"/>
    <w:rsid w:val="003A050A"/>
    <w:rsid w:val="003A1799"/>
    <w:rsid w:val="003A1F03"/>
    <w:rsid w:val="003A213B"/>
    <w:rsid w:val="003A2904"/>
    <w:rsid w:val="003A3960"/>
    <w:rsid w:val="003A514E"/>
    <w:rsid w:val="003A5402"/>
    <w:rsid w:val="003A575E"/>
    <w:rsid w:val="003A5942"/>
    <w:rsid w:val="003A681E"/>
    <w:rsid w:val="003A6F53"/>
    <w:rsid w:val="003B005C"/>
    <w:rsid w:val="003B2266"/>
    <w:rsid w:val="003B23B6"/>
    <w:rsid w:val="003B2416"/>
    <w:rsid w:val="003B25A3"/>
    <w:rsid w:val="003B32B7"/>
    <w:rsid w:val="003B3F2E"/>
    <w:rsid w:val="003B45C7"/>
    <w:rsid w:val="003B5802"/>
    <w:rsid w:val="003B599F"/>
    <w:rsid w:val="003B61E9"/>
    <w:rsid w:val="003B648C"/>
    <w:rsid w:val="003C0CC1"/>
    <w:rsid w:val="003C164B"/>
    <w:rsid w:val="003C1C89"/>
    <w:rsid w:val="003C4BC3"/>
    <w:rsid w:val="003C5762"/>
    <w:rsid w:val="003D3DB8"/>
    <w:rsid w:val="003D3F8E"/>
    <w:rsid w:val="003D4B65"/>
    <w:rsid w:val="003D596B"/>
    <w:rsid w:val="003D6762"/>
    <w:rsid w:val="003D6958"/>
    <w:rsid w:val="003D6A56"/>
    <w:rsid w:val="003E0A44"/>
    <w:rsid w:val="003E147C"/>
    <w:rsid w:val="003E2063"/>
    <w:rsid w:val="003E22B8"/>
    <w:rsid w:val="003E452E"/>
    <w:rsid w:val="003E7309"/>
    <w:rsid w:val="003E79E9"/>
    <w:rsid w:val="003F0A25"/>
    <w:rsid w:val="003F0AD6"/>
    <w:rsid w:val="003F21EA"/>
    <w:rsid w:val="003F2ED8"/>
    <w:rsid w:val="003F4303"/>
    <w:rsid w:val="003F47A7"/>
    <w:rsid w:val="003F4D6B"/>
    <w:rsid w:val="0040046B"/>
    <w:rsid w:val="00400DF5"/>
    <w:rsid w:val="004014E8"/>
    <w:rsid w:val="004019A0"/>
    <w:rsid w:val="004031A3"/>
    <w:rsid w:val="00403F0B"/>
    <w:rsid w:val="004040FE"/>
    <w:rsid w:val="004057E9"/>
    <w:rsid w:val="00406334"/>
    <w:rsid w:val="00406864"/>
    <w:rsid w:val="00406A51"/>
    <w:rsid w:val="00406D26"/>
    <w:rsid w:val="00413236"/>
    <w:rsid w:val="00415731"/>
    <w:rsid w:val="0041592F"/>
    <w:rsid w:val="0041752A"/>
    <w:rsid w:val="00420EBA"/>
    <w:rsid w:val="004217E8"/>
    <w:rsid w:val="00421F06"/>
    <w:rsid w:val="004229E8"/>
    <w:rsid w:val="00422EE3"/>
    <w:rsid w:val="00423786"/>
    <w:rsid w:val="004243DD"/>
    <w:rsid w:val="0042445F"/>
    <w:rsid w:val="004248DD"/>
    <w:rsid w:val="00424A73"/>
    <w:rsid w:val="00424B43"/>
    <w:rsid w:val="004266EE"/>
    <w:rsid w:val="0042709B"/>
    <w:rsid w:val="0043045B"/>
    <w:rsid w:val="00430C4A"/>
    <w:rsid w:val="00430D0D"/>
    <w:rsid w:val="004319B0"/>
    <w:rsid w:val="004323CF"/>
    <w:rsid w:val="004363C3"/>
    <w:rsid w:val="00437453"/>
    <w:rsid w:val="00437D55"/>
    <w:rsid w:val="0044066B"/>
    <w:rsid w:val="00441A4B"/>
    <w:rsid w:val="00441D1E"/>
    <w:rsid w:val="004426DB"/>
    <w:rsid w:val="004441BB"/>
    <w:rsid w:val="004460CE"/>
    <w:rsid w:val="004460FB"/>
    <w:rsid w:val="00447606"/>
    <w:rsid w:val="0044794D"/>
    <w:rsid w:val="004501E2"/>
    <w:rsid w:val="004515B3"/>
    <w:rsid w:val="004518EA"/>
    <w:rsid w:val="004530FF"/>
    <w:rsid w:val="0045346A"/>
    <w:rsid w:val="004568B8"/>
    <w:rsid w:val="004605E9"/>
    <w:rsid w:val="00460AB0"/>
    <w:rsid w:val="00460F67"/>
    <w:rsid w:val="0046286D"/>
    <w:rsid w:val="00462A1B"/>
    <w:rsid w:val="004638B5"/>
    <w:rsid w:val="0046542E"/>
    <w:rsid w:val="004654AD"/>
    <w:rsid w:val="0046589A"/>
    <w:rsid w:val="00466052"/>
    <w:rsid w:val="004666F5"/>
    <w:rsid w:val="00471A0D"/>
    <w:rsid w:val="00473715"/>
    <w:rsid w:val="00473807"/>
    <w:rsid w:val="00474042"/>
    <w:rsid w:val="00475D45"/>
    <w:rsid w:val="004774CA"/>
    <w:rsid w:val="00482111"/>
    <w:rsid w:val="0048267F"/>
    <w:rsid w:val="004837B3"/>
    <w:rsid w:val="00483B01"/>
    <w:rsid w:val="00484B57"/>
    <w:rsid w:val="00486A88"/>
    <w:rsid w:val="00487EAE"/>
    <w:rsid w:val="0049006E"/>
    <w:rsid w:val="00491F79"/>
    <w:rsid w:val="0049231E"/>
    <w:rsid w:val="00495148"/>
    <w:rsid w:val="00496194"/>
    <w:rsid w:val="00496D5C"/>
    <w:rsid w:val="004A1944"/>
    <w:rsid w:val="004A2205"/>
    <w:rsid w:val="004A2881"/>
    <w:rsid w:val="004A312F"/>
    <w:rsid w:val="004A33EE"/>
    <w:rsid w:val="004A4AB2"/>
    <w:rsid w:val="004A5765"/>
    <w:rsid w:val="004A5C66"/>
    <w:rsid w:val="004B0458"/>
    <w:rsid w:val="004B165B"/>
    <w:rsid w:val="004B1A65"/>
    <w:rsid w:val="004B1E99"/>
    <w:rsid w:val="004B31B3"/>
    <w:rsid w:val="004B6278"/>
    <w:rsid w:val="004B6D21"/>
    <w:rsid w:val="004B7DC3"/>
    <w:rsid w:val="004C118C"/>
    <w:rsid w:val="004C1246"/>
    <w:rsid w:val="004C156B"/>
    <w:rsid w:val="004C1702"/>
    <w:rsid w:val="004C1D0A"/>
    <w:rsid w:val="004C1E51"/>
    <w:rsid w:val="004C1FE0"/>
    <w:rsid w:val="004C2952"/>
    <w:rsid w:val="004C3CB5"/>
    <w:rsid w:val="004C44C5"/>
    <w:rsid w:val="004C5169"/>
    <w:rsid w:val="004C6279"/>
    <w:rsid w:val="004C6C9F"/>
    <w:rsid w:val="004C6D70"/>
    <w:rsid w:val="004C6E38"/>
    <w:rsid w:val="004C7890"/>
    <w:rsid w:val="004D0089"/>
    <w:rsid w:val="004D02A2"/>
    <w:rsid w:val="004D0BE5"/>
    <w:rsid w:val="004D236D"/>
    <w:rsid w:val="004D2F1E"/>
    <w:rsid w:val="004D302C"/>
    <w:rsid w:val="004D3332"/>
    <w:rsid w:val="004D3434"/>
    <w:rsid w:val="004D36FD"/>
    <w:rsid w:val="004D371C"/>
    <w:rsid w:val="004D3F3E"/>
    <w:rsid w:val="004D476C"/>
    <w:rsid w:val="004D49A1"/>
    <w:rsid w:val="004D5334"/>
    <w:rsid w:val="004D798A"/>
    <w:rsid w:val="004E1057"/>
    <w:rsid w:val="004E29B0"/>
    <w:rsid w:val="004E2FB0"/>
    <w:rsid w:val="004E4BB0"/>
    <w:rsid w:val="004E75D5"/>
    <w:rsid w:val="004F0A34"/>
    <w:rsid w:val="004F4AE0"/>
    <w:rsid w:val="004F5271"/>
    <w:rsid w:val="004F5796"/>
    <w:rsid w:val="004F5B63"/>
    <w:rsid w:val="004F5B73"/>
    <w:rsid w:val="004F5C45"/>
    <w:rsid w:val="004F6914"/>
    <w:rsid w:val="004F7333"/>
    <w:rsid w:val="00500456"/>
    <w:rsid w:val="00502C6F"/>
    <w:rsid w:val="00506A68"/>
    <w:rsid w:val="005105A0"/>
    <w:rsid w:val="005105A5"/>
    <w:rsid w:val="00510624"/>
    <w:rsid w:val="00510C70"/>
    <w:rsid w:val="00511402"/>
    <w:rsid w:val="005114E7"/>
    <w:rsid w:val="005121A9"/>
    <w:rsid w:val="0051249D"/>
    <w:rsid w:val="00514108"/>
    <w:rsid w:val="00514A96"/>
    <w:rsid w:val="00516EBE"/>
    <w:rsid w:val="00517E0A"/>
    <w:rsid w:val="00521128"/>
    <w:rsid w:val="005212F6"/>
    <w:rsid w:val="005218A8"/>
    <w:rsid w:val="00523F48"/>
    <w:rsid w:val="0052676E"/>
    <w:rsid w:val="0052678C"/>
    <w:rsid w:val="005278FC"/>
    <w:rsid w:val="00527CB0"/>
    <w:rsid w:val="005311C7"/>
    <w:rsid w:val="00531EEC"/>
    <w:rsid w:val="005320F4"/>
    <w:rsid w:val="005325B3"/>
    <w:rsid w:val="005334EC"/>
    <w:rsid w:val="00533917"/>
    <w:rsid w:val="00533F90"/>
    <w:rsid w:val="005356EE"/>
    <w:rsid w:val="0053592C"/>
    <w:rsid w:val="00535A12"/>
    <w:rsid w:val="00536AD7"/>
    <w:rsid w:val="00540905"/>
    <w:rsid w:val="00540D87"/>
    <w:rsid w:val="005441E7"/>
    <w:rsid w:val="00544610"/>
    <w:rsid w:val="005450E5"/>
    <w:rsid w:val="00545385"/>
    <w:rsid w:val="00546480"/>
    <w:rsid w:val="00550C52"/>
    <w:rsid w:val="005511C2"/>
    <w:rsid w:val="00552B75"/>
    <w:rsid w:val="00552EA4"/>
    <w:rsid w:val="005533BE"/>
    <w:rsid w:val="005553A2"/>
    <w:rsid w:val="00555775"/>
    <w:rsid w:val="00555DB2"/>
    <w:rsid w:val="00557ABC"/>
    <w:rsid w:val="00557F1D"/>
    <w:rsid w:val="00560CBC"/>
    <w:rsid w:val="00561432"/>
    <w:rsid w:val="0056165F"/>
    <w:rsid w:val="0056223E"/>
    <w:rsid w:val="00563B64"/>
    <w:rsid w:val="00564A02"/>
    <w:rsid w:val="00564DF1"/>
    <w:rsid w:val="00565319"/>
    <w:rsid w:val="00565762"/>
    <w:rsid w:val="00566A8D"/>
    <w:rsid w:val="00567184"/>
    <w:rsid w:val="00567A72"/>
    <w:rsid w:val="00570B05"/>
    <w:rsid w:val="00570E90"/>
    <w:rsid w:val="00571963"/>
    <w:rsid w:val="00571B13"/>
    <w:rsid w:val="00571EA0"/>
    <w:rsid w:val="0057268B"/>
    <w:rsid w:val="00573122"/>
    <w:rsid w:val="00574760"/>
    <w:rsid w:val="00574B34"/>
    <w:rsid w:val="00574FCE"/>
    <w:rsid w:val="0057504A"/>
    <w:rsid w:val="00575264"/>
    <w:rsid w:val="00575CE9"/>
    <w:rsid w:val="00580234"/>
    <w:rsid w:val="00581ABA"/>
    <w:rsid w:val="00582B33"/>
    <w:rsid w:val="00584205"/>
    <w:rsid w:val="005842B5"/>
    <w:rsid w:val="0058644E"/>
    <w:rsid w:val="00586633"/>
    <w:rsid w:val="005869C4"/>
    <w:rsid w:val="00587253"/>
    <w:rsid w:val="00587609"/>
    <w:rsid w:val="00587BB3"/>
    <w:rsid w:val="00587D8A"/>
    <w:rsid w:val="005905FE"/>
    <w:rsid w:val="00591A42"/>
    <w:rsid w:val="00592145"/>
    <w:rsid w:val="005921A7"/>
    <w:rsid w:val="00592C22"/>
    <w:rsid w:val="005934D6"/>
    <w:rsid w:val="005941AE"/>
    <w:rsid w:val="0059434A"/>
    <w:rsid w:val="00594BA9"/>
    <w:rsid w:val="00595413"/>
    <w:rsid w:val="005956A6"/>
    <w:rsid w:val="00595C1F"/>
    <w:rsid w:val="00595D37"/>
    <w:rsid w:val="00595D40"/>
    <w:rsid w:val="00596A21"/>
    <w:rsid w:val="00596DC6"/>
    <w:rsid w:val="005A1269"/>
    <w:rsid w:val="005A1459"/>
    <w:rsid w:val="005A3297"/>
    <w:rsid w:val="005A41DF"/>
    <w:rsid w:val="005A4277"/>
    <w:rsid w:val="005A45BC"/>
    <w:rsid w:val="005A4D85"/>
    <w:rsid w:val="005A5B50"/>
    <w:rsid w:val="005A609C"/>
    <w:rsid w:val="005A7079"/>
    <w:rsid w:val="005A7EAC"/>
    <w:rsid w:val="005A7FB3"/>
    <w:rsid w:val="005B04B6"/>
    <w:rsid w:val="005B302E"/>
    <w:rsid w:val="005B384B"/>
    <w:rsid w:val="005B3EB1"/>
    <w:rsid w:val="005B4D19"/>
    <w:rsid w:val="005B6B2B"/>
    <w:rsid w:val="005B72E8"/>
    <w:rsid w:val="005C15A3"/>
    <w:rsid w:val="005C16F9"/>
    <w:rsid w:val="005C2895"/>
    <w:rsid w:val="005C3300"/>
    <w:rsid w:val="005C3522"/>
    <w:rsid w:val="005C5393"/>
    <w:rsid w:val="005C572A"/>
    <w:rsid w:val="005C5F91"/>
    <w:rsid w:val="005C7503"/>
    <w:rsid w:val="005C7B3A"/>
    <w:rsid w:val="005D1A47"/>
    <w:rsid w:val="005D3457"/>
    <w:rsid w:val="005D4AC2"/>
    <w:rsid w:val="005D6BBA"/>
    <w:rsid w:val="005D721A"/>
    <w:rsid w:val="005E02E6"/>
    <w:rsid w:val="005E0394"/>
    <w:rsid w:val="005E04FC"/>
    <w:rsid w:val="005E0A85"/>
    <w:rsid w:val="005E23EE"/>
    <w:rsid w:val="005E366A"/>
    <w:rsid w:val="005E3CE4"/>
    <w:rsid w:val="005E3F8E"/>
    <w:rsid w:val="005E56C4"/>
    <w:rsid w:val="005E5E1A"/>
    <w:rsid w:val="005E624D"/>
    <w:rsid w:val="005E6F68"/>
    <w:rsid w:val="005E75C9"/>
    <w:rsid w:val="005E7ADB"/>
    <w:rsid w:val="005F07FB"/>
    <w:rsid w:val="005F2EF6"/>
    <w:rsid w:val="005F3227"/>
    <w:rsid w:val="005F4657"/>
    <w:rsid w:val="005F76BE"/>
    <w:rsid w:val="005F7D01"/>
    <w:rsid w:val="005F7E54"/>
    <w:rsid w:val="00601A01"/>
    <w:rsid w:val="0060291E"/>
    <w:rsid w:val="006046C1"/>
    <w:rsid w:val="00606D4D"/>
    <w:rsid w:val="00607EF8"/>
    <w:rsid w:val="00610779"/>
    <w:rsid w:val="00610DC6"/>
    <w:rsid w:val="0061226B"/>
    <w:rsid w:val="00612705"/>
    <w:rsid w:val="0061290D"/>
    <w:rsid w:val="00613998"/>
    <w:rsid w:val="00614772"/>
    <w:rsid w:val="006149E3"/>
    <w:rsid w:val="00614F1D"/>
    <w:rsid w:val="0061586D"/>
    <w:rsid w:val="00615934"/>
    <w:rsid w:val="006169AE"/>
    <w:rsid w:val="00616E8B"/>
    <w:rsid w:val="00617C7A"/>
    <w:rsid w:val="00620514"/>
    <w:rsid w:val="0062165D"/>
    <w:rsid w:val="0062170F"/>
    <w:rsid w:val="00622ECE"/>
    <w:rsid w:val="0062460D"/>
    <w:rsid w:val="00624A43"/>
    <w:rsid w:val="00624C61"/>
    <w:rsid w:val="00625B4F"/>
    <w:rsid w:val="00626A28"/>
    <w:rsid w:val="00630116"/>
    <w:rsid w:val="006310AB"/>
    <w:rsid w:val="006353BB"/>
    <w:rsid w:val="00635819"/>
    <w:rsid w:val="00637B99"/>
    <w:rsid w:val="00640904"/>
    <w:rsid w:val="00640946"/>
    <w:rsid w:val="00647368"/>
    <w:rsid w:val="006478E0"/>
    <w:rsid w:val="00647CCB"/>
    <w:rsid w:val="0065016F"/>
    <w:rsid w:val="00651CD7"/>
    <w:rsid w:val="0065289D"/>
    <w:rsid w:val="00653F37"/>
    <w:rsid w:val="00654004"/>
    <w:rsid w:val="00656056"/>
    <w:rsid w:val="00656090"/>
    <w:rsid w:val="00656814"/>
    <w:rsid w:val="006571FC"/>
    <w:rsid w:val="00657542"/>
    <w:rsid w:val="00657C0A"/>
    <w:rsid w:val="006612FF"/>
    <w:rsid w:val="0066166D"/>
    <w:rsid w:val="00663FED"/>
    <w:rsid w:val="00664267"/>
    <w:rsid w:val="00664AB1"/>
    <w:rsid w:val="00664D5F"/>
    <w:rsid w:val="006659B2"/>
    <w:rsid w:val="0066687A"/>
    <w:rsid w:val="00666DFA"/>
    <w:rsid w:val="00671E7C"/>
    <w:rsid w:val="0067383D"/>
    <w:rsid w:val="00673B5D"/>
    <w:rsid w:val="006744AC"/>
    <w:rsid w:val="0067544D"/>
    <w:rsid w:val="00675695"/>
    <w:rsid w:val="00675731"/>
    <w:rsid w:val="00677386"/>
    <w:rsid w:val="0067756B"/>
    <w:rsid w:val="0068015D"/>
    <w:rsid w:val="006820DE"/>
    <w:rsid w:val="00682E4D"/>
    <w:rsid w:val="00683C9F"/>
    <w:rsid w:val="00684B29"/>
    <w:rsid w:val="00684C76"/>
    <w:rsid w:val="00687117"/>
    <w:rsid w:val="00690EE0"/>
    <w:rsid w:val="006911DE"/>
    <w:rsid w:val="0069148A"/>
    <w:rsid w:val="00691ABE"/>
    <w:rsid w:val="00692306"/>
    <w:rsid w:val="00692A15"/>
    <w:rsid w:val="0069401E"/>
    <w:rsid w:val="0069515A"/>
    <w:rsid w:val="00696530"/>
    <w:rsid w:val="006970C7"/>
    <w:rsid w:val="00697748"/>
    <w:rsid w:val="006A014A"/>
    <w:rsid w:val="006A0AAB"/>
    <w:rsid w:val="006A12F6"/>
    <w:rsid w:val="006A482E"/>
    <w:rsid w:val="006A4F8D"/>
    <w:rsid w:val="006A51D0"/>
    <w:rsid w:val="006A5D76"/>
    <w:rsid w:val="006A6BCA"/>
    <w:rsid w:val="006A6D6D"/>
    <w:rsid w:val="006A722F"/>
    <w:rsid w:val="006A7FB5"/>
    <w:rsid w:val="006B092A"/>
    <w:rsid w:val="006B1713"/>
    <w:rsid w:val="006B1A50"/>
    <w:rsid w:val="006B3C31"/>
    <w:rsid w:val="006B469A"/>
    <w:rsid w:val="006B4B82"/>
    <w:rsid w:val="006B6074"/>
    <w:rsid w:val="006B60BC"/>
    <w:rsid w:val="006B6C26"/>
    <w:rsid w:val="006C0DFB"/>
    <w:rsid w:val="006C142E"/>
    <w:rsid w:val="006C155F"/>
    <w:rsid w:val="006C2C85"/>
    <w:rsid w:val="006C316A"/>
    <w:rsid w:val="006C54B3"/>
    <w:rsid w:val="006C5A2E"/>
    <w:rsid w:val="006C5AEA"/>
    <w:rsid w:val="006C5AFB"/>
    <w:rsid w:val="006C6484"/>
    <w:rsid w:val="006C6827"/>
    <w:rsid w:val="006C6E71"/>
    <w:rsid w:val="006C7E89"/>
    <w:rsid w:val="006D1B00"/>
    <w:rsid w:val="006D3702"/>
    <w:rsid w:val="006D54E3"/>
    <w:rsid w:val="006D5F80"/>
    <w:rsid w:val="006D6D21"/>
    <w:rsid w:val="006D6D5E"/>
    <w:rsid w:val="006D6FFA"/>
    <w:rsid w:val="006D73B9"/>
    <w:rsid w:val="006E025E"/>
    <w:rsid w:val="006E113E"/>
    <w:rsid w:val="006E18EB"/>
    <w:rsid w:val="006E1B1F"/>
    <w:rsid w:val="006E2046"/>
    <w:rsid w:val="006E2537"/>
    <w:rsid w:val="006E28E6"/>
    <w:rsid w:val="006E425B"/>
    <w:rsid w:val="006E4532"/>
    <w:rsid w:val="006E53FB"/>
    <w:rsid w:val="006E600B"/>
    <w:rsid w:val="006E65EF"/>
    <w:rsid w:val="006E6687"/>
    <w:rsid w:val="006E6C65"/>
    <w:rsid w:val="006E7241"/>
    <w:rsid w:val="006E7CE4"/>
    <w:rsid w:val="006F008B"/>
    <w:rsid w:val="006F0CFE"/>
    <w:rsid w:val="006F107B"/>
    <w:rsid w:val="006F1E03"/>
    <w:rsid w:val="006F337D"/>
    <w:rsid w:val="006F3BA6"/>
    <w:rsid w:val="006F4396"/>
    <w:rsid w:val="006F4A37"/>
    <w:rsid w:val="006F6473"/>
    <w:rsid w:val="006F6E36"/>
    <w:rsid w:val="006F7652"/>
    <w:rsid w:val="0070182B"/>
    <w:rsid w:val="0070183B"/>
    <w:rsid w:val="007018E7"/>
    <w:rsid w:val="0070370B"/>
    <w:rsid w:val="007041C6"/>
    <w:rsid w:val="007052D0"/>
    <w:rsid w:val="00705C90"/>
    <w:rsid w:val="00705D82"/>
    <w:rsid w:val="007069A2"/>
    <w:rsid w:val="00707791"/>
    <w:rsid w:val="00707BE6"/>
    <w:rsid w:val="007100F7"/>
    <w:rsid w:val="00710D89"/>
    <w:rsid w:val="00712F69"/>
    <w:rsid w:val="007135DA"/>
    <w:rsid w:val="00713F7D"/>
    <w:rsid w:val="0071416E"/>
    <w:rsid w:val="007159A1"/>
    <w:rsid w:val="00715C83"/>
    <w:rsid w:val="00717531"/>
    <w:rsid w:val="0072098E"/>
    <w:rsid w:val="00720F9D"/>
    <w:rsid w:val="0072249E"/>
    <w:rsid w:val="007229CA"/>
    <w:rsid w:val="007232BF"/>
    <w:rsid w:val="0072354B"/>
    <w:rsid w:val="00724747"/>
    <w:rsid w:val="00724C68"/>
    <w:rsid w:val="00727740"/>
    <w:rsid w:val="0073036F"/>
    <w:rsid w:val="00732D79"/>
    <w:rsid w:val="00732D7D"/>
    <w:rsid w:val="0073336F"/>
    <w:rsid w:val="00735183"/>
    <w:rsid w:val="007376B1"/>
    <w:rsid w:val="00737FCD"/>
    <w:rsid w:val="00740436"/>
    <w:rsid w:val="007408E2"/>
    <w:rsid w:val="007413F3"/>
    <w:rsid w:val="00741BF4"/>
    <w:rsid w:val="00741FAE"/>
    <w:rsid w:val="00742631"/>
    <w:rsid w:val="007426C7"/>
    <w:rsid w:val="00743090"/>
    <w:rsid w:val="007434DD"/>
    <w:rsid w:val="00744ED9"/>
    <w:rsid w:val="00745F8D"/>
    <w:rsid w:val="007460FC"/>
    <w:rsid w:val="00751B52"/>
    <w:rsid w:val="0075256B"/>
    <w:rsid w:val="007529C9"/>
    <w:rsid w:val="007534F8"/>
    <w:rsid w:val="007539B9"/>
    <w:rsid w:val="00753CDC"/>
    <w:rsid w:val="00754A31"/>
    <w:rsid w:val="00756C2C"/>
    <w:rsid w:val="00761519"/>
    <w:rsid w:val="0076397B"/>
    <w:rsid w:val="00763D6E"/>
    <w:rsid w:val="00764674"/>
    <w:rsid w:val="00764C5B"/>
    <w:rsid w:val="007652D0"/>
    <w:rsid w:val="0076598C"/>
    <w:rsid w:val="00766672"/>
    <w:rsid w:val="0076773D"/>
    <w:rsid w:val="00770A43"/>
    <w:rsid w:val="00770D55"/>
    <w:rsid w:val="00770E21"/>
    <w:rsid w:val="00771619"/>
    <w:rsid w:val="00772527"/>
    <w:rsid w:val="007738A1"/>
    <w:rsid w:val="00773907"/>
    <w:rsid w:val="00773B64"/>
    <w:rsid w:val="00773D3C"/>
    <w:rsid w:val="007757E1"/>
    <w:rsid w:val="00776ABC"/>
    <w:rsid w:val="00777999"/>
    <w:rsid w:val="00777D7E"/>
    <w:rsid w:val="00780928"/>
    <w:rsid w:val="00783292"/>
    <w:rsid w:val="00783928"/>
    <w:rsid w:val="00783D56"/>
    <w:rsid w:val="007842AE"/>
    <w:rsid w:val="00784511"/>
    <w:rsid w:val="007848A5"/>
    <w:rsid w:val="00785061"/>
    <w:rsid w:val="00786AD3"/>
    <w:rsid w:val="00787998"/>
    <w:rsid w:val="00787F17"/>
    <w:rsid w:val="00791DBC"/>
    <w:rsid w:val="007920AB"/>
    <w:rsid w:val="00792170"/>
    <w:rsid w:val="007921A9"/>
    <w:rsid w:val="007945B5"/>
    <w:rsid w:val="0079496F"/>
    <w:rsid w:val="007949BE"/>
    <w:rsid w:val="00794DF4"/>
    <w:rsid w:val="007968F9"/>
    <w:rsid w:val="00796FE7"/>
    <w:rsid w:val="0079761C"/>
    <w:rsid w:val="00797CD4"/>
    <w:rsid w:val="00797D6B"/>
    <w:rsid w:val="007A067A"/>
    <w:rsid w:val="007A0846"/>
    <w:rsid w:val="007A0C85"/>
    <w:rsid w:val="007A1714"/>
    <w:rsid w:val="007A1D5E"/>
    <w:rsid w:val="007A2DCB"/>
    <w:rsid w:val="007A3430"/>
    <w:rsid w:val="007A481D"/>
    <w:rsid w:val="007A7113"/>
    <w:rsid w:val="007A7487"/>
    <w:rsid w:val="007B09A9"/>
    <w:rsid w:val="007B110D"/>
    <w:rsid w:val="007B1BEC"/>
    <w:rsid w:val="007B4164"/>
    <w:rsid w:val="007B5260"/>
    <w:rsid w:val="007B6676"/>
    <w:rsid w:val="007B66E3"/>
    <w:rsid w:val="007C0525"/>
    <w:rsid w:val="007C38B2"/>
    <w:rsid w:val="007C3E44"/>
    <w:rsid w:val="007C4CDD"/>
    <w:rsid w:val="007C5439"/>
    <w:rsid w:val="007C58DE"/>
    <w:rsid w:val="007C6B73"/>
    <w:rsid w:val="007C7819"/>
    <w:rsid w:val="007D0BD5"/>
    <w:rsid w:val="007D180F"/>
    <w:rsid w:val="007D3C46"/>
    <w:rsid w:val="007D4F4D"/>
    <w:rsid w:val="007D706C"/>
    <w:rsid w:val="007E04B2"/>
    <w:rsid w:val="007E0C58"/>
    <w:rsid w:val="007E39DD"/>
    <w:rsid w:val="007E3A36"/>
    <w:rsid w:val="007E415A"/>
    <w:rsid w:val="007E41DE"/>
    <w:rsid w:val="007E543B"/>
    <w:rsid w:val="007E63CF"/>
    <w:rsid w:val="007E7F18"/>
    <w:rsid w:val="007F069D"/>
    <w:rsid w:val="007F1A93"/>
    <w:rsid w:val="007F2692"/>
    <w:rsid w:val="007F2EC9"/>
    <w:rsid w:val="007F3178"/>
    <w:rsid w:val="007F47D0"/>
    <w:rsid w:val="007F51AF"/>
    <w:rsid w:val="007F545D"/>
    <w:rsid w:val="007F590C"/>
    <w:rsid w:val="007F59F9"/>
    <w:rsid w:val="007F67B5"/>
    <w:rsid w:val="007F6CC8"/>
    <w:rsid w:val="00800F14"/>
    <w:rsid w:val="008011EB"/>
    <w:rsid w:val="008019C6"/>
    <w:rsid w:val="00801E2F"/>
    <w:rsid w:val="00801FD1"/>
    <w:rsid w:val="0080463F"/>
    <w:rsid w:val="00805CD5"/>
    <w:rsid w:val="00806CA1"/>
    <w:rsid w:val="00807185"/>
    <w:rsid w:val="00807D66"/>
    <w:rsid w:val="00810A12"/>
    <w:rsid w:val="00810B46"/>
    <w:rsid w:val="008111FE"/>
    <w:rsid w:val="00812049"/>
    <w:rsid w:val="00812244"/>
    <w:rsid w:val="00812AB0"/>
    <w:rsid w:val="00812F47"/>
    <w:rsid w:val="00814536"/>
    <w:rsid w:val="008163F0"/>
    <w:rsid w:val="008164E6"/>
    <w:rsid w:val="00816ACB"/>
    <w:rsid w:val="00816C1F"/>
    <w:rsid w:val="00816F21"/>
    <w:rsid w:val="00817C7F"/>
    <w:rsid w:val="00817DAF"/>
    <w:rsid w:val="00817E67"/>
    <w:rsid w:val="0082125E"/>
    <w:rsid w:val="00821D5F"/>
    <w:rsid w:val="008227FE"/>
    <w:rsid w:val="00823CFC"/>
    <w:rsid w:val="008248C9"/>
    <w:rsid w:val="008264C9"/>
    <w:rsid w:val="008269FF"/>
    <w:rsid w:val="008322BB"/>
    <w:rsid w:val="0083444D"/>
    <w:rsid w:val="0084016B"/>
    <w:rsid w:val="008407AB"/>
    <w:rsid w:val="00840BE2"/>
    <w:rsid w:val="00841236"/>
    <w:rsid w:val="00841BBF"/>
    <w:rsid w:val="00841CE1"/>
    <w:rsid w:val="0084274C"/>
    <w:rsid w:val="00842986"/>
    <w:rsid w:val="0084306A"/>
    <w:rsid w:val="00843475"/>
    <w:rsid w:val="0084354A"/>
    <w:rsid w:val="008439F5"/>
    <w:rsid w:val="008440FF"/>
    <w:rsid w:val="00845907"/>
    <w:rsid w:val="00846702"/>
    <w:rsid w:val="008471E8"/>
    <w:rsid w:val="00847FA6"/>
    <w:rsid w:val="00850100"/>
    <w:rsid w:val="00852026"/>
    <w:rsid w:val="00853742"/>
    <w:rsid w:val="00853A12"/>
    <w:rsid w:val="00853F52"/>
    <w:rsid w:val="0085582A"/>
    <w:rsid w:val="00855AE3"/>
    <w:rsid w:val="00856040"/>
    <w:rsid w:val="00856766"/>
    <w:rsid w:val="00857459"/>
    <w:rsid w:val="00857FB8"/>
    <w:rsid w:val="0086054C"/>
    <w:rsid w:val="00860AFD"/>
    <w:rsid w:val="00860E34"/>
    <w:rsid w:val="008614F3"/>
    <w:rsid w:val="00864EEE"/>
    <w:rsid w:val="00865AC6"/>
    <w:rsid w:val="00865E02"/>
    <w:rsid w:val="00865E73"/>
    <w:rsid w:val="008705B1"/>
    <w:rsid w:val="00870844"/>
    <w:rsid w:val="008725F1"/>
    <w:rsid w:val="00873588"/>
    <w:rsid w:val="008737D2"/>
    <w:rsid w:val="00873D13"/>
    <w:rsid w:val="008741B1"/>
    <w:rsid w:val="008741C0"/>
    <w:rsid w:val="0087494E"/>
    <w:rsid w:val="008750EF"/>
    <w:rsid w:val="008759DC"/>
    <w:rsid w:val="00875CE9"/>
    <w:rsid w:val="00877368"/>
    <w:rsid w:val="00877828"/>
    <w:rsid w:val="00881A5B"/>
    <w:rsid w:val="00883FF0"/>
    <w:rsid w:val="008845AA"/>
    <w:rsid w:val="00884983"/>
    <w:rsid w:val="00884EE0"/>
    <w:rsid w:val="00884FFB"/>
    <w:rsid w:val="00885CF6"/>
    <w:rsid w:val="008860B8"/>
    <w:rsid w:val="00886CC6"/>
    <w:rsid w:val="008870FE"/>
    <w:rsid w:val="00887E7A"/>
    <w:rsid w:val="00894713"/>
    <w:rsid w:val="00894AF1"/>
    <w:rsid w:val="00894EAA"/>
    <w:rsid w:val="008963BA"/>
    <w:rsid w:val="00896A4D"/>
    <w:rsid w:val="0089788B"/>
    <w:rsid w:val="00897C34"/>
    <w:rsid w:val="00897E7E"/>
    <w:rsid w:val="008A0012"/>
    <w:rsid w:val="008A0805"/>
    <w:rsid w:val="008A0DAC"/>
    <w:rsid w:val="008A12A5"/>
    <w:rsid w:val="008A17D8"/>
    <w:rsid w:val="008A2A18"/>
    <w:rsid w:val="008A33C5"/>
    <w:rsid w:val="008A39D1"/>
    <w:rsid w:val="008A4AEB"/>
    <w:rsid w:val="008A5761"/>
    <w:rsid w:val="008A5945"/>
    <w:rsid w:val="008A63AC"/>
    <w:rsid w:val="008A6B4D"/>
    <w:rsid w:val="008B06F8"/>
    <w:rsid w:val="008B2B00"/>
    <w:rsid w:val="008B2B74"/>
    <w:rsid w:val="008B3DC7"/>
    <w:rsid w:val="008B3E58"/>
    <w:rsid w:val="008B4807"/>
    <w:rsid w:val="008B4C65"/>
    <w:rsid w:val="008B722F"/>
    <w:rsid w:val="008B786E"/>
    <w:rsid w:val="008C0022"/>
    <w:rsid w:val="008C2759"/>
    <w:rsid w:val="008C316C"/>
    <w:rsid w:val="008C420B"/>
    <w:rsid w:val="008C4524"/>
    <w:rsid w:val="008C4B71"/>
    <w:rsid w:val="008C6014"/>
    <w:rsid w:val="008C627B"/>
    <w:rsid w:val="008C69A5"/>
    <w:rsid w:val="008C7701"/>
    <w:rsid w:val="008D10EC"/>
    <w:rsid w:val="008D27A3"/>
    <w:rsid w:val="008D39A6"/>
    <w:rsid w:val="008D4A8C"/>
    <w:rsid w:val="008D64CE"/>
    <w:rsid w:val="008D65F3"/>
    <w:rsid w:val="008D6E94"/>
    <w:rsid w:val="008D7076"/>
    <w:rsid w:val="008E08DF"/>
    <w:rsid w:val="008E10F1"/>
    <w:rsid w:val="008E2119"/>
    <w:rsid w:val="008E27F7"/>
    <w:rsid w:val="008E29B0"/>
    <w:rsid w:val="008E2CD8"/>
    <w:rsid w:val="008E3D9D"/>
    <w:rsid w:val="008E440A"/>
    <w:rsid w:val="008E4874"/>
    <w:rsid w:val="008E7A3E"/>
    <w:rsid w:val="008F184E"/>
    <w:rsid w:val="008F1CFB"/>
    <w:rsid w:val="008F1D26"/>
    <w:rsid w:val="008F25FB"/>
    <w:rsid w:val="008F2E54"/>
    <w:rsid w:val="008F3FC9"/>
    <w:rsid w:val="008F4265"/>
    <w:rsid w:val="008F7938"/>
    <w:rsid w:val="009001EC"/>
    <w:rsid w:val="009006BD"/>
    <w:rsid w:val="0090105F"/>
    <w:rsid w:val="00901B40"/>
    <w:rsid w:val="00901F9F"/>
    <w:rsid w:val="009029F1"/>
    <w:rsid w:val="00902BCF"/>
    <w:rsid w:val="00902FED"/>
    <w:rsid w:val="00904BB7"/>
    <w:rsid w:val="00906B20"/>
    <w:rsid w:val="00907B8A"/>
    <w:rsid w:val="00907DB3"/>
    <w:rsid w:val="009106DF"/>
    <w:rsid w:val="00912160"/>
    <w:rsid w:val="009135E7"/>
    <w:rsid w:val="00913C5D"/>
    <w:rsid w:val="00913E2C"/>
    <w:rsid w:val="0091558E"/>
    <w:rsid w:val="00915D5A"/>
    <w:rsid w:val="00916EFB"/>
    <w:rsid w:val="009178C5"/>
    <w:rsid w:val="00917DF5"/>
    <w:rsid w:val="00920099"/>
    <w:rsid w:val="00922196"/>
    <w:rsid w:val="009228D1"/>
    <w:rsid w:val="00924D99"/>
    <w:rsid w:val="00924E5F"/>
    <w:rsid w:val="009258A5"/>
    <w:rsid w:val="00925A23"/>
    <w:rsid w:val="0092621D"/>
    <w:rsid w:val="00926BB7"/>
    <w:rsid w:val="00926FCE"/>
    <w:rsid w:val="00927018"/>
    <w:rsid w:val="00927EB7"/>
    <w:rsid w:val="009304FE"/>
    <w:rsid w:val="009314FB"/>
    <w:rsid w:val="009319B0"/>
    <w:rsid w:val="009338D9"/>
    <w:rsid w:val="00934137"/>
    <w:rsid w:val="00934E3D"/>
    <w:rsid w:val="0093518F"/>
    <w:rsid w:val="009351C1"/>
    <w:rsid w:val="009373C5"/>
    <w:rsid w:val="00941243"/>
    <w:rsid w:val="0094227E"/>
    <w:rsid w:val="0094263F"/>
    <w:rsid w:val="0094296D"/>
    <w:rsid w:val="00943C33"/>
    <w:rsid w:val="0094428D"/>
    <w:rsid w:val="00945600"/>
    <w:rsid w:val="00947B20"/>
    <w:rsid w:val="0095156D"/>
    <w:rsid w:val="00952453"/>
    <w:rsid w:val="009524B6"/>
    <w:rsid w:val="00952C66"/>
    <w:rsid w:val="00954708"/>
    <w:rsid w:val="0095514B"/>
    <w:rsid w:val="00956FE6"/>
    <w:rsid w:val="00957825"/>
    <w:rsid w:val="00957EB6"/>
    <w:rsid w:val="0096016A"/>
    <w:rsid w:val="0096098E"/>
    <w:rsid w:val="009618FA"/>
    <w:rsid w:val="0096347A"/>
    <w:rsid w:val="0096351A"/>
    <w:rsid w:val="00964CBD"/>
    <w:rsid w:val="00965C15"/>
    <w:rsid w:val="0096669E"/>
    <w:rsid w:val="00966AFB"/>
    <w:rsid w:val="00970486"/>
    <w:rsid w:val="0097354C"/>
    <w:rsid w:val="00973B6F"/>
    <w:rsid w:val="00973DA8"/>
    <w:rsid w:val="00974EB3"/>
    <w:rsid w:val="00975B85"/>
    <w:rsid w:val="00977191"/>
    <w:rsid w:val="009777FC"/>
    <w:rsid w:val="0097782B"/>
    <w:rsid w:val="00980A32"/>
    <w:rsid w:val="009842C5"/>
    <w:rsid w:val="0098572F"/>
    <w:rsid w:val="00986F1B"/>
    <w:rsid w:val="00986F95"/>
    <w:rsid w:val="0098768B"/>
    <w:rsid w:val="00987A32"/>
    <w:rsid w:val="0099067C"/>
    <w:rsid w:val="00990703"/>
    <w:rsid w:val="00990B30"/>
    <w:rsid w:val="009918DE"/>
    <w:rsid w:val="00992544"/>
    <w:rsid w:val="00992B1B"/>
    <w:rsid w:val="00992BB4"/>
    <w:rsid w:val="00993B3E"/>
    <w:rsid w:val="009941A1"/>
    <w:rsid w:val="00994928"/>
    <w:rsid w:val="00994FDA"/>
    <w:rsid w:val="0099552B"/>
    <w:rsid w:val="009958B7"/>
    <w:rsid w:val="00996D44"/>
    <w:rsid w:val="00997A7B"/>
    <w:rsid w:val="009A1010"/>
    <w:rsid w:val="009A2195"/>
    <w:rsid w:val="009A2AF4"/>
    <w:rsid w:val="009A471B"/>
    <w:rsid w:val="009A5B81"/>
    <w:rsid w:val="009A672B"/>
    <w:rsid w:val="009A6D22"/>
    <w:rsid w:val="009B03F8"/>
    <w:rsid w:val="009B0BAF"/>
    <w:rsid w:val="009B141F"/>
    <w:rsid w:val="009B1A95"/>
    <w:rsid w:val="009B2594"/>
    <w:rsid w:val="009B2A79"/>
    <w:rsid w:val="009B3043"/>
    <w:rsid w:val="009B5698"/>
    <w:rsid w:val="009B7CCD"/>
    <w:rsid w:val="009C23ED"/>
    <w:rsid w:val="009C3115"/>
    <w:rsid w:val="009C330B"/>
    <w:rsid w:val="009C5203"/>
    <w:rsid w:val="009C7924"/>
    <w:rsid w:val="009C7D1B"/>
    <w:rsid w:val="009D09F2"/>
    <w:rsid w:val="009D135F"/>
    <w:rsid w:val="009D147C"/>
    <w:rsid w:val="009D1696"/>
    <w:rsid w:val="009D20D1"/>
    <w:rsid w:val="009D272A"/>
    <w:rsid w:val="009D2F45"/>
    <w:rsid w:val="009D405F"/>
    <w:rsid w:val="009D4FEA"/>
    <w:rsid w:val="009D51D3"/>
    <w:rsid w:val="009D582A"/>
    <w:rsid w:val="009D5FF4"/>
    <w:rsid w:val="009D661A"/>
    <w:rsid w:val="009D68F7"/>
    <w:rsid w:val="009D78AE"/>
    <w:rsid w:val="009D7971"/>
    <w:rsid w:val="009E0271"/>
    <w:rsid w:val="009E2E85"/>
    <w:rsid w:val="009E384F"/>
    <w:rsid w:val="009E3C70"/>
    <w:rsid w:val="009E4ECA"/>
    <w:rsid w:val="009E7975"/>
    <w:rsid w:val="009F084A"/>
    <w:rsid w:val="009F0F42"/>
    <w:rsid w:val="009F2E2F"/>
    <w:rsid w:val="009F412C"/>
    <w:rsid w:val="009F58B8"/>
    <w:rsid w:val="009F65A7"/>
    <w:rsid w:val="009F7E85"/>
    <w:rsid w:val="00A00F5E"/>
    <w:rsid w:val="00A0151F"/>
    <w:rsid w:val="00A017EB"/>
    <w:rsid w:val="00A0230D"/>
    <w:rsid w:val="00A05085"/>
    <w:rsid w:val="00A0588B"/>
    <w:rsid w:val="00A06136"/>
    <w:rsid w:val="00A1100A"/>
    <w:rsid w:val="00A11AD0"/>
    <w:rsid w:val="00A11D3F"/>
    <w:rsid w:val="00A13BF3"/>
    <w:rsid w:val="00A13C83"/>
    <w:rsid w:val="00A13DBF"/>
    <w:rsid w:val="00A141D5"/>
    <w:rsid w:val="00A14504"/>
    <w:rsid w:val="00A1512D"/>
    <w:rsid w:val="00A16750"/>
    <w:rsid w:val="00A16BD0"/>
    <w:rsid w:val="00A17009"/>
    <w:rsid w:val="00A200F9"/>
    <w:rsid w:val="00A20447"/>
    <w:rsid w:val="00A21729"/>
    <w:rsid w:val="00A23239"/>
    <w:rsid w:val="00A2375F"/>
    <w:rsid w:val="00A2406F"/>
    <w:rsid w:val="00A248C1"/>
    <w:rsid w:val="00A24A92"/>
    <w:rsid w:val="00A27625"/>
    <w:rsid w:val="00A31D95"/>
    <w:rsid w:val="00A31E4F"/>
    <w:rsid w:val="00A32614"/>
    <w:rsid w:val="00A33463"/>
    <w:rsid w:val="00A33EB5"/>
    <w:rsid w:val="00A35BA4"/>
    <w:rsid w:val="00A361DA"/>
    <w:rsid w:val="00A3682E"/>
    <w:rsid w:val="00A4076D"/>
    <w:rsid w:val="00A40B77"/>
    <w:rsid w:val="00A40D67"/>
    <w:rsid w:val="00A430A2"/>
    <w:rsid w:val="00A438FB"/>
    <w:rsid w:val="00A43F72"/>
    <w:rsid w:val="00A44383"/>
    <w:rsid w:val="00A4483C"/>
    <w:rsid w:val="00A4538E"/>
    <w:rsid w:val="00A457FA"/>
    <w:rsid w:val="00A45E7E"/>
    <w:rsid w:val="00A46A48"/>
    <w:rsid w:val="00A470B6"/>
    <w:rsid w:val="00A471E8"/>
    <w:rsid w:val="00A47775"/>
    <w:rsid w:val="00A5191F"/>
    <w:rsid w:val="00A52A81"/>
    <w:rsid w:val="00A545FF"/>
    <w:rsid w:val="00A5485E"/>
    <w:rsid w:val="00A54F71"/>
    <w:rsid w:val="00A557BC"/>
    <w:rsid w:val="00A55C2B"/>
    <w:rsid w:val="00A55D4B"/>
    <w:rsid w:val="00A5783E"/>
    <w:rsid w:val="00A57AD5"/>
    <w:rsid w:val="00A60E6B"/>
    <w:rsid w:val="00A61B99"/>
    <w:rsid w:val="00A632E1"/>
    <w:rsid w:val="00A65F5B"/>
    <w:rsid w:val="00A6749D"/>
    <w:rsid w:val="00A675B1"/>
    <w:rsid w:val="00A67A8E"/>
    <w:rsid w:val="00A7048C"/>
    <w:rsid w:val="00A70500"/>
    <w:rsid w:val="00A72359"/>
    <w:rsid w:val="00A73399"/>
    <w:rsid w:val="00A73CA3"/>
    <w:rsid w:val="00A740FC"/>
    <w:rsid w:val="00A741CF"/>
    <w:rsid w:val="00A748A6"/>
    <w:rsid w:val="00A756E8"/>
    <w:rsid w:val="00A77374"/>
    <w:rsid w:val="00A77518"/>
    <w:rsid w:val="00A80B44"/>
    <w:rsid w:val="00A81575"/>
    <w:rsid w:val="00A81B28"/>
    <w:rsid w:val="00A82570"/>
    <w:rsid w:val="00A82DD8"/>
    <w:rsid w:val="00A84F13"/>
    <w:rsid w:val="00A85D1D"/>
    <w:rsid w:val="00A86101"/>
    <w:rsid w:val="00A862ED"/>
    <w:rsid w:val="00A865CD"/>
    <w:rsid w:val="00A8660E"/>
    <w:rsid w:val="00A86C8E"/>
    <w:rsid w:val="00A87FCC"/>
    <w:rsid w:val="00A87FDA"/>
    <w:rsid w:val="00A90E7D"/>
    <w:rsid w:val="00A9119E"/>
    <w:rsid w:val="00A92661"/>
    <w:rsid w:val="00A9329F"/>
    <w:rsid w:val="00A936D2"/>
    <w:rsid w:val="00A94046"/>
    <w:rsid w:val="00A944ED"/>
    <w:rsid w:val="00A94B34"/>
    <w:rsid w:val="00A94B37"/>
    <w:rsid w:val="00A9522A"/>
    <w:rsid w:val="00A963E6"/>
    <w:rsid w:val="00A97B68"/>
    <w:rsid w:val="00AA02C2"/>
    <w:rsid w:val="00AA0602"/>
    <w:rsid w:val="00AA2C4D"/>
    <w:rsid w:val="00AA3741"/>
    <w:rsid w:val="00AA3AA6"/>
    <w:rsid w:val="00AA3B2E"/>
    <w:rsid w:val="00AA4F28"/>
    <w:rsid w:val="00AA5D27"/>
    <w:rsid w:val="00AA6800"/>
    <w:rsid w:val="00AA6D53"/>
    <w:rsid w:val="00AA7244"/>
    <w:rsid w:val="00AB0DB7"/>
    <w:rsid w:val="00AB1A64"/>
    <w:rsid w:val="00AB20FF"/>
    <w:rsid w:val="00AB23B0"/>
    <w:rsid w:val="00AB2E43"/>
    <w:rsid w:val="00AB3E97"/>
    <w:rsid w:val="00AB5C90"/>
    <w:rsid w:val="00AB6A0A"/>
    <w:rsid w:val="00AB6BC2"/>
    <w:rsid w:val="00AB7077"/>
    <w:rsid w:val="00AB7877"/>
    <w:rsid w:val="00AC06B1"/>
    <w:rsid w:val="00AC0D62"/>
    <w:rsid w:val="00AC1C9E"/>
    <w:rsid w:val="00AC2149"/>
    <w:rsid w:val="00AC2545"/>
    <w:rsid w:val="00AC2641"/>
    <w:rsid w:val="00AC366F"/>
    <w:rsid w:val="00AC44BC"/>
    <w:rsid w:val="00AC480D"/>
    <w:rsid w:val="00AC5E5D"/>
    <w:rsid w:val="00AC7E21"/>
    <w:rsid w:val="00AD0298"/>
    <w:rsid w:val="00AD03AD"/>
    <w:rsid w:val="00AD3C21"/>
    <w:rsid w:val="00AD3C23"/>
    <w:rsid w:val="00AD42E3"/>
    <w:rsid w:val="00AD569C"/>
    <w:rsid w:val="00AD5CB8"/>
    <w:rsid w:val="00AD5EF9"/>
    <w:rsid w:val="00AD6039"/>
    <w:rsid w:val="00AD717D"/>
    <w:rsid w:val="00AD7AC3"/>
    <w:rsid w:val="00AD7F8D"/>
    <w:rsid w:val="00AE0669"/>
    <w:rsid w:val="00AE0A7D"/>
    <w:rsid w:val="00AE3405"/>
    <w:rsid w:val="00AE3788"/>
    <w:rsid w:val="00AE3917"/>
    <w:rsid w:val="00AE48D7"/>
    <w:rsid w:val="00AE4BA5"/>
    <w:rsid w:val="00AE58DB"/>
    <w:rsid w:val="00AE69C9"/>
    <w:rsid w:val="00AE7868"/>
    <w:rsid w:val="00AF0812"/>
    <w:rsid w:val="00AF08D1"/>
    <w:rsid w:val="00AF0B15"/>
    <w:rsid w:val="00AF29F4"/>
    <w:rsid w:val="00AF2C2C"/>
    <w:rsid w:val="00AF2CF6"/>
    <w:rsid w:val="00AF2DCE"/>
    <w:rsid w:val="00AF3B87"/>
    <w:rsid w:val="00AF3C49"/>
    <w:rsid w:val="00AF4575"/>
    <w:rsid w:val="00AF5836"/>
    <w:rsid w:val="00AF6D31"/>
    <w:rsid w:val="00AF7173"/>
    <w:rsid w:val="00AF7CDB"/>
    <w:rsid w:val="00B0007C"/>
    <w:rsid w:val="00B0016C"/>
    <w:rsid w:val="00B01665"/>
    <w:rsid w:val="00B017E0"/>
    <w:rsid w:val="00B0225B"/>
    <w:rsid w:val="00B029F1"/>
    <w:rsid w:val="00B03996"/>
    <w:rsid w:val="00B04507"/>
    <w:rsid w:val="00B04917"/>
    <w:rsid w:val="00B0491C"/>
    <w:rsid w:val="00B04A46"/>
    <w:rsid w:val="00B056E8"/>
    <w:rsid w:val="00B06362"/>
    <w:rsid w:val="00B066FF"/>
    <w:rsid w:val="00B104C1"/>
    <w:rsid w:val="00B11623"/>
    <w:rsid w:val="00B12BC8"/>
    <w:rsid w:val="00B13E2A"/>
    <w:rsid w:val="00B1486A"/>
    <w:rsid w:val="00B14E47"/>
    <w:rsid w:val="00B1616E"/>
    <w:rsid w:val="00B1664D"/>
    <w:rsid w:val="00B16B9B"/>
    <w:rsid w:val="00B17289"/>
    <w:rsid w:val="00B17E94"/>
    <w:rsid w:val="00B20350"/>
    <w:rsid w:val="00B20EFD"/>
    <w:rsid w:val="00B21124"/>
    <w:rsid w:val="00B2127B"/>
    <w:rsid w:val="00B2157F"/>
    <w:rsid w:val="00B21597"/>
    <w:rsid w:val="00B21BC6"/>
    <w:rsid w:val="00B21C96"/>
    <w:rsid w:val="00B2286C"/>
    <w:rsid w:val="00B22B7A"/>
    <w:rsid w:val="00B2322C"/>
    <w:rsid w:val="00B26245"/>
    <w:rsid w:val="00B2677C"/>
    <w:rsid w:val="00B27589"/>
    <w:rsid w:val="00B27BFE"/>
    <w:rsid w:val="00B30011"/>
    <w:rsid w:val="00B309F2"/>
    <w:rsid w:val="00B30E8E"/>
    <w:rsid w:val="00B319A0"/>
    <w:rsid w:val="00B321BA"/>
    <w:rsid w:val="00B32373"/>
    <w:rsid w:val="00B33AEC"/>
    <w:rsid w:val="00B3535B"/>
    <w:rsid w:val="00B35535"/>
    <w:rsid w:val="00B37301"/>
    <w:rsid w:val="00B3730A"/>
    <w:rsid w:val="00B374EA"/>
    <w:rsid w:val="00B377A5"/>
    <w:rsid w:val="00B40029"/>
    <w:rsid w:val="00B40296"/>
    <w:rsid w:val="00B4063A"/>
    <w:rsid w:val="00B41FA3"/>
    <w:rsid w:val="00B42C8F"/>
    <w:rsid w:val="00B435ED"/>
    <w:rsid w:val="00B453A7"/>
    <w:rsid w:val="00B4637B"/>
    <w:rsid w:val="00B5155D"/>
    <w:rsid w:val="00B51658"/>
    <w:rsid w:val="00B524F2"/>
    <w:rsid w:val="00B5275E"/>
    <w:rsid w:val="00B52BC1"/>
    <w:rsid w:val="00B53245"/>
    <w:rsid w:val="00B53274"/>
    <w:rsid w:val="00B53635"/>
    <w:rsid w:val="00B53D8E"/>
    <w:rsid w:val="00B5418A"/>
    <w:rsid w:val="00B547C0"/>
    <w:rsid w:val="00B551B3"/>
    <w:rsid w:val="00B56DA0"/>
    <w:rsid w:val="00B57935"/>
    <w:rsid w:val="00B57C02"/>
    <w:rsid w:val="00B61228"/>
    <w:rsid w:val="00B61387"/>
    <w:rsid w:val="00B616B1"/>
    <w:rsid w:val="00B6319C"/>
    <w:rsid w:val="00B6376D"/>
    <w:rsid w:val="00B64EC0"/>
    <w:rsid w:val="00B65412"/>
    <w:rsid w:val="00B6550A"/>
    <w:rsid w:val="00B6559C"/>
    <w:rsid w:val="00B665F9"/>
    <w:rsid w:val="00B66C0E"/>
    <w:rsid w:val="00B66ED5"/>
    <w:rsid w:val="00B70C24"/>
    <w:rsid w:val="00B71DF0"/>
    <w:rsid w:val="00B728F1"/>
    <w:rsid w:val="00B73174"/>
    <w:rsid w:val="00B73F0C"/>
    <w:rsid w:val="00B7430E"/>
    <w:rsid w:val="00B743A6"/>
    <w:rsid w:val="00B751B3"/>
    <w:rsid w:val="00B753DD"/>
    <w:rsid w:val="00B80B92"/>
    <w:rsid w:val="00B82213"/>
    <w:rsid w:val="00B82FF5"/>
    <w:rsid w:val="00B84062"/>
    <w:rsid w:val="00B84419"/>
    <w:rsid w:val="00B84BB6"/>
    <w:rsid w:val="00B84F77"/>
    <w:rsid w:val="00B85F47"/>
    <w:rsid w:val="00B910E3"/>
    <w:rsid w:val="00B91B1E"/>
    <w:rsid w:val="00B9440F"/>
    <w:rsid w:val="00B9688B"/>
    <w:rsid w:val="00B96C9A"/>
    <w:rsid w:val="00B973D8"/>
    <w:rsid w:val="00B97B96"/>
    <w:rsid w:val="00BA065D"/>
    <w:rsid w:val="00BA0A8F"/>
    <w:rsid w:val="00BA0D52"/>
    <w:rsid w:val="00BA1456"/>
    <w:rsid w:val="00BA25DD"/>
    <w:rsid w:val="00BA4A52"/>
    <w:rsid w:val="00BA5370"/>
    <w:rsid w:val="00BA6E10"/>
    <w:rsid w:val="00BA7743"/>
    <w:rsid w:val="00BA791E"/>
    <w:rsid w:val="00BB02EC"/>
    <w:rsid w:val="00BB0367"/>
    <w:rsid w:val="00BB5513"/>
    <w:rsid w:val="00BB5F70"/>
    <w:rsid w:val="00BB7D35"/>
    <w:rsid w:val="00BC257A"/>
    <w:rsid w:val="00BC2B23"/>
    <w:rsid w:val="00BC3AC7"/>
    <w:rsid w:val="00BC3DAB"/>
    <w:rsid w:val="00BC6A1A"/>
    <w:rsid w:val="00BC6B39"/>
    <w:rsid w:val="00BD04A3"/>
    <w:rsid w:val="00BD0D12"/>
    <w:rsid w:val="00BD23CB"/>
    <w:rsid w:val="00BD3B35"/>
    <w:rsid w:val="00BD3C8B"/>
    <w:rsid w:val="00BD42A8"/>
    <w:rsid w:val="00BD6537"/>
    <w:rsid w:val="00BD7FB7"/>
    <w:rsid w:val="00BE022B"/>
    <w:rsid w:val="00BE0777"/>
    <w:rsid w:val="00BE115D"/>
    <w:rsid w:val="00BE175B"/>
    <w:rsid w:val="00BE2075"/>
    <w:rsid w:val="00BE4405"/>
    <w:rsid w:val="00BE5780"/>
    <w:rsid w:val="00BE5859"/>
    <w:rsid w:val="00BE5FD3"/>
    <w:rsid w:val="00BE6069"/>
    <w:rsid w:val="00BE7D82"/>
    <w:rsid w:val="00BF07E6"/>
    <w:rsid w:val="00BF0CCB"/>
    <w:rsid w:val="00BF0D00"/>
    <w:rsid w:val="00BF1919"/>
    <w:rsid w:val="00BF2067"/>
    <w:rsid w:val="00BF25B4"/>
    <w:rsid w:val="00BF28B4"/>
    <w:rsid w:val="00BF33EA"/>
    <w:rsid w:val="00BF3A33"/>
    <w:rsid w:val="00BF5BD0"/>
    <w:rsid w:val="00BF5C1E"/>
    <w:rsid w:val="00C01099"/>
    <w:rsid w:val="00C01895"/>
    <w:rsid w:val="00C02238"/>
    <w:rsid w:val="00C039A5"/>
    <w:rsid w:val="00C0536D"/>
    <w:rsid w:val="00C05D95"/>
    <w:rsid w:val="00C05EB2"/>
    <w:rsid w:val="00C062EA"/>
    <w:rsid w:val="00C10189"/>
    <w:rsid w:val="00C11059"/>
    <w:rsid w:val="00C114FD"/>
    <w:rsid w:val="00C1351A"/>
    <w:rsid w:val="00C142F0"/>
    <w:rsid w:val="00C204A2"/>
    <w:rsid w:val="00C2402D"/>
    <w:rsid w:val="00C245E4"/>
    <w:rsid w:val="00C24CA6"/>
    <w:rsid w:val="00C24ED0"/>
    <w:rsid w:val="00C25CE7"/>
    <w:rsid w:val="00C30D65"/>
    <w:rsid w:val="00C310A9"/>
    <w:rsid w:val="00C31666"/>
    <w:rsid w:val="00C32A14"/>
    <w:rsid w:val="00C32DDD"/>
    <w:rsid w:val="00C330DB"/>
    <w:rsid w:val="00C33215"/>
    <w:rsid w:val="00C33AA0"/>
    <w:rsid w:val="00C35656"/>
    <w:rsid w:val="00C35D85"/>
    <w:rsid w:val="00C36613"/>
    <w:rsid w:val="00C41936"/>
    <w:rsid w:val="00C44EA4"/>
    <w:rsid w:val="00C45C27"/>
    <w:rsid w:val="00C47B4A"/>
    <w:rsid w:val="00C5181B"/>
    <w:rsid w:val="00C54602"/>
    <w:rsid w:val="00C54C7E"/>
    <w:rsid w:val="00C57987"/>
    <w:rsid w:val="00C60B41"/>
    <w:rsid w:val="00C60BD2"/>
    <w:rsid w:val="00C61413"/>
    <w:rsid w:val="00C626C5"/>
    <w:rsid w:val="00C633CC"/>
    <w:rsid w:val="00C63C04"/>
    <w:rsid w:val="00C64652"/>
    <w:rsid w:val="00C64F00"/>
    <w:rsid w:val="00C65A31"/>
    <w:rsid w:val="00C66045"/>
    <w:rsid w:val="00C71020"/>
    <w:rsid w:val="00C73C09"/>
    <w:rsid w:val="00C74206"/>
    <w:rsid w:val="00C75177"/>
    <w:rsid w:val="00C82070"/>
    <w:rsid w:val="00C82EF8"/>
    <w:rsid w:val="00C83331"/>
    <w:rsid w:val="00C8369D"/>
    <w:rsid w:val="00C84D4A"/>
    <w:rsid w:val="00C851E0"/>
    <w:rsid w:val="00C866BB"/>
    <w:rsid w:val="00C86983"/>
    <w:rsid w:val="00C90B8E"/>
    <w:rsid w:val="00C9111A"/>
    <w:rsid w:val="00C91BDA"/>
    <w:rsid w:val="00C926CE"/>
    <w:rsid w:val="00C92856"/>
    <w:rsid w:val="00C93307"/>
    <w:rsid w:val="00C93A43"/>
    <w:rsid w:val="00C93E8E"/>
    <w:rsid w:val="00C94573"/>
    <w:rsid w:val="00C947B7"/>
    <w:rsid w:val="00C953A3"/>
    <w:rsid w:val="00C9744F"/>
    <w:rsid w:val="00C976E2"/>
    <w:rsid w:val="00C97BE9"/>
    <w:rsid w:val="00C97C21"/>
    <w:rsid w:val="00C97CEF"/>
    <w:rsid w:val="00CA00EE"/>
    <w:rsid w:val="00CA0CF9"/>
    <w:rsid w:val="00CA1668"/>
    <w:rsid w:val="00CA268F"/>
    <w:rsid w:val="00CA67DB"/>
    <w:rsid w:val="00CA76AD"/>
    <w:rsid w:val="00CB0EAC"/>
    <w:rsid w:val="00CB448A"/>
    <w:rsid w:val="00CB4A94"/>
    <w:rsid w:val="00CC01CA"/>
    <w:rsid w:val="00CC0862"/>
    <w:rsid w:val="00CC2B8C"/>
    <w:rsid w:val="00CC31AE"/>
    <w:rsid w:val="00CC39D7"/>
    <w:rsid w:val="00CC4B53"/>
    <w:rsid w:val="00CC5B0D"/>
    <w:rsid w:val="00CC653E"/>
    <w:rsid w:val="00CC7AC0"/>
    <w:rsid w:val="00CD0542"/>
    <w:rsid w:val="00CD17FF"/>
    <w:rsid w:val="00CD2856"/>
    <w:rsid w:val="00CD3A12"/>
    <w:rsid w:val="00CD4323"/>
    <w:rsid w:val="00CD4B93"/>
    <w:rsid w:val="00CD605D"/>
    <w:rsid w:val="00CE3A91"/>
    <w:rsid w:val="00CE490F"/>
    <w:rsid w:val="00CE4CED"/>
    <w:rsid w:val="00CE4E18"/>
    <w:rsid w:val="00CE5788"/>
    <w:rsid w:val="00CE6067"/>
    <w:rsid w:val="00CE7AA8"/>
    <w:rsid w:val="00CF01E2"/>
    <w:rsid w:val="00CF0228"/>
    <w:rsid w:val="00CF148E"/>
    <w:rsid w:val="00CF25F6"/>
    <w:rsid w:val="00CF27E5"/>
    <w:rsid w:val="00CF3900"/>
    <w:rsid w:val="00CF3D8A"/>
    <w:rsid w:val="00CF45B4"/>
    <w:rsid w:val="00CF4610"/>
    <w:rsid w:val="00CF4C7E"/>
    <w:rsid w:val="00CF4CA2"/>
    <w:rsid w:val="00CF505E"/>
    <w:rsid w:val="00CF551B"/>
    <w:rsid w:val="00CF631C"/>
    <w:rsid w:val="00CF65EE"/>
    <w:rsid w:val="00D019A6"/>
    <w:rsid w:val="00D024B4"/>
    <w:rsid w:val="00D02FFB"/>
    <w:rsid w:val="00D03171"/>
    <w:rsid w:val="00D03B88"/>
    <w:rsid w:val="00D0416E"/>
    <w:rsid w:val="00D052E7"/>
    <w:rsid w:val="00D1121F"/>
    <w:rsid w:val="00D11B93"/>
    <w:rsid w:val="00D120DB"/>
    <w:rsid w:val="00D132F2"/>
    <w:rsid w:val="00D135AF"/>
    <w:rsid w:val="00D1586B"/>
    <w:rsid w:val="00D15B76"/>
    <w:rsid w:val="00D1610D"/>
    <w:rsid w:val="00D16B9B"/>
    <w:rsid w:val="00D16D4C"/>
    <w:rsid w:val="00D17855"/>
    <w:rsid w:val="00D17B6C"/>
    <w:rsid w:val="00D20F6A"/>
    <w:rsid w:val="00D23609"/>
    <w:rsid w:val="00D27D91"/>
    <w:rsid w:val="00D308C7"/>
    <w:rsid w:val="00D30DDA"/>
    <w:rsid w:val="00D3150D"/>
    <w:rsid w:val="00D32612"/>
    <w:rsid w:val="00D33F96"/>
    <w:rsid w:val="00D36250"/>
    <w:rsid w:val="00D3738F"/>
    <w:rsid w:val="00D37B40"/>
    <w:rsid w:val="00D400CD"/>
    <w:rsid w:val="00D4013A"/>
    <w:rsid w:val="00D4121F"/>
    <w:rsid w:val="00D419DF"/>
    <w:rsid w:val="00D42E59"/>
    <w:rsid w:val="00D4396A"/>
    <w:rsid w:val="00D43FB3"/>
    <w:rsid w:val="00D45847"/>
    <w:rsid w:val="00D47FD4"/>
    <w:rsid w:val="00D52B87"/>
    <w:rsid w:val="00D531DC"/>
    <w:rsid w:val="00D5410C"/>
    <w:rsid w:val="00D55757"/>
    <w:rsid w:val="00D56202"/>
    <w:rsid w:val="00D562E0"/>
    <w:rsid w:val="00D575B8"/>
    <w:rsid w:val="00D60030"/>
    <w:rsid w:val="00D601FC"/>
    <w:rsid w:val="00D612B4"/>
    <w:rsid w:val="00D61A2B"/>
    <w:rsid w:val="00D653AD"/>
    <w:rsid w:val="00D66AF4"/>
    <w:rsid w:val="00D67582"/>
    <w:rsid w:val="00D67B88"/>
    <w:rsid w:val="00D70528"/>
    <w:rsid w:val="00D7225F"/>
    <w:rsid w:val="00D72421"/>
    <w:rsid w:val="00D7253B"/>
    <w:rsid w:val="00D72FE7"/>
    <w:rsid w:val="00D75813"/>
    <w:rsid w:val="00D7618D"/>
    <w:rsid w:val="00D77155"/>
    <w:rsid w:val="00D77A25"/>
    <w:rsid w:val="00D80630"/>
    <w:rsid w:val="00D80FC2"/>
    <w:rsid w:val="00D80FD0"/>
    <w:rsid w:val="00D82D31"/>
    <w:rsid w:val="00D82E7D"/>
    <w:rsid w:val="00D83191"/>
    <w:rsid w:val="00D83D6F"/>
    <w:rsid w:val="00D8643B"/>
    <w:rsid w:val="00D86AE9"/>
    <w:rsid w:val="00D93B62"/>
    <w:rsid w:val="00D96B05"/>
    <w:rsid w:val="00D976D3"/>
    <w:rsid w:val="00D9792A"/>
    <w:rsid w:val="00DA1A64"/>
    <w:rsid w:val="00DA22FE"/>
    <w:rsid w:val="00DA26C1"/>
    <w:rsid w:val="00DA2B57"/>
    <w:rsid w:val="00DA2E2B"/>
    <w:rsid w:val="00DA5A91"/>
    <w:rsid w:val="00DA5F62"/>
    <w:rsid w:val="00DA6943"/>
    <w:rsid w:val="00DA6C74"/>
    <w:rsid w:val="00DB0E94"/>
    <w:rsid w:val="00DB21B0"/>
    <w:rsid w:val="00DB2497"/>
    <w:rsid w:val="00DB3756"/>
    <w:rsid w:val="00DB3AF5"/>
    <w:rsid w:val="00DB4F4B"/>
    <w:rsid w:val="00DB5120"/>
    <w:rsid w:val="00DB5714"/>
    <w:rsid w:val="00DB5AB4"/>
    <w:rsid w:val="00DB64CF"/>
    <w:rsid w:val="00DB6569"/>
    <w:rsid w:val="00DB6610"/>
    <w:rsid w:val="00DB7F0D"/>
    <w:rsid w:val="00DC05F5"/>
    <w:rsid w:val="00DC22FE"/>
    <w:rsid w:val="00DC2C78"/>
    <w:rsid w:val="00DC385E"/>
    <w:rsid w:val="00DC55A1"/>
    <w:rsid w:val="00DC7038"/>
    <w:rsid w:val="00DC796F"/>
    <w:rsid w:val="00DC7F18"/>
    <w:rsid w:val="00DC7FAF"/>
    <w:rsid w:val="00DD0142"/>
    <w:rsid w:val="00DD01C1"/>
    <w:rsid w:val="00DD1517"/>
    <w:rsid w:val="00DD3049"/>
    <w:rsid w:val="00DD3A0D"/>
    <w:rsid w:val="00DD4C0A"/>
    <w:rsid w:val="00DD61C8"/>
    <w:rsid w:val="00DD6BC0"/>
    <w:rsid w:val="00DD70F1"/>
    <w:rsid w:val="00DD7618"/>
    <w:rsid w:val="00DE0C29"/>
    <w:rsid w:val="00DE1C57"/>
    <w:rsid w:val="00DE1EA1"/>
    <w:rsid w:val="00DE2231"/>
    <w:rsid w:val="00DE2FD3"/>
    <w:rsid w:val="00DE437C"/>
    <w:rsid w:val="00DE5493"/>
    <w:rsid w:val="00DE5506"/>
    <w:rsid w:val="00DE72C2"/>
    <w:rsid w:val="00DE749C"/>
    <w:rsid w:val="00DE78C1"/>
    <w:rsid w:val="00DF0CD9"/>
    <w:rsid w:val="00DF1B3F"/>
    <w:rsid w:val="00DF1EC3"/>
    <w:rsid w:val="00DF4691"/>
    <w:rsid w:val="00DF58E3"/>
    <w:rsid w:val="00DF60F6"/>
    <w:rsid w:val="00DF6FEC"/>
    <w:rsid w:val="00E002D1"/>
    <w:rsid w:val="00E00C11"/>
    <w:rsid w:val="00E00E0C"/>
    <w:rsid w:val="00E0178D"/>
    <w:rsid w:val="00E01AAA"/>
    <w:rsid w:val="00E01AAF"/>
    <w:rsid w:val="00E01B63"/>
    <w:rsid w:val="00E021D4"/>
    <w:rsid w:val="00E023A6"/>
    <w:rsid w:val="00E03F32"/>
    <w:rsid w:val="00E044F8"/>
    <w:rsid w:val="00E0451B"/>
    <w:rsid w:val="00E04768"/>
    <w:rsid w:val="00E04FF5"/>
    <w:rsid w:val="00E05E27"/>
    <w:rsid w:val="00E06502"/>
    <w:rsid w:val="00E06F93"/>
    <w:rsid w:val="00E1050F"/>
    <w:rsid w:val="00E117ED"/>
    <w:rsid w:val="00E11C91"/>
    <w:rsid w:val="00E124B4"/>
    <w:rsid w:val="00E12624"/>
    <w:rsid w:val="00E12875"/>
    <w:rsid w:val="00E13371"/>
    <w:rsid w:val="00E1533B"/>
    <w:rsid w:val="00E15BFE"/>
    <w:rsid w:val="00E15FB8"/>
    <w:rsid w:val="00E172EC"/>
    <w:rsid w:val="00E20FDE"/>
    <w:rsid w:val="00E25791"/>
    <w:rsid w:val="00E2606D"/>
    <w:rsid w:val="00E31908"/>
    <w:rsid w:val="00E322B6"/>
    <w:rsid w:val="00E33544"/>
    <w:rsid w:val="00E33FEC"/>
    <w:rsid w:val="00E35A84"/>
    <w:rsid w:val="00E37BAF"/>
    <w:rsid w:val="00E40663"/>
    <w:rsid w:val="00E41E96"/>
    <w:rsid w:val="00E42E29"/>
    <w:rsid w:val="00E43191"/>
    <w:rsid w:val="00E45777"/>
    <w:rsid w:val="00E469F9"/>
    <w:rsid w:val="00E47EEB"/>
    <w:rsid w:val="00E509B5"/>
    <w:rsid w:val="00E50C12"/>
    <w:rsid w:val="00E51141"/>
    <w:rsid w:val="00E51390"/>
    <w:rsid w:val="00E52695"/>
    <w:rsid w:val="00E537B0"/>
    <w:rsid w:val="00E53EE2"/>
    <w:rsid w:val="00E55B2F"/>
    <w:rsid w:val="00E55C9B"/>
    <w:rsid w:val="00E5611C"/>
    <w:rsid w:val="00E5769B"/>
    <w:rsid w:val="00E57E12"/>
    <w:rsid w:val="00E618FB"/>
    <w:rsid w:val="00E61D3B"/>
    <w:rsid w:val="00E62491"/>
    <w:rsid w:val="00E636E1"/>
    <w:rsid w:val="00E649E1"/>
    <w:rsid w:val="00E650AB"/>
    <w:rsid w:val="00E65286"/>
    <w:rsid w:val="00E65C9B"/>
    <w:rsid w:val="00E65E0A"/>
    <w:rsid w:val="00E6660D"/>
    <w:rsid w:val="00E67A18"/>
    <w:rsid w:val="00E70DE6"/>
    <w:rsid w:val="00E728DD"/>
    <w:rsid w:val="00E73636"/>
    <w:rsid w:val="00E73ED0"/>
    <w:rsid w:val="00E75555"/>
    <w:rsid w:val="00E761C7"/>
    <w:rsid w:val="00E771AB"/>
    <w:rsid w:val="00E77CC0"/>
    <w:rsid w:val="00E8016D"/>
    <w:rsid w:val="00E80645"/>
    <w:rsid w:val="00E8121C"/>
    <w:rsid w:val="00E82664"/>
    <w:rsid w:val="00E83253"/>
    <w:rsid w:val="00E8396B"/>
    <w:rsid w:val="00E83D0B"/>
    <w:rsid w:val="00E8427E"/>
    <w:rsid w:val="00E84303"/>
    <w:rsid w:val="00E84BBC"/>
    <w:rsid w:val="00E85ED1"/>
    <w:rsid w:val="00E91588"/>
    <w:rsid w:val="00E918FC"/>
    <w:rsid w:val="00E93DCA"/>
    <w:rsid w:val="00E955D0"/>
    <w:rsid w:val="00E9665D"/>
    <w:rsid w:val="00E96B36"/>
    <w:rsid w:val="00E97BCD"/>
    <w:rsid w:val="00EA1536"/>
    <w:rsid w:val="00EA163A"/>
    <w:rsid w:val="00EA192D"/>
    <w:rsid w:val="00EA2926"/>
    <w:rsid w:val="00EA35E2"/>
    <w:rsid w:val="00EA44C2"/>
    <w:rsid w:val="00EA5247"/>
    <w:rsid w:val="00EA56E4"/>
    <w:rsid w:val="00EA63EE"/>
    <w:rsid w:val="00EA7A89"/>
    <w:rsid w:val="00EB0898"/>
    <w:rsid w:val="00EB0B93"/>
    <w:rsid w:val="00EB0F26"/>
    <w:rsid w:val="00EB1C5F"/>
    <w:rsid w:val="00EB26BC"/>
    <w:rsid w:val="00EB3BD5"/>
    <w:rsid w:val="00EB4A57"/>
    <w:rsid w:val="00EB4F05"/>
    <w:rsid w:val="00EB5126"/>
    <w:rsid w:val="00EB62D7"/>
    <w:rsid w:val="00EB66E1"/>
    <w:rsid w:val="00EB7E3E"/>
    <w:rsid w:val="00EC0AA7"/>
    <w:rsid w:val="00EC0DFA"/>
    <w:rsid w:val="00EC56B7"/>
    <w:rsid w:val="00EC775C"/>
    <w:rsid w:val="00EC7A79"/>
    <w:rsid w:val="00ED133B"/>
    <w:rsid w:val="00ED29B4"/>
    <w:rsid w:val="00ED3414"/>
    <w:rsid w:val="00ED3A2C"/>
    <w:rsid w:val="00ED4CFC"/>
    <w:rsid w:val="00ED537D"/>
    <w:rsid w:val="00ED5E8C"/>
    <w:rsid w:val="00ED619C"/>
    <w:rsid w:val="00ED6B01"/>
    <w:rsid w:val="00ED71ED"/>
    <w:rsid w:val="00ED75D8"/>
    <w:rsid w:val="00EE1E42"/>
    <w:rsid w:val="00EE2ED7"/>
    <w:rsid w:val="00EE3110"/>
    <w:rsid w:val="00EE3991"/>
    <w:rsid w:val="00EE3CAE"/>
    <w:rsid w:val="00EE3ED7"/>
    <w:rsid w:val="00EE5216"/>
    <w:rsid w:val="00EE52FF"/>
    <w:rsid w:val="00EE5C4C"/>
    <w:rsid w:val="00EE6697"/>
    <w:rsid w:val="00EE6CF7"/>
    <w:rsid w:val="00EE7269"/>
    <w:rsid w:val="00EF00D6"/>
    <w:rsid w:val="00EF12D5"/>
    <w:rsid w:val="00EF1CAC"/>
    <w:rsid w:val="00EF22F8"/>
    <w:rsid w:val="00EF2877"/>
    <w:rsid w:val="00EF342F"/>
    <w:rsid w:val="00EF4A20"/>
    <w:rsid w:val="00EF4DA7"/>
    <w:rsid w:val="00EF5F76"/>
    <w:rsid w:val="00F0077E"/>
    <w:rsid w:val="00F00DD8"/>
    <w:rsid w:val="00F0182F"/>
    <w:rsid w:val="00F02061"/>
    <w:rsid w:val="00F02727"/>
    <w:rsid w:val="00F03062"/>
    <w:rsid w:val="00F03781"/>
    <w:rsid w:val="00F05343"/>
    <w:rsid w:val="00F05889"/>
    <w:rsid w:val="00F05F68"/>
    <w:rsid w:val="00F06A0C"/>
    <w:rsid w:val="00F106B2"/>
    <w:rsid w:val="00F126B9"/>
    <w:rsid w:val="00F14044"/>
    <w:rsid w:val="00F1447A"/>
    <w:rsid w:val="00F15AF6"/>
    <w:rsid w:val="00F162A9"/>
    <w:rsid w:val="00F16A89"/>
    <w:rsid w:val="00F16DE1"/>
    <w:rsid w:val="00F1731F"/>
    <w:rsid w:val="00F20196"/>
    <w:rsid w:val="00F201C8"/>
    <w:rsid w:val="00F20F0D"/>
    <w:rsid w:val="00F2262E"/>
    <w:rsid w:val="00F2335C"/>
    <w:rsid w:val="00F252FC"/>
    <w:rsid w:val="00F26562"/>
    <w:rsid w:val="00F26D96"/>
    <w:rsid w:val="00F26FA8"/>
    <w:rsid w:val="00F305C6"/>
    <w:rsid w:val="00F31652"/>
    <w:rsid w:val="00F32E8D"/>
    <w:rsid w:val="00F332B5"/>
    <w:rsid w:val="00F34B92"/>
    <w:rsid w:val="00F35297"/>
    <w:rsid w:val="00F36AB9"/>
    <w:rsid w:val="00F37208"/>
    <w:rsid w:val="00F37C74"/>
    <w:rsid w:val="00F41344"/>
    <w:rsid w:val="00F4219C"/>
    <w:rsid w:val="00F42CE8"/>
    <w:rsid w:val="00F45EE0"/>
    <w:rsid w:val="00F45F82"/>
    <w:rsid w:val="00F47F7E"/>
    <w:rsid w:val="00F51B87"/>
    <w:rsid w:val="00F53A83"/>
    <w:rsid w:val="00F53D65"/>
    <w:rsid w:val="00F543C2"/>
    <w:rsid w:val="00F5498B"/>
    <w:rsid w:val="00F57026"/>
    <w:rsid w:val="00F60E8C"/>
    <w:rsid w:val="00F6108F"/>
    <w:rsid w:val="00F61D0E"/>
    <w:rsid w:val="00F61EC1"/>
    <w:rsid w:val="00F62898"/>
    <w:rsid w:val="00F628A3"/>
    <w:rsid w:val="00F63413"/>
    <w:rsid w:val="00F640B9"/>
    <w:rsid w:val="00F64DA1"/>
    <w:rsid w:val="00F650CE"/>
    <w:rsid w:val="00F655B2"/>
    <w:rsid w:val="00F66B33"/>
    <w:rsid w:val="00F71367"/>
    <w:rsid w:val="00F728ED"/>
    <w:rsid w:val="00F72F55"/>
    <w:rsid w:val="00F74635"/>
    <w:rsid w:val="00F74DD1"/>
    <w:rsid w:val="00F74EF3"/>
    <w:rsid w:val="00F77089"/>
    <w:rsid w:val="00F77F61"/>
    <w:rsid w:val="00F82F7F"/>
    <w:rsid w:val="00F83FFE"/>
    <w:rsid w:val="00F84383"/>
    <w:rsid w:val="00F849A1"/>
    <w:rsid w:val="00F85405"/>
    <w:rsid w:val="00F85A76"/>
    <w:rsid w:val="00F85BC6"/>
    <w:rsid w:val="00F8674D"/>
    <w:rsid w:val="00F86C9D"/>
    <w:rsid w:val="00F8732F"/>
    <w:rsid w:val="00F903E2"/>
    <w:rsid w:val="00F90B9F"/>
    <w:rsid w:val="00F91971"/>
    <w:rsid w:val="00F91D39"/>
    <w:rsid w:val="00F93E97"/>
    <w:rsid w:val="00F93E98"/>
    <w:rsid w:val="00F93ECA"/>
    <w:rsid w:val="00F9439A"/>
    <w:rsid w:val="00F94E49"/>
    <w:rsid w:val="00F95053"/>
    <w:rsid w:val="00F95AE4"/>
    <w:rsid w:val="00F965F4"/>
    <w:rsid w:val="00F97053"/>
    <w:rsid w:val="00F9752F"/>
    <w:rsid w:val="00F97B4B"/>
    <w:rsid w:val="00F97F95"/>
    <w:rsid w:val="00FA13EE"/>
    <w:rsid w:val="00FA35B0"/>
    <w:rsid w:val="00FA6175"/>
    <w:rsid w:val="00FA6691"/>
    <w:rsid w:val="00FA7FD5"/>
    <w:rsid w:val="00FB0560"/>
    <w:rsid w:val="00FB1485"/>
    <w:rsid w:val="00FB1BE0"/>
    <w:rsid w:val="00FB1C7E"/>
    <w:rsid w:val="00FB231F"/>
    <w:rsid w:val="00FB2CA6"/>
    <w:rsid w:val="00FB3722"/>
    <w:rsid w:val="00FB60FA"/>
    <w:rsid w:val="00FC0839"/>
    <w:rsid w:val="00FC0B3C"/>
    <w:rsid w:val="00FC224C"/>
    <w:rsid w:val="00FC2FD9"/>
    <w:rsid w:val="00FC3A08"/>
    <w:rsid w:val="00FC4AAA"/>
    <w:rsid w:val="00FC521E"/>
    <w:rsid w:val="00FC56EF"/>
    <w:rsid w:val="00FC5EEE"/>
    <w:rsid w:val="00FD181E"/>
    <w:rsid w:val="00FD30C2"/>
    <w:rsid w:val="00FD4E1E"/>
    <w:rsid w:val="00FD5185"/>
    <w:rsid w:val="00FD5443"/>
    <w:rsid w:val="00FD7F0C"/>
    <w:rsid w:val="00FE00DE"/>
    <w:rsid w:val="00FE09D9"/>
    <w:rsid w:val="00FE17EF"/>
    <w:rsid w:val="00FE1B63"/>
    <w:rsid w:val="00FE310F"/>
    <w:rsid w:val="00FE31DF"/>
    <w:rsid w:val="00FE3353"/>
    <w:rsid w:val="00FE5350"/>
    <w:rsid w:val="00FE5AAD"/>
    <w:rsid w:val="00FE696D"/>
    <w:rsid w:val="00FF0906"/>
    <w:rsid w:val="00FF2056"/>
    <w:rsid w:val="00FF23FB"/>
    <w:rsid w:val="00FF2454"/>
    <w:rsid w:val="00FF3180"/>
    <w:rsid w:val="00FF3989"/>
    <w:rsid w:val="00FF6297"/>
    <w:rsid w:val="00FF7692"/>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E55B6"/>
  <w15:chartTrackingRefBased/>
  <w15:docId w15:val="{03068A72-0D75-4B72-A3B5-BF9170DFC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C0525"/>
  </w:style>
  <w:style w:type="paragraph" w:styleId="Heading1">
    <w:name w:val="heading 1"/>
    <w:basedOn w:val="Normal"/>
    <w:next w:val="Normal"/>
    <w:link w:val="Heading1Char"/>
    <w:uiPriority w:val="9"/>
    <w:semiHidden/>
    <w:rsid w:val="00841B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rsid w:val="00841B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rsid w:val="0051249D"/>
    <w:pPr>
      <w:keepNext/>
      <w:spacing w:line="720" w:lineRule="auto"/>
      <w:outlineLvl w:val="2"/>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semiHidden/>
    <w:rsid w:val="00841B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841BB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semiHidden/>
    <w:rsid w:val="00841BB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41BBF"/>
    <w:rPr>
      <w:rFonts w:asciiTheme="majorHAnsi" w:eastAsiaTheme="majorEastAsia" w:hAnsiTheme="majorHAnsi" w:cstheme="majorBidi"/>
      <w:color w:val="2F5496" w:themeColor="accent1" w:themeShade="BF"/>
      <w:sz w:val="26"/>
      <w:szCs w:val="26"/>
    </w:rPr>
  </w:style>
  <w:style w:type="paragraph" w:customStyle="1" w:styleId="TextSansSerif">
    <w:name w:val="Text Sans Serif"/>
    <w:semiHidden/>
    <w:rsid w:val="00842986"/>
    <w:rPr>
      <w:rFonts w:ascii="Open Sans" w:eastAsia="微軟正黑體" w:hAnsi="Open Sans" w:cs="Open Sans"/>
    </w:rPr>
  </w:style>
  <w:style w:type="paragraph" w:customStyle="1" w:styleId="TextSerif">
    <w:name w:val="Text Serif"/>
    <w:semiHidden/>
    <w:rsid w:val="007100F7"/>
    <w:rPr>
      <w:rFonts w:ascii="Georgia Pro" w:hAnsi="Georgia Pro"/>
      <w:sz w:val="24"/>
      <w:szCs w:val="24"/>
    </w:rPr>
  </w:style>
  <w:style w:type="paragraph" w:customStyle="1" w:styleId="HeadTitle">
    <w:name w:val="Head Title"/>
    <w:basedOn w:val="TextSansSerif"/>
    <w:next w:val="Text"/>
    <w:qFormat/>
    <w:rsid w:val="00043CBB"/>
    <w:pPr>
      <w:spacing w:before="480" w:after="480" w:line="240" w:lineRule="auto"/>
      <w:jc w:val="center"/>
    </w:pPr>
    <w:rPr>
      <w:rFonts w:ascii="Source Sans Pro Black" w:hAnsi="Source Sans Pro Black"/>
      <w:b/>
      <w:bCs/>
      <w:color w:val="ED7D31" w:themeColor="accent2"/>
      <w:sz w:val="48"/>
      <w:szCs w:val="48"/>
    </w:rPr>
  </w:style>
  <w:style w:type="paragraph" w:customStyle="1" w:styleId="Text">
    <w:name w:val="Text"/>
    <w:basedOn w:val="TextSerif"/>
    <w:qFormat/>
    <w:rsid w:val="00E728DD"/>
    <w:pPr>
      <w:snapToGrid w:val="0"/>
      <w:spacing w:before="180" w:after="180" w:line="360" w:lineRule="exact"/>
    </w:pPr>
    <w:rPr>
      <w:rFonts w:eastAsia="思源宋體 HK"/>
    </w:rPr>
  </w:style>
  <w:style w:type="paragraph" w:customStyle="1" w:styleId="HeadA">
    <w:name w:val="Head A"/>
    <w:basedOn w:val="TextSansSerif"/>
    <w:next w:val="Text"/>
    <w:qFormat/>
    <w:rsid w:val="00F71367"/>
    <w:pPr>
      <w:snapToGrid w:val="0"/>
      <w:spacing w:before="600" w:after="400" w:line="240" w:lineRule="auto"/>
      <w:outlineLvl w:val="0"/>
    </w:pPr>
    <w:rPr>
      <w:rFonts w:ascii="Gill Sans Nova" w:hAnsi="Gill Sans Nova"/>
      <w:b/>
      <w:sz w:val="40"/>
      <w:szCs w:val="24"/>
    </w:rPr>
  </w:style>
  <w:style w:type="paragraph" w:customStyle="1" w:styleId="HeadB">
    <w:name w:val="Head B"/>
    <w:basedOn w:val="Normal"/>
    <w:next w:val="Text"/>
    <w:rsid w:val="00AD5CB8"/>
    <w:pPr>
      <w:spacing w:before="480" w:after="320" w:line="240" w:lineRule="auto"/>
      <w:outlineLvl w:val="1"/>
    </w:pPr>
    <w:rPr>
      <w:rFonts w:ascii="Gill Sans Nova" w:hAnsi="Gill Sans Nova" w:cs="Open Sans"/>
      <w:b/>
      <w:bCs/>
      <w:color w:val="595959" w:themeColor="text1" w:themeTint="A6"/>
      <w:sz w:val="32"/>
      <w:szCs w:val="32"/>
    </w:rPr>
  </w:style>
  <w:style w:type="paragraph" w:customStyle="1" w:styleId="TextCaption">
    <w:name w:val="Text Caption"/>
    <w:basedOn w:val="TextSansSerif"/>
    <w:next w:val="Text"/>
    <w:rsid w:val="00D024B4"/>
    <w:pPr>
      <w:snapToGrid w:val="0"/>
      <w:spacing w:after="320" w:line="240" w:lineRule="auto"/>
      <w:contextualSpacing/>
    </w:pPr>
    <w:rPr>
      <w:rFonts w:ascii="Gill Sans Nova" w:hAnsi="Gill Sans Nova"/>
    </w:rPr>
  </w:style>
  <w:style w:type="character" w:styleId="LineNumber">
    <w:name w:val="line number"/>
    <w:basedOn w:val="DefaultParagraphFont"/>
    <w:uiPriority w:val="99"/>
    <w:semiHidden/>
    <w:unhideWhenUsed/>
    <w:rsid w:val="007100F7"/>
  </w:style>
  <w:style w:type="paragraph" w:customStyle="1" w:styleId="HeadC">
    <w:name w:val="Head C"/>
    <w:basedOn w:val="TextSansSerif"/>
    <w:next w:val="Text"/>
    <w:rsid w:val="00DF0CD9"/>
    <w:pPr>
      <w:snapToGrid w:val="0"/>
      <w:spacing w:before="280" w:after="280" w:line="240" w:lineRule="auto"/>
      <w:outlineLvl w:val="2"/>
    </w:pPr>
    <w:rPr>
      <w:rFonts w:ascii="Gill Sans Nova" w:hAnsi="Gill Sans Nova"/>
      <w:b/>
      <w:color w:val="262626" w:themeColor="text1" w:themeTint="D9"/>
      <w:sz w:val="28"/>
      <w:szCs w:val="28"/>
      <w:lang w:eastAsia="zh-HK"/>
    </w:rPr>
  </w:style>
  <w:style w:type="paragraph" w:customStyle="1" w:styleId="TextNote">
    <w:name w:val="Text Note"/>
    <w:basedOn w:val="TextSansSerif"/>
    <w:rsid w:val="00C75177"/>
    <w:pPr>
      <w:snapToGrid w:val="0"/>
      <w:spacing w:after="0" w:line="288" w:lineRule="auto"/>
    </w:pPr>
    <w:rPr>
      <w:sz w:val="18"/>
    </w:rPr>
  </w:style>
  <w:style w:type="paragraph" w:styleId="Header">
    <w:name w:val="header"/>
    <w:basedOn w:val="TextSansSerif"/>
    <w:link w:val="HeaderChar"/>
    <w:uiPriority w:val="99"/>
    <w:unhideWhenUsed/>
    <w:rsid w:val="00246B5C"/>
    <w:pPr>
      <w:tabs>
        <w:tab w:val="center" w:pos="4820"/>
        <w:tab w:val="right" w:pos="9639"/>
      </w:tabs>
      <w:spacing w:after="0" w:line="240" w:lineRule="auto"/>
    </w:pPr>
    <w:rPr>
      <w:rFonts w:asciiTheme="majorHAnsi" w:hAnsiTheme="majorHAnsi" w:cstheme="majorHAnsi"/>
      <w:color w:val="44546A" w:themeColor="text2"/>
      <w:sz w:val="20"/>
      <w:lang w:val="en-HK"/>
    </w:rPr>
  </w:style>
  <w:style w:type="character" w:customStyle="1" w:styleId="HeaderChar">
    <w:name w:val="Header Char"/>
    <w:basedOn w:val="DefaultParagraphFont"/>
    <w:link w:val="Header"/>
    <w:uiPriority w:val="99"/>
    <w:rsid w:val="00246B5C"/>
    <w:rPr>
      <w:rFonts w:asciiTheme="majorHAnsi" w:eastAsia="微軟正黑體" w:hAnsiTheme="majorHAnsi" w:cstheme="majorHAnsi"/>
      <w:color w:val="44546A" w:themeColor="text2"/>
      <w:sz w:val="20"/>
      <w:lang w:val="en-HK"/>
    </w:rPr>
  </w:style>
  <w:style w:type="paragraph" w:styleId="Footer">
    <w:name w:val="footer"/>
    <w:basedOn w:val="TextSansSerif"/>
    <w:link w:val="FooterChar"/>
    <w:uiPriority w:val="99"/>
    <w:unhideWhenUsed/>
    <w:rsid w:val="00246B5C"/>
    <w:pPr>
      <w:tabs>
        <w:tab w:val="center" w:pos="4820"/>
        <w:tab w:val="right" w:pos="9639"/>
      </w:tabs>
      <w:snapToGrid w:val="0"/>
      <w:spacing w:after="0" w:line="240" w:lineRule="auto"/>
    </w:pPr>
    <w:rPr>
      <w:rFonts w:asciiTheme="majorHAnsi" w:hAnsiTheme="majorHAnsi" w:cstheme="majorHAnsi"/>
      <w:color w:val="44546A" w:themeColor="text2"/>
      <w:sz w:val="18"/>
      <w:szCs w:val="20"/>
    </w:rPr>
  </w:style>
  <w:style w:type="character" w:customStyle="1" w:styleId="FooterChar">
    <w:name w:val="Footer Char"/>
    <w:basedOn w:val="DefaultParagraphFont"/>
    <w:link w:val="Footer"/>
    <w:uiPriority w:val="99"/>
    <w:rsid w:val="00246B5C"/>
    <w:rPr>
      <w:rFonts w:asciiTheme="majorHAnsi" w:eastAsia="微軟正黑體" w:hAnsiTheme="majorHAnsi" w:cstheme="majorHAnsi"/>
      <w:color w:val="44546A" w:themeColor="text2"/>
      <w:sz w:val="18"/>
      <w:szCs w:val="20"/>
    </w:rPr>
  </w:style>
  <w:style w:type="paragraph" w:customStyle="1" w:styleId="TextList">
    <w:name w:val="Text List"/>
    <w:basedOn w:val="Text"/>
    <w:rsid w:val="0070183B"/>
    <w:pPr>
      <w:numPr>
        <w:numId w:val="11"/>
      </w:numPr>
      <w:contextualSpacing/>
    </w:pPr>
  </w:style>
  <w:style w:type="table" w:styleId="TableGrid">
    <w:name w:val="Table Grid"/>
    <w:basedOn w:val="TableNormal"/>
    <w:uiPriority w:val="39"/>
    <w:rsid w:val="00E01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E0178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customStyle="1" w:styleId="HeadTable">
    <w:name w:val="Head Table"/>
    <w:basedOn w:val="TextSansSerif"/>
    <w:rsid w:val="008E2CD8"/>
    <w:pPr>
      <w:snapToGrid w:val="0"/>
      <w:spacing w:after="0" w:line="264" w:lineRule="auto"/>
    </w:pPr>
    <w:rPr>
      <w:rFonts w:ascii="Gill Sans Nova" w:hAnsi="Gill Sans Nova"/>
      <w:bCs/>
      <w:color w:val="FFFFFF" w:themeColor="background1"/>
    </w:rPr>
  </w:style>
  <w:style w:type="paragraph" w:customStyle="1" w:styleId="TextTable">
    <w:name w:val="Text Table"/>
    <w:basedOn w:val="TextSansSerif"/>
    <w:qFormat/>
    <w:rsid w:val="000220DA"/>
    <w:pPr>
      <w:snapToGrid w:val="0"/>
      <w:spacing w:before="60" w:after="60" w:line="288" w:lineRule="auto"/>
    </w:pPr>
    <w:rPr>
      <w:rFonts w:ascii="Gill Sans Nova" w:hAnsi="Gill Sans Nova"/>
      <w:bCs/>
    </w:rPr>
  </w:style>
  <w:style w:type="table" w:styleId="ListTable3-Accent2">
    <w:name w:val="List Table 3 Accent 2"/>
    <w:basedOn w:val="TableNormal"/>
    <w:uiPriority w:val="48"/>
    <w:rsid w:val="002407F8"/>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ListParagraph">
    <w:name w:val="List Paragraph"/>
    <w:basedOn w:val="Normal"/>
    <w:uiPriority w:val="34"/>
    <w:qFormat/>
    <w:rsid w:val="006E18EB"/>
    <w:pPr>
      <w:widowControl w:val="0"/>
      <w:spacing w:after="0" w:line="240" w:lineRule="auto"/>
      <w:ind w:leftChars="200" w:left="480"/>
    </w:pPr>
    <w:rPr>
      <w:kern w:val="2"/>
      <w:sz w:val="24"/>
    </w:rPr>
  </w:style>
  <w:style w:type="character" w:styleId="Hyperlink">
    <w:name w:val="Hyperlink"/>
    <w:basedOn w:val="DefaultParagraphFont"/>
    <w:uiPriority w:val="99"/>
    <w:unhideWhenUsed/>
    <w:rsid w:val="006E18EB"/>
    <w:rPr>
      <w:color w:val="0563C1" w:themeColor="hyperlink"/>
      <w:u w:val="single"/>
    </w:rPr>
  </w:style>
  <w:style w:type="character" w:styleId="UnresolvedMention">
    <w:name w:val="Unresolved Mention"/>
    <w:basedOn w:val="DefaultParagraphFont"/>
    <w:uiPriority w:val="99"/>
    <w:semiHidden/>
    <w:unhideWhenUsed/>
    <w:rsid w:val="004D0BE5"/>
    <w:rPr>
      <w:color w:val="605E5C"/>
      <w:shd w:val="clear" w:color="auto" w:fill="E1DFDD"/>
    </w:rPr>
  </w:style>
  <w:style w:type="character" w:styleId="FollowedHyperlink">
    <w:name w:val="FollowedHyperlink"/>
    <w:basedOn w:val="DefaultParagraphFont"/>
    <w:uiPriority w:val="99"/>
    <w:semiHidden/>
    <w:unhideWhenUsed/>
    <w:rsid w:val="008B3DC7"/>
    <w:rPr>
      <w:color w:val="954F72" w:themeColor="followedHyperlink"/>
      <w:u w:val="single"/>
    </w:rPr>
  </w:style>
  <w:style w:type="paragraph" w:customStyle="1" w:styleId="Textlabel">
    <w:name w:val="Text label"/>
    <w:basedOn w:val="Normal"/>
    <w:rsid w:val="00F0182F"/>
    <w:pPr>
      <w:spacing w:line="256" w:lineRule="auto"/>
      <w:jc w:val="right"/>
    </w:pPr>
    <w:rPr>
      <w:rFonts w:ascii="Calibri" w:eastAsia="PMingLiU" w:hAnsi="Calibri" w:cs="Cordia New"/>
      <w:sz w:val="15"/>
      <w:szCs w:val="15"/>
    </w:rPr>
  </w:style>
  <w:style w:type="paragraph" w:customStyle="1" w:styleId="TextTableSection">
    <w:name w:val="Text Table Section"/>
    <w:basedOn w:val="TextTable"/>
    <w:qFormat/>
    <w:rsid w:val="00CE490F"/>
    <w:pPr>
      <w:widowControl w:val="0"/>
      <w:spacing w:before="100" w:line="240" w:lineRule="auto"/>
      <w:ind w:left="425" w:hanging="425"/>
    </w:pPr>
    <w:rPr>
      <w:rFonts w:ascii="Franklin Gothic Book" w:eastAsiaTheme="minorEastAsia" w:hAnsi="Franklin Gothic Book" w:cstheme="minorBidi"/>
      <w:b/>
      <w:kern w:val="2"/>
      <w:sz w:val="20"/>
      <w:szCs w:val="24"/>
    </w:rPr>
  </w:style>
  <w:style w:type="paragraph" w:customStyle="1" w:styleId="TextUncompressed">
    <w:name w:val="Text Uncompressed"/>
    <w:basedOn w:val="Text"/>
    <w:rsid w:val="00E06F93"/>
    <w:pPr>
      <w:spacing w:line="240" w:lineRule="atLeast"/>
    </w:pPr>
  </w:style>
  <w:style w:type="paragraph" w:customStyle="1" w:styleId="TextQRcode">
    <w:name w:val="Text QR code"/>
    <w:rsid w:val="00F728ED"/>
    <w:pPr>
      <w:spacing w:before="60" w:after="60" w:line="240" w:lineRule="auto"/>
    </w:pPr>
    <w:rPr>
      <w:rFonts w:ascii="Gill Sans Nova" w:hAnsi="Gill Sans Nova"/>
      <w:sz w:val="20"/>
      <w:szCs w:val="20"/>
    </w:rPr>
  </w:style>
  <w:style w:type="character" w:customStyle="1" w:styleId="ChrPageNumber">
    <w:name w:val="Chr Page Number"/>
    <w:basedOn w:val="DefaultParagraphFont"/>
    <w:uiPriority w:val="1"/>
    <w:qFormat/>
    <w:rsid w:val="00CE490F"/>
    <w:rPr>
      <w:sz w:val="16"/>
    </w:rPr>
  </w:style>
  <w:style w:type="character" w:customStyle="1" w:styleId="Heading3Char">
    <w:name w:val="Heading 3 Char"/>
    <w:basedOn w:val="DefaultParagraphFont"/>
    <w:link w:val="Heading3"/>
    <w:uiPriority w:val="9"/>
    <w:semiHidden/>
    <w:rsid w:val="0051249D"/>
    <w:rPr>
      <w:rFonts w:asciiTheme="majorHAnsi" w:eastAsiaTheme="majorEastAsia" w:hAnsiTheme="majorHAnsi" w:cstheme="majorBidi"/>
      <w:b/>
      <w:bCs/>
      <w:sz w:val="36"/>
      <w:szCs w:val="36"/>
    </w:rPr>
  </w:style>
  <w:style w:type="paragraph" w:customStyle="1" w:styleId="TextTableTAL1">
    <w:name w:val="Text Table TA L1"/>
    <w:basedOn w:val="TextTable"/>
    <w:rsid w:val="008A5945"/>
    <w:pPr>
      <w:widowControl w:val="0"/>
      <w:pBdr>
        <w:top w:val="dotted" w:sz="4" w:space="1" w:color="auto"/>
        <w:bottom w:val="dotted" w:sz="4" w:space="1" w:color="auto"/>
      </w:pBdr>
      <w:spacing w:before="100" w:line="240" w:lineRule="auto"/>
      <w:jc w:val="center"/>
    </w:pPr>
    <w:rPr>
      <w:rFonts w:ascii="Franklin Gothic Book" w:eastAsiaTheme="minorEastAsia" w:hAnsi="Franklin Gothic Book" w:cstheme="minorBidi"/>
      <w:b/>
      <w:i/>
      <w:kern w:val="2"/>
      <w:sz w:val="20"/>
      <w:szCs w:val="24"/>
    </w:rPr>
  </w:style>
  <w:style w:type="paragraph" w:styleId="Caption">
    <w:name w:val="caption"/>
    <w:basedOn w:val="Normal"/>
    <w:next w:val="Normal"/>
    <w:uiPriority w:val="35"/>
    <w:unhideWhenUsed/>
    <w:qFormat/>
    <w:rsid w:val="00031682"/>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0220D0"/>
    <w:rPr>
      <w:sz w:val="16"/>
      <w:szCs w:val="16"/>
    </w:rPr>
  </w:style>
  <w:style w:type="paragraph" w:styleId="CommentText">
    <w:name w:val="annotation text"/>
    <w:basedOn w:val="Normal"/>
    <w:link w:val="CommentTextChar"/>
    <w:uiPriority w:val="99"/>
    <w:semiHidden/>
    <w:unhideWhenUsed/>
    <w:rsid w:val="000220D0"/>
    <w:pPr>
      <w:spacing w:line="240" w:lineRule="auto"/>
    </w:pPr>
    <w:rPr>
      <w:sz w:val="20"/>
      <w:szCs w:val="20"/>
    </w:rPr>
  </w:style>
  <w:style w:type="character" w:customStyle="1" w:styleId="CommentTextChar">
    <w:name w:val="Comment Text Char"/>
    <w:basedOn w:val="DefaultParagraphFont"/>
    <w:link w:val="CommentText"/>
    <w:uiPriority w:val="99"/>
    <w:semiHidden/>
    <w:rsid w:val="000220D0"/>
    <w:rPr>
      <w:sz w:val="20"/>
      <w:szCs w:val="20"/>
    </w:rPr>
  </w:style>
  <w:style w:type="paragraph" w:styleId="CommentSubject">
    <w:name w:val="annotation subject"/>
    <w:basedOn w:val="CommentText"/>
    <w:next w:val="CommentText"/>
    <w:link w:val="CommentSubjectChar"/>
    <w:uiPriority w:val="99"/>
    <w:semiHidden/>
    <w:unhideWhenUsed/>
    <w:rsid w:val="000220D0"/>
    <w:rPr>
      <w:b/>
      <w:bCs/>
    </w:rPr>
  </w:style>
  <w:style w:type="character" w:customStyle="1" w:styleId="CommentSubjectChar">
    <w:name w:val="Comment Subject Char"/>
    <w:basedOn w:val="CommentTextChar"/>
    <w:link w:val="CommentSubject"/>
    <w:uiPriority w:val="99"/>
    <w:semiHidden/>
    <w:rsid w:val="000220D0"/>
    <w:rPr>
      <w:b/>
      <w:bCs/>
      <w:sz w:val="20"/>
      <w:szCs w:val="20"/>
    </w:rPr>
  </w:style>
  <w:style w:type="character" w:styleId="Mention">
    <w:name w:val="Mention"/>
    <w:basedOn w:val="DefaultParagraphFont"/>
    <w:uiPriority w:val="99"/>
    <w:unhideWhenUsed/>
    <w:rsid w:val="00A32614"/>
    <w:rPr>
      <w:color w:val="2B579A"/>
      <w:shd w:val="clear" w:color="auto" w:fill="E1DFDD"/>
    </w:rPr>
  </w:style>
  <w:style w:type="paragraph" w:customStyle="1" w:styleId="ListTable">
    <w:name w:val="List Table"/>
    <w:rsid w:val="00610779"/>
    <w:pPr>
      <w:numPr>
        <w:numId w:val="37"/>
      </w:numPr>
      <w:spacing w:before="120" w:after="120" w:line="240" w:lineRule="auto"/>
      <w:ind w:left="357" w:hanging="357"/>
    </w:pPr>
    <w:rPr>
      <w:rFonts w:ascii="Gill Sans Nova" w:eastAsia="微軟正黑體" w:hAnsi="Gill Sans Nova" w:cs="Open Sans"/>
    </w:rPr>
  </w:style>
  <w:style w:type="paragraph" w:customStyle="1" w:styleId="TextTE">
    <w:name w:val="Text TE"/>
    <w:basedOn w:val="Normal"/>
    <w:rsid w:val="00F90B9F"/>
    <w:pPr>
      <w:spacing w:after="0" w:line="480" w:lineRule="auto"/>
    </w:pPr>
    <w:rPr>
      <w:rFonts w:ascii="Georgia Pro" w:hAnsi="Georgia Pro"/>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0882">
      <w:bodyDiv w:val="1"/>
      <w:marLeft w:val="0"/>
      <w:marRight w:val="0"/>
      <w:marTop w:val="0"/>
      <w:marBottom w:val="0"/>
      <w:divBdr>
        <w:top w:val="none" w:sz="0" w:space="0" w:color="auto"/>
        <w:left w:val="none" w:sz="0" w:space="0" w:color="auto"/>
        <w:bottom w:val="none" w:sz="0" w:space="0" w:color="auto"/>
        <w:right w:val="none" w:sz="0" w:space="0" w:color="auto"/>
      </w:divBdr>
    </w:div>
    <w:div w:id="133107305">
      <w:bodyDiv w:val="1"/>
      <w:marLeft w:val="0"/>
      <w:marRight w:val="0"/>
      <w:marTop w:val="0"/>
      <w:marBottom w:val="0"/>
      <w:divBdr>
        <w:top w:val="none" w:sz="0" w:space="0" w:color="auto"/>
        <w:left w:val="none" w:sz="0" w:space="0" w:color="auto"/>
        <w:bottom w:val="none" w:sz="0" w:space="0" w:color="auto"/>
        <w:right w:val="none" w:sz="0" w:space="0" w:color="auto"/>
      </w:divBdr>
    </w:div>
    <w:div w:id="137000082">
      <w:bodyDiv w:val="1"/>
      <w:marLeft w:val="0"/>
      <w:marRight w:val="0"/>
      <w:marTop w:val="0"/>
      <w:marBottom w:val="0"/>
      <w:divBdr>
        <w:top w:val="none" w:sz="0" w:space="0" w:color="auto"/>
        <w:left w:val="none" w:sz="0" w:space="0" w:color="auto"/>
        <w:bottom w:val="none" w:sz="0" w:space="0" w:color="auto"/>
        <w:right w:val="none" w:sz="0" w:space="0" w:color="auto"/>
      </w:divBdr>
    </w:div>
    <w:div w:id="193428575">
      <w:bodyDiv w:val="1"/>
      <w:marLeft w:val="0"/>
      <w:marRight w:val="0"/>
      <w:marTop w:val="0"/>
      <w:marBottom w:val="0"/>
      <w:divBdr>
        <w:top w:val="none" w:sz="0" w:space="0" w:color="auto"/>
        <w:left w:val="none" w:sz="0" w:space="0" w:color="auto"/>
        <w:bottom w:val="none" w:sz="0" w:space="0" w:color="auto"/>
        <w:right w:val="none" w:sz="0" w:space="0" w:color="auto"/>
      </w:divBdr>
    </w:div>
    <w:div w:id="222101950">
      <w:bodyDiv w:val="1"/>
      <w:marLeft w:val="0"/>
      <w:marRight w:val="0"/>
      <w:marTop w:val="0"/>
      <w:marBottom w:val="0"/>
      <w:divBdr>
        <w:top w:val="none" w:sz="0" w:space="0" w:color="auto"/>
        <w:left w:val="none" w:sz="0" w:space="0" w:color="auto"/>
        <w:bottom w:val="none" w:sz="0" w:space="0" w:color="auto"/>
        <w:right w:val="none" w:sz="0" w:space="0" w:color="auto"/>
      </w:divBdr>
    </w:div>
    <w:div w:id="326711371">
      <w:bodyDiv w:val="1"/>
      <w:marLeft w:val="0"/>
      <w:marRight w:val="0"/>
      <w:marTop w:val="0"/>
      <w:marBottom w:val="0"/>
      <w:divBdr>
        <w:top w:val="none" w:sz="0" w:space="0" w:color="auto"/>
        <w:left w:val="none" w:sz="0" w:space="0" w:color="auto"/>
        <w:bottom w:val="none" w:sz="0" w:space="0" w:color="auto"/>
        <w:right w:val="none" w:sz="0" w:space="0" w:color="auto"/>
      </w:divBdr>
      <w:divsChild>
        <w:div w:id="195581868">
          <w:marLeft w:val="0"/>
          <w:marRight w:val="0"/>
          <w:marTop w:val="0"/>
          <w:marBottom w:val="0"/>
          <w:divBdr>
            <w:top w:val="none" w:sz="0" w:space="0" w:color="auto"/>
            <w:left w:val="none" w:sz="0" w:space="0" w:color="auto"/>
            <w:bottom w:val="none" w:sz="0" w:space="0" w:color="auto"/>
            <w:right w:val="none" w:sz="0" w:space="0" w:color="auto"/>
          </w:divBdr>
          <w:divsChild>
            <w:div w:id="199365370">
              <w:marLeft w:val="0"/>
              <w:marRight w:val="0"/>
              <w:marTop w:val="0"/>
              <w:marBottom w:val="0"/>
              <w:divBdr>
                <w:top w:val="none" w:sz="0" w:space="0" w:color="auto"/>
                <w:left w:val="none" w:sz="0" w:space="0" w:color="auto"/>
                <w:bottom w:val="none" w:sz="0" w:space="0" w:color="auto"/>
                <w:right w:val="none" w:sz="0" w:space="0" w:color="auto"/>
              </w:divBdr>
              <w:divsChild>
                <w:div w:id="7313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724889">
      <w:bodyDiv w:val="1"/>
      <w:marLeft w:val="0"/>
      <w:marRight w:val="0"/>
      <w:marTop w:val="0"/>
      <w:marBottom w:val="0"/>
      <w:divBdr>
        <w:top w:val="none" w:sz="0" w:space="0" w:color="auto"/>
        <w:left w:val="none" w:sz="0" w:space="0" w:color="auto"/>
        <w:bottom w:val="none" w:sz="0" w:space="0" w:color="auto"/>
        <w:right w:val="none" w:sz="0" w:space="0" w:color="auto"/>
      </w:divBdr>
    </w:div>
    <w:div w:id="352878181">
      <w:bodyDiv w:val="1"/>
      <w:marLeft w:val="0"/>
      <w:marRight w:val="0"/>
      <w:marTop w:val="0"/>
      <w:marBottom w:val="0"/>
      <w:divBdr>
        <w:top w:val="none" w:sz="0" w:space="0" w:color="auto"/>
        <w:left w:val="none" w:sz="0" w:space="0" w:color="auto"/>
        <w:bottom w:val="none" w:sz="0" w:space="0" w:color="auto"/>
        <w:right w:val="none" w:sz="0" w:space="0" w:color="auto"/>
      </w:divBdr>
    </w:div>
    <w:div w:id="410320930">
      <w:bodyDiv w:val="1"/>
      <w:marLeft w:val="0"/>
      <w:marRight w:val="0"/>
      <w:marTop w:val="0"/>
      <w:marBottom w:val="0"/>
      <w:divBdr>
        <w:top w:val="none" w:sz="0" w:space="0" w:color="auto"/>
        <w:left w:val="none" w:sz="0" w:space="0" w:color="auto"/>
        <w:bottom w:val="none" w:sz="0" w:space="0" w:color="auto"/>
        <w:right w:val="none" w:sz="0" w:space="0" w:color="auto"/>
      </w:divBdr>
    </w:div>
    <w:div w:id="468017038">
      <w:bodyDiv w:val="1"/>
      <w:marLeft w:val="0"/>
      <w:marRight w:val="0"/>
      <w:marTop w:val="0"/>
      <w:marBottom w:val="0"/>
      <w:divBdr>
        <w:top w:val="none" w:sz="0" w:space="0" w:color="auto"/>
        <w:left w:val="none" w:sz="0" w:space="0" w:color="auto"/>
        <w:bottom w:val="none" w:sz="0" w:space="0" w:color="auto"/>
        <w:right w:val="none" w:sz="0" w:space="0" w:color="auto"/>
      </w:divBdr>
    </w:div>
    <w:div w:id="468282798">
      <w:bodyDiv w:val="1"/>
      <w:marLeft w:val="0"/>
      <w:marRight w:val="0"/>
      <w:marTop w:val="0"/>
      <w:marBottom w:val="0"/>
      <w:divBdr>
        <w:top w:val="none" w:sz="0" w:space="0" w:color="auto"/>
        <w:left w:val="none" w:sz="0" w:space="0" w:color="auto"/>
        <w:bottom w:val="none" w:sz="0" w:space="0" w:color="auto"/>
        <w:right w:val="none" w:sz="0" w:space="0" w:color="auto"/>
      </w:divBdr>
      <w:divsChild>
        <w:div w:id="415784677">
          <w:marLeft w:val="0"/>
          <w:marRight w:val="0"/>
          <w:marTop w:val="0"/>
          <w:marBottom w:val="0"/>
          <w:divBdr>
            <w:top w:val="none" w:sz="0" w:space="0" w:color="auto"/>
            <w:left w:val="none" w:sz="0" w:space="0" w:color="auto"/>
            <w:bottom w:val="none" w:sz="0" w:space="0" w:color="auto"/>
            <w:right w:val="none" w:sz="0" w:space="0" w:color="auto"/>
          </w:divBdr>
          <w:divsChild>
            <w:div w:id="36707968">
              <w:marLeft w:val="0"/>
              <w:marRight w:val="0"/>
              <w:marTop w:val="0"/>
              <w:marBottom w:val="0"/>
              <w:divBdr>
                <w:top w:val="none" w:sz="0" w:space="0" w:color="auto"/>
                <w:left w:val="none" w:sz="0" w:space="0" w:color="auto"/>
                <w:bottom w:val="none" w:sz="0" w:space="0" w:color="auto"/>
                <w:right w:val="none" w:sz="0" w:space="0" w:color="auto"/>
              </w:divBdr>
              <w:divsChild>
                <w:div w:id="266666044">
                  <w:marLeft w:val="0"/>
                  <w:marRight w:val="0"/>
                  <w:marTop w:val="0"/>
                  <w:marBottom w:val="0"/>
                  <w:divBdr>
                    <w:top w:val="none" w:sz="0" w:space="0" w:color="auto"/>
                    <w:left w:val="none" w:sz="0" w:space="0" w:color="auto"/>
                    <w:bottom w:val="none" w:sz="0" w:space="0" w:color="auto"/>
                    <w:right w:val="none" w:sz="0" w:space="0" w:color="auto"/>
                  </w:divBdr>
                  <w:divsChild>
                    <w:div w:id="7593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154404">
      <w:bodyDiv w:val="1"/>
      <w:marLeft w:val="0"/>
      <w:marRight w:val="0"/>
      <w:marTop w:val="0"/>
      <w:marBottom w:val="0"/>
      <w:divBdr>
        <w:top w:val="none" w:sz="0" w:space="0" w:color="auto"/>
        <w:left w:val="none" w:sz="0" w:space="0" w:color="auto"/>
        <w:bottom w:val="none" w:sz="0" w:space="0" w:color="auto"/>
        <w:right w:val="none" w:sz="0" w:space="0" w:color="auto"/>
      </w:divBdr>
    </w:div>
    <w:div w:id="545260845">
      <w:bodyDiv w:val="1"/>
      <w:marLeft w:val="0"/>
      <w:marRight w:val="0"/>
      <w:marTop w:val="0"/>
      <w:marBottom w:val="0"/>
      <w:divBdr>
        <w:top w:val="none" w:sz="0" w:space="0" w:color="auto"/>
        <w:left w:val="none" w:sz="0" w:space="0" w:color="auto"/>
        <w:bottom w:val="none" w:sz="0" w:space="0" w:color="auto"/>
        <w:right w:val="none" w:sz="0" w:space="0" w:color="auto"/>
      </w:divBdr>
      <w:divsChild>
        <w:div w:id="13457048">
          <w:marLeft w:val="0"/>
          <w:marRight w:val="0"/>
          <w:marTop w:val="0"/>
          <w:marBottom w:val="0"/>
          <w:divBdr>
            <w:top w:val="none" w:sz="0" w:space="0" w:color="auto"/>
            <w:left w:val="none" w:sz="0" w:space="0" w:color="auto"/>
            <w:bottom w:val="none" w:sz="0" w:space="0" w:color="auto"/>
            <w:right w:val="none" w:sz="0" w:space="0" w:color="auto"/>
          </w:divBdr>
          <w:divsChild>
            <w:div w:id="1122766976">
              <w:marLeft w:val="0"/>
              <w:marRight w:val="0"/>
              <w:marTop w:val="0"/>
              <w:marBottom w:val="0"/>
              <w:divBdr>
                <w:top w:val="none" w:sz="0" w:space="0" w:color="auto"/>
                <w:left w:val="none" w:sz="0" w:space="0" w:color="auto"/>
                <w:bottom w:val="none" w:sz="0" w:space="0" w:color="auto"/>
                <w:right w:val="none" w:sz="0" w:space="0" w:color="auto"/>
              </w:divBdr>
              <w:divsChild>
                <w:div w:id="9394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32265">
      <w:bodyDiv w:val="1"/>
      <w:marLeft w:val="0"/>
      <w:marRight w:val="0"/>
      <w:marTop w:val="0"/>
      <w:marBottom w:val="0"/>
      <w:divBdr>
        <w:top w:val="none" w:sz="0" w:space="0" w:color="auto"/>
        <w:left w:val="none" w:sz="0" w:space="0" w:color="auto"/>
        <w:bottom w:val="none" w:sz="0" w:space="0" w:color="auto"/>
        <w:right w:val="none" w:sz="0" w:space="0" w:color="auto"/>
      </w:divBdr>
    </w:div>
    <w:div w:id="615018208">
      <w:bodyDiv w:val="1"/>
      <w:marLeft w:val="0"/>
      <w:marRight w:val="0"/>
      <w:marTop w:val="0"/>
      <w:marBottom w:val="0"/>
      <w:divBdr>
        <w:top w:val="none" w:sz="0" w:space="0" w:color="auto"/>
        <w:left w:val="none" w:sz="0" w:space="0" w:color="auto"/>
        <w:bottom w:val="none" w:sz="0" w:space="0" w:color="auto"/>
        <w:right w:val="none" w:sz="0" w:space="0" w:color="auto"/>
      </w:divBdr>
    </w:div>
    <w:div w:id="635837340">
      <w:bodyDiv w:val="1"/>
      <w:marLeft w:val="0"/>
      <w:marRight w:val="0"/>
      <w:marTop w:val="0"/>
      <w:marBottom w:val="0"/>
      <w:divBdr>
        <w:top w:val="none" w:sz="0" w:space="0" w:color="auto"/>
        <w:left w:val="none" w:sz="0" w:space="0" w:color="auto"/>
        <w:bottom w:val="none" w:sz="0" w:space="0" w:color="auto"/>
        <w:right w:val="none" w:sz="0" w:space="0" w:color="auto"/>
      </w:divBdr>
      <w:divsChild>
        <w:div w:id="1339233249">
          <w:marLeft w:val="0"/>
          <w:marRight w:val="0"/>
          <w:marTop w:val="0"/>
          <w:marBottom w:val="0"/>
          <w:divBdr>
            <w:top w:val="none" w:sz="0" w:space="0" w:color="auto"/>
            <w:left w:val="none" w:sz="0" w:space="0" w:color="auto"/>
            <w:bottom w:val="none" w:sz="0" w:space="0" w:color="auto"/>
            <w:right w:val="none" w:sz="0" w:space="0" w:color="auto"/>
          </w:divBdr>
          <w:divsChild>
            <w:div w:id="2138064589">
              <w:marLeft w:val="0"/>
              <w:marRight w:val="0"/>
              <w:marTop w:val="0"/>
              <w:marBottom w:val="0"/>
              <w:divBdr>
                <w:top w:val="none" w:sz="0" w:space="0" w:color="auto"/>
                <w:left w:val="none" w:sz="0" w:space="0" w:color="auto"/>
                <w:bottom w:val="none" w:sz="0" w:space="0" w:color="auto"/>
                <w:right w:val="none" w:sz="0" w:space="0" w:color="auto"/>
              </w:divBdr>
              <w:divsChild>
                <w:div w:id="2082408598">
                  <w:marLeft w:val="0"/>
                  <w:marRight w:val="0"/>
                  <w:marTop w:val="0"/>
                  <w:marBottom w:val="0"/>
                  <w:divBdr>
                    <w:top w:val="none" w:sz="0" w:space="0" w:color="auto"/>
                    <w:left w:val="none" w:sz="0" w:space="0" w:color="auto"/>
                    <w:bottom w:val="none" w:sz="0" w:space="0" w:color="auto"/>
                    <w:right w:val="none" w:sz="0" w:space="0" w:color="auto"/>
                  </w:divBdr>
                  <w:divsChild>
                    <w:div w:id="109558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146491">
      <w:bodyDiv w:val="1"/>
      <w:marLeft w:val="0"/>
      <w:marRight w:val="0"/>
      <w:marTop w:val="0"/>
      <w:marBottom w:val="0"/>
      <w:divBdr>
        <w:top w:val="none" w:sz="0" w:space="0" w:color="auto"/>
        <w:left w:val="none" w:sz="0" w:space="0" w:color="auto"/>
        <w:bottom w:val="none" w:sz="0" w:space="0" w:color="auto"/>
        <w:right w:val="none" w:sz="0" w:space="0" w:color="auto"/>
      </w:divBdr>
    </w:div>
    <w:div w:id="744839815">
      <w:bodyDiv w:val="1"/>
      <w:marLeft w:val="0"/>
      <w:marRight w:val="0"/>
      <w:marTop w:val="0"/>
      <w:marBottom w:val="0"/>
      <w:divBdr>
        <w:top w:val="none" w:sz="0" w:space="0" w:color="auto"/>
        <w:left w:val="none" w:sz="0" w:space="0" w:color="auto"/>
        <w:bottom w:val="none" w:sz="0" w:space="0" w:color="auto"/>
        <w:right w:val="none" w:sz="0" w:space="0" w:color="auto"/>
      </w:divBdr>
      <w:divsChild>
        <w:div w:id="2125691286">
          <w:marLeft w:val="0"/>
          <w:marRight w:val="0"/>
          <w:marTop w:val="0"/>
          <w:marBottom w:val="0"/>
          <w:divBdr>
            <w:top w:val="none" w:sz="0" w:space="0" w:color="auto"/>
            <w:left w:val="none" w:sz="0" w:space="0" w:color="auto"/>
            <w:bottom w:val="none" w:sz="0" w:space="0" w:color="auto"/>
            <w:right w:val="none" w:sz="0" w:space="0" w:color="auto"/>
          </w:divBdr>
          <w:divsChild>
            <w:div w:id="1920291379">
              <w:marLeft w:val="0"/>
              <w:marRight w:val="0"/>
              <w:marTop w:val="0"/>
              <w:marBottom w:val="0"/>
              <w:divBdr>
                <w:top w:val="none" w:sz="0" w:space="0" w:color="auto"/>
                <w:left w:val="none" w:sz="0" w:space="0" w:color="auto"/>
                <w:bottom w:val="none" w:sz="0" w:space="0" w:color="auto"/>
                <w:right w:val="none" w:sz="0" w:space="0" w:color="auto"/>
              </w:divBdr>
              <w:divsChild>
                <w:div w:id="2050763622">
                  <w:marLeft w:val="0"/>
                  <w:marRight w:val="0"/>
                  <w:marTop w:val="0"/>
                  <w:marBottom w:val="0"/>
                  <w:divBdr>
                    <w:top w:val="none" w:sz="0" w:space="0" w:color="auto"/>
                    <w:left w:val="none" w:sz="0" w:space="0" w:color="auto"/>
                    <w:bottom w:val="none" w:sz="0" w:space="0" w:color="auto"/>
                    <w:right w:val="none" w:sz="0" w:space="0" w:color="auto"/>
                  </w:divBdr>
                  <w:divsChild>
                    <w:div w:id="8343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061321">
      <w:bodyDiv w:val="1"/>
      <w:marLeft w:val="0"/>
      <w:marRight w:val="0"/>
      <w:marTop w:val="0"/>
      <w:marBottom w:val="0"/>
      <w:divBdr>
        <w:top w:val="none" w:sz="0" w:space="0" w:color="auto"/>
        <w:left w:val="none" w:sz="0" w:space="0" w:color="auto"/>
        <w:bottom w:val="none" w:sz="0" w:space="0" w:color="auto"/>
        <w:right w:val="none" w:sz="0" w:space="0" w:color="auto"/>
      </w:divBdr>
    </w:div>
    <w:div w:id="951979457">
      <w:bodyDiv w:val="1"/>
      <w:marLeft w:val="0"/>
      <w:marRight w:val="0"/>
      <w:marTop w:val="0"/>
      <w:marBottom w:val="0"/>
      <w:divBdr>
        <w:top w:val="none" w:sz="0" w:space="0" w:color="auto"/>
        <w:left w:val="none" w:sz="0" w:space="0" w:color="auto"/>
        <w:bottom w:val="none" w:sz="0" w:space="0" w:color="auto"/>
        <w:right w:val="none" w:sz="0" w:space="0" w:color="auto"/>
      </w:divBdr>
    </w:div>
    <w:div w:id="968323829">
      <w:bodyDiv w:val="1"/>
      <w:marLeft w:val="0"/>
      <w:marRight w:val="0"/>
      <w:marTop w:val="0"/>
      <w:marBottom w:val="0"/>
      <w:divBdr>
        <w:top w:val="none" w:sz="0" w:space="0" w:color="auto"/>
        <w:left w:val="none" w:sz="0" w:space="0" w:color="auto"/>
        <w:bottom w:val="none" w:sz="0" w:space="0" w:color="auto"/>
        <w:right w:val="none" w:sz="0" w:space="0" w:color="auto"/>
      </w:divBdr>
    </w:div>
    <w:div w:id="1037513910">
      <w:bodyDiv w:val="1"/>
      <w:marLeft w:val="0"/>
      <w:marRight w:val="0"/>
      <w:marTop w:val="0"/>
      <w:marBottom w:val="0"/>
      <w:divBdr>
        <w:top w:val="none" w:sz="0" w:space="0" w:color="auto"/>
        <w:left w:val="none" w:sz="0" w:space="0" w:color="auto"/>
        <w:bottom w:val="none" w:sz="0" w:space="0" w:color="auto"/>
        <w:right w:val="none" w:sz="0" w:space="0" w:color="auto"/>
      </w:divBdr>
      <w:divsChild>
        <w:div w:id="2026712959">
          <w:marLeft w:val="0"/>
          <w:marRight w:val="0"/>
          <w:marTop w:val="0"/>
          <w:marBottom w:val="0"/>
          <w:divBdr>
            <w:top w:val="none" w:sz="0" w:space="0" w:color="auto"/>
            <w:left w:val="none" w:sz="0" w:space="0" w:color="auto"/>
            <w:bottom w:val="none" w:sz="0" w:space="0" w:color="auto"/>
            <w:right w:val="none" w:sz="0" w:space="0" w:color="auto"/>
          </w:divBdr>
          <w:divsChild>
            <w:div w:id="418795492">
              <w:marLeft w:val="0"/>
              <w:marRight w:val="0"/>
              <w:marTop w:val="0"/>
              <w:marBottom w:val="0"/>
              <w:divBdr>
                <w:top w:val="none" w:sz="0" w:space="0" w:color="auto"/>
                <w:left w:val="none" w:sz="0" w:space="0" w:color="auto"/>
                <w:bottom w:val="none" w:sz="0" w:space="0" w:color="auto"/>
                <w:right w:val="none" w:sz="0" w:space="0" w:color="auto"/>
              </w:divBdr>
              <w:divsChild>
                <w:div w:id="19111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946009">
      <w:bodyDiv w:val="1"/>
      <w:marLeft w:val="0"/>
      <w:marRight w:val="0"/>
      <w:marTop w:val="0"/>
      <w:marBottom w:val="0"/>
      <w:divBdr>
        <w:top w:val="none" w:sz="0" w:space="0" w:color="auto"/>
        <w:left w:val="none" w:sz="0" w:space="0" w:color="auto"/>
        <w:bottom w:val="none" w:sz="0" w:space="0" w:color="auto"/>
        <w:right w:val="none" w:sz="0" w:space="0" w:color="auto"/>
      </w:divBdr>
    </w:div>
    <w:div w:id="1096512904">
      <w:bodyDiv w:val="1"/>
      <w:marLeft w:val="0"/>
      <w:marRight w:val="0"/>
      <w:marTop w:val="0"/>
      <w:marBottom w:val="0"/>
      <w:divBdr>
        <w:top w:val="none" w:sz="0" w:space="0" w:color="auto"/>
        <w:left w:val="none" w:sz="0" w:space="0" w:color="auto"/>
        <w:bottom w:val="none" w:sz="0" w:space="0" w:color="auto"/>
        <w:right w:val="none" w:sz="0" w:space="0" w:color="auto"/>
      </w:divBdr>
      <w:divsChild>
        <w:div w:id="1769887371">
          <w:marLeft w:val="0"/>
          <w:marRight w:val="0"/>
          <w:marTop w:val="0"/>
          <w:marBottom w:val="0"/>
          <w:divBdr>
            <w:top w:val="none" w:sz="0" w:space="0" w:color="auto"/>
            <w:left w:val="none" w:sz="0" w:space="0" w:color="auto"/>
            <w:bottom w:val="none" w:sz="0" w:space="0" w:color="auto"/>
            <w:right w:val="none" w:sz="0" w:space="0" w:color="auto"/>
          </w:divBdr>
          <w:divsChild>
            <w:div w:id="823276490">
              <w:marLeft w:val="0"/>
              <w:marRight w:val="0"/>
              <w:marTop w:val="0"/>
              <w:marBottom w:val="0"/>
              <w:divBdr>
                <w:top w:val="none" w:sz="0" w:space="0" w:color="auto"/>
                <w:left w:val="none" w:sz="0" w:space="0" w:color="auto"/>
                <w:bottom w:val="none" w:sz="0" w:space="0" w:color="auto"/>
                <w:right w:val="none" w:sz="0" w:space="0" w:color="auto"/>
              </w:divBdr>
              <w:divsChild>
                <w:div w:id="515925247">
                  <w:marLeft w:val="0"/>
                  <w:marRight w:val="0"/>
                  <w:marTop w:val="0"/>
                  <w:marBottom w:val="0"/>
                  <w:divBdr>
                    <w:top w:val="none" w:sz="0" w:space="0" w:color="auto"/>
                    <w:left w:val="none" w:sz="0" w:space="0" w:color="auto"/>
                    <w:bottom w:val="none" w:sz="0" w:space="0" w:color="auto"/>
                    <w:right w:val="none" w:sz="0" w:space="0" w:color="auto"/>
                  </w:divBdr>
                  <w:divsChild>
                    <w:div w:id="19733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81925">
      <w:bodyDiv w:val="1"/>
      <w:marLeft w:val="0"/>
      <w:marRight w:val="0"/>
      <w:marTop w:val="0"/>
      <w:marBottom w:val="0"/>
      <w:divBdr>
        <w:top w:val="none" w:sz="0" w:space="0" w:color="auto"/>
        <w:left w:val="none" w:sz="0" w:space="0" w:color="auto"/>
        <w:bottom w:val="none" w:sz="0" w:space="0" w:color="auto"/>
        <w:right w:val="none" w:sz="0" w:space="0" w:color="auto"/>
      </w:divBdr>
    </w:div>
    <w:div w:id="1153721962">
      <w:bodyDiv w:val="1"/>
      <w:marLeft w:val="0"/>
      <w:marRight w:val="0"/>
      <w:marTop w:val="0"/>
      <w:marBottom w:val="0"/>
      <w:divBdr>
        <w:top w:val="none" w:sz="0" w:space="0" w:color="auto"/>
        <w:left w:val="none" w:sz="0" w:space="0" w:color="auto"/>
        <w:bottom w:val="none" w:sz="0" w:space="0" w:color="auto"/>
        <w:right w:val="none" w:sz="0" w:space="0" w:color="auto"/>
      </w:divBdr>
      <w:divsChild>
        <w:div w:id="526140479">
          <w:marLeft w:val="0"/>
          <w:marRight w:val="0"/>
          <w:marTop w:val="0"/>
          <w:marBottom w:val="0"/>
          <w:divBdr>
            <w:top w:val="none" w:sz="0" w:space="0" w:color="auto"/>
            <w:left w:val="none" w:sz="0" w:space="0" w:color="auto"/>
            <w:bottom w:val="none" w:sz="0" w:space="0" w:color="auto"/>
            <w:right w:val="none" w:sz="0" w:space="0" w:color="auto"/>
          </w:divBdr>
          <w:divsChild>
            <w:div w:id="263001080">
              <w:marLeft w:val="0"/>
              <w:marRight w:val="0"/>
              <w:marTop w:val="0"/>
              <w:marBottom w:val="0"/>
              <w:divBdr>
                <w:top w:val="none" w:sz="0" w:space="0" w:color="auto"/>
                <w:left w:val="none" w:sz="0" w:space="0" w:color="auto"/>
                <w:bottom w:val="none" w:sz="0" w:space="0" w:color="auto"/>
                <w:right w:val="none" w:sz="0" w:space="0" w:color="auto"/>
              </w:divBdr>
              <w:divsChild>
                <w:div w:id="8388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477313">
      <w:bodyDiv w:val="1"/>
      <w:marLeft w:val="0"/>
      <w:marRight w:val="0"/>
      <w:marTop w:val="0"/>
      <w:marBottom w:val="0"/>
      <w:divBdr>
        <w:top w:val="none" w:sz="0" w:space="0" w:color="auto"/>
        <w:left w:val="none" w:sz="0" w:space="0" w:color="auto"/>
        <w:bottom w:val="none" w:sz="0" w:space="0" w:color="auto"/>
        <w:right w:val="none" w:sz="0" w:space="0" w:color="auto"/>
      </w:divBdr>
      <w:divsChild>
        <w:div w:id="1427531611">
          <w:marLeft w:val="0"/>
          <w:marRight w:val="0"/>
          <w:marTop w:val="0"/>
          <w:marBottom w:val="0"/>
          <w:divBdr>
            <w:top w:val="none" w:sz="0" w:space="0" w:color="auto"/>
            <w:left w:val="none" w:sz="0" w:space="0" w:color="auto"/>
            <w:bottom w:val="none" w:sz="0" w:space="0" w:color="auto"/>
            <w:right w:val="none" w:sz="0" w:space="0" w:color="auto"/>
          </w:divBdr>
          <w:divsChild>
            <w:div w:id="1454326858">
              <w:marLeft w:val="0"/>
              <w:marRight w:val="0"/>
              <w:marTop w:val="0"/>
              <w:marBottom w:val="0"/>
              <w:divBdr>
                <w:top w:val="none" w:sz="0" w:space="0" w:color="auto"/>
                <w:left w:val="none" w:sz="0" w:space="0" w:color="auto"/>
                <w:bottom w:val="none" w:sz="0" w:space="0" w:color="auto"/>
                <w:right w:val="none" w:sz="0" w:space="0" w:color="auto"/>
              </w:divBdr>
              <w:divsChild>
                <w:div w:id="1211529156">
                  <w:marLeft w:val="0"/>
                  <w:marRight w:val="0"/>
                  <w:marTop w:val="0"/>
                  <w:marBottom w:val="0"/>
                  <w:divBdr>
                    <w:top w:val="none" w:sz="0" w:space="0" w:color="auto"/>
                    <w:left w:val="none" w:sz="0" w:space="0" w:color="auto"/>
                    <w:bottom w:val="none" w:sz="0" w:space="0" w:color="auto"/>
                    <w:right w:val="none" w:sz="0" w:space="0" w:color="auto"/>
                  </w:divBdr>
                  <w:divsChild>
                    <w:div w:id="181024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54235">
      <w:bodyDiv w:val="1"/>
      <w:marLeft w:val="0"/>
      <w:marRight w:val="0"/>
      <w:marTop w:val="0"/>
      <w:marBottom w:val="0"/>
      <w:divBdr>
        <w:top w:val="none" w:sz="0" w:space="0" w:color="auto"/>
        <w:left w:val="none" w:sz="0" w:space="0" w:color="auto"/>
        <w:bottom w:val="none" w:sz="0" w:space="0" w:color="auto"/>
        <w:right w:val="none" w:sz="0" w:space="0" w:color="auto"/>
      </w:divBdr>
    </w:div>
    <w:div w:id="1270316356">
      <w:bodyDiv w:val="1"/>
      <w:marLeft w:val="0"/>
      <w:marRight w:val="0"/>
      <w:marTop w:val="0"/>
      <w:marBottom w:val="0"/>
      <w:divBdr>
        <w:top w:val="none" w:sz="0" w:space="0" w:color="auto"/>
        <w:left w:val="none" w:sz="0" w:space="0" w:color="auto"/>
        <w:bottom w:val="none" w:sz="0" w:space="0" w:color="auto"/>
        <w:right w:val="none" w:sz="0" w:space="0" w:color="auto"/>
      </w:divBdr>
    </w:div>
    <w:div w:id="1439835186">
      <w:bodyDiv w:val="1"/>
      <w:marLeft w:val="0"/>
      <w:marRight w:val="0"/>
      <w:marTop w:val="0"/>
      <w:marBottom w:val="0"/>
      <w:divBdr>
        <w:top w:val="none" w:sz="0" w:space="0" w:color="auto"/>
        <w:left w:val="none" w:sz="0" w:space="0" w:color="auto"/>
        <w:bottom w:val="none" w:sz="0" w:space="0" w:color="auto"/>
        <w:right w:val="none" w:sz="0" w:space="0" w:color="auto"/>
      </w:divBdr>
    </w:div>
    <w:div w:id="1465125661">
      <w:bodyDiv w:val="1"/>
      <w:marLeft w:val="0"/>
      <w:marRight w:val="0"/>
      <w:marTop w:val="0"/>
      <w:marBottom w:val="0"/>
      <w:divBdr>
        <w:top w:val="none" w:sz="0" w:space="0" w:color="auto"/>
        <w:left w:val="none" w:sz="0" w:space="0" w:color="auto"/>
        <w:bottom w:val="none" w:sz="0" w:space="0" w:color="auto"/>
        <w:right w:val="none" w:sz="0" w:space="0" w:color="auto"/>
      </w:divBdr>
    </w:div>
    <w:div w:id="1541741743">
      <w:bodyDiv w:val="1"/>
      <w:marLeft w:val="0"/>
      <w:marRight w:val="0"/>
      <w:marTop w:val="0"/>
      <w:marBottom w:val="0"/>
      <w:divBdr>
        <w:top w:val="none" w:sz="0" w:space="0" w:color="auto"/>
        <w:left w:val="none" w:sz="0" w:space="0" w:color="auto"/>
        <w:bottom w:val="none" w:sz="0" w:space="0" w:color="auto"/>
        <w:right w:val="none" w:sz="0" w:space="0" w:color="auto"/>
      </w:divBdr>
      <w:divsChild>
        <w:div w:id="1312753580">
          <w:marLeft w:val="0"/>
          <w:marRight w:val="0"/>
          <w:marTop w:val="0"/>
          <w:marBottom w:val="0"/>
          <w:divBdr>
            <w:top w:val="none" w:sz="0" w:space="0" w:color="auto"/>
            <w:left w:val="none" w:sz="0" w:space="0" w:color="auto"/>
            <w:bottom w:val="none" w:sz="0" w:space="0" w:color="auto"/>
            <w:right w:val="none" w:sz="0" w:space="0" w:color="auto"/>
          </w:divBdr>
          <w:divsChild>
            <w:div w:id="1166942119">
              <w:marLeft w:val="0"/>
              <w:marRight w:val="0"/>
              <w:marTop w:val="0"/>
              <w:marBottom w:val="0"/>
              <w:divBdr>
                <w:top w:val="none" w:sz="0" w:space="0" w:color="auto"/>
                <w:left w:val="none" w:sz="0" w:space="0" w:color="auto"/>
                <w:bottom w:val="none" w:sz="0" w:space="0" w:color="auto"/>
                <w:right w:val="none" w:sz="0" w:space="0" w:color="auto"/>
              </w:divBdr>
              <w:divsChild>
                <w:div w:id="105272581">
                  <w:marLeft w:val="0"/>
                  <w:marRight w:val="0"/>
                  <w:marTop w:val="0"/>
                  <w:marBottom w:val="0"/>
                  <w:divBdr>
                    <w:top w:val="none" w:sz="0" w:space="0" w:color="auto"/>
                    <w:left w:val="none" w:sz="0" w:space="0" w:color="auto"/>
                    <w:bottom w:val="none" w:sz="0" w:space="0" w:color="auto"/>
                    <w:right w:val="none" w:sz="0" w:space="0" w:color="auto"/>
                  </w:divBdr>
                  <w:divsChild>
                    <w:div w:id="91713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52531">
      <w:bodyDiv w:val="1"/>
      <w:marLeft w:val="0"/>
      <w:marRight w:val="0"/>
      <w:marTop w:val="0"/>
      <w:marBottom w:val="0"/>
      <w:divBdr>
        <w:top w:val="none" w:sz="0" w:space="0" w:color="auto"/>
        <w:left w:val="none" w:sz="0" w:space="0" w:color="auto"/>
        <w:bottom w:val="none" w:sz="0" w:space="0" w:color="auto"/>
        <w:right w:val="none" w:sz="0" w:space="0" w:color="auto"/>
      </w:divBdr>
      <w:divsChild>
        <w:div w:id="1564490772">
          <w:marLeft w:val="0"/>
          <w:marRight w:val="0"/>
          <w:marTop w:val="0"/>
          <w:marBottom w:val="0"/>
          <w:divBdr>
            <w:top w:val="none" w:sz="0" w:space="0" w:color="auto"/>
            <w:left w:val="none" w:sz="0" w:space="0" w:color="auto"/>
            <w:bottom w:val="none" w:sz="0" w:space="0" w:color="auto"/>
            <w:right w:val="none" w:sz="0" w:space="0" w:color="auto"/>
          </w:divBdr>
          <w:divsChild>
            <w:div w:id="1025015315">
              <w:marLeft w:val="0"/>
              <w:marRight w:val="0"/>
              <w:marTop w:val="0"/>
              <w:marBottom w:val="0"/>
              <w:divBdr>
                <w:top w:val="none" w:sz="0" w:space="0" w:color="auto"/>
                <w:left w:val="none" w:sz="0" w:space="0" w:color="auto"/>
                <w:bottom w:val="none" w:sz="0" w:space="0" w:color="auto"/>
                <w:right w:val="none" w:sz="0" w:space="0" w:color="auto"/>
              </w:divBdr>
              <w:divsChild>
                <w:div w:id="556819988">
                  <w:marLeft w:val="0"/>
                  <w:marRight w:val="0"/>
                  <w:marTop w:val="0"/>
                  <w:marBottom w:val="0"/>
                  <w:divBdr>
                    <w:top w:val="none" w:sz="0" w:space="0" w:color="auto"/>
                    <w:left w:val="none" w:sz="0" w:space="0" w:color="auto"/>
                    <w:bottom w:val="none" w:sz="0" w:space="0" w:color="auto"/>
                    <w:right w:val="none" w:sz="0" w:space="0" w:color="auto"/>
                  </w:divBdr>
                  <w:divsChild>
                    <w:div w:id="146245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823785">
      <w:bodyDiv w:val="1"/>
      <w:marLeft w:val="0"/>
      <w:marRight w:val="0"/>
      <w:marTop w:val="0"/>
      <w:marBottom w:val="0"/>
      <w:divBdr>
        <w:top w:val="none" w:sz="0" w:space="0" w:color="auto"/>
        <w:left w:val="none" w:sz="0" w:space="0" w:color="auto"/>
        <w:bottom w:val="none" w:sz="0" w:space="0" w:color="auto"/>
        <w:right w:val="none" w:sz="0" w:space="0" w:color="auto"/>
      </w:divBdr>
    </w:div>
    <w:div w:id="1635523028">
      <w:bodyDiv w:val="1"/>
      <w:marLeft w:val="0"/>
      <w:marRight w:val="0"/>
      <w:marTop w:val="0"/>
      <w:marBottom w:val="0"/>
      <w:divBdr>
        <w:top w:val="none" w:sz="0" w:space="0" w:color="auto"/>
        <w:left w:val="none" w:sz="0" w:space="0" w:color="auto"/>
        <w:bottom w:val="none" w:sz="0" w:space="0" w:color="auto"/>
        <w:right w:val="none" w:sz="0" w:space="0" w:color="auto"/>
      </w:divBdr>
      <w:divsChild>
        <w:div w:id="164829989">
          <w:marLeft w:val="0"/>
          <w:marRight w:val="0"/>
          <w:marTop w:val="0"/>
          <w:marBottom w:val="0"/>
          <w:divBdr>
            <w:top w:val="none" w:sz="0" w:space="0" w:color="auto"/>
            <w:left w:val="none" w:sz="0" w:space="0" w:color="auto"/>
            <w:bottom w:val="none" w:sz="0" w:space="0" w:color="auto"/>
            <w:right w:val="none" w:sz="0" w:space="0" w:color="auto"/>
          </w:divBdr>
          <w:divsChild>
            <w:div w:id="729571498">
              <w:marLeft w:val="0"/>
              <w:marRight w:val="0"/>
              <w:marTop w:val="0"/>
              <w:marBottom w:val="0"/>
              <w:divBdr>
                <w:top w:val="none" w:sz="0" w:space="0" w:color="auto"/>
                <w:left w:val="none" w:sz="0" w:space="0" w:color="auto"/>
                <w:bottom w:val="none" w:sz="0" w:space="0" w:color="auto"/>
                <w:right w:val="none" w:sz="0" w:space="0" w:color="auto"/>
              </w:divBdr>
              <w:divsChild>
                <w:div w:id="127710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880498">
      <w:bodyDiv w:val="1"/>
      <w:marLeft w:val="0"/>
      <w:marRight w:val="0"/>
      <w:marTop w:val="0"/>
      <w:marBottom w:val="0"/>
      <w:divBdr>
        <w:top w:val="none" w:sz="0" w:space="0" w:color="auto"/>
        <w:left w:val="none" w:sz="0" w:space="0" w:color="auto"/>
        <w:bottom w:val="none" w:sz="0" w:space="0" w:color="auto"/>
        <w:right w:val="none" w:sz="0" w:space="0" w:color="auto"/>
      </w:divBdr>
      <w:divsChild>
        <w:div w:id="156305664">
          <w:marLeft w:val="0"/>
          <w:marRight w:val="0"/>
          <w:marTop w:val="0"/>
          <w:marBottom w:val="0"/>
          <w:divBdr>
            <w:top w:val="none" w:sz="0" w:space="0" w:color="auto"/>
            <w:left w:val="none" w:sz="0" w:space="0" w:color="auto"/>
            <w:bottom w:val="none" w:sz="0" w:space="0" w:color="auto"/>
            <w:right w:val="none" w:sz="0" w:space="0" w:color="auto"/>
          </w:divBdr>
          <w:divsChild>
            <w:div w:id="284776257">
              <w:marLeft w:val="0"/>
              <w:marRight w:val="0"/>
              <w:marTop w:val="0"/>
              <w:marBottom w:val="0"/>
              <w:divBdr>
                <w:top w:val="none" w:sz="0" w:space="0" w:color="auto"/>
                <w:left w:val="none" w:sz="0" w:space="0" w:color="auto"/>
                <w:bottom w:val="none" w:sz="0" w:space="0" w:color="auto"/>
                <w:right w:val="none" w:sz="0" w:space="0" w:color="auto"/>
              </w:divBdr>
              <w:divsChild>
                <w:div w:id="763575100">
                  <w:marLeft w:val="0"/>
                  <w:marRight w:val="0"/>
                  <w:marTop w:val="0"/>
                  <w:marBottom w:val="0"/>
                  <w:divBdr>
                    <w:top w:val="none" w:sz="0" w:space="0" w:color="auto"/>
                    <w:left w:val="none" w:sz="0" w:space="0" w:color="auto"/>
                    <w:bottom w:val="none" w:sz="0" w:space="0" w:color="auto"/>
                    <w:right w:val="none" w:sz="0" w:space="0" w:color="auto"/>
                  </w:divBdr>
                  <w:divsChild>
                    <w:div w:id="9737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470150">
      <w:bodyDiv w:val="1"/>
      <w:marLeft w:val="0"/>
      <w:marRight w:val="0"/>
      <w:marTop w:val="0"/>
      <w:marBottom w:val="0"/>
      <w:divBdr>
        <w:top w:val="none" w:sz="0" w:space="0" w:color="auto"/>
        <w:left w:val="none" w:sz="0" w:space="0" w:color="auto"/>
        <w:bottom w:val="none" w:sz="0" w:space="0" w:color="auto"/>
        <w:right w:val="none" w:sz="0" w:space="0" w:color="auto"/>
      </w:divBdr>
    </w:div>
    <w:div w:id="1654480315">
      <w:bodyDiv w:val="1"/>
      <w:marLeft w:val="0"/>
      <w:marRight w:val="0"/>
      <w:marTop w:val="0"/>
      <w:marBottom w:val="0"/>
      <w:divBdr>
        <w:top w:val="none" w:sz="0" w:space="0" w:color="auto"/>
        <w:left w:val="none" w:sz="0" w:space="0" w:color="auto"/>
        <w:bottom w:val="none" w:sz="0" w:space="0" w:color="auto"/>
        <w:right w:val="none" w:sz="0" w:space="0" w:color="auto"/>
      </w:divBdr>
      <w:divsChild>
        <w:div w:id="518278539">
          <w:marLeft w:val="0"/>
          <w:marRight w:val="0"/>
          <w:marTop w:val="0"/>
          <w:marBottom w:val="0"/>
          <w:divBdr>
            <w:top w:val="none" w:sz="0" w:space="0" w:color="auto"/>
            <w:left w:val="none" w:sz="0" w:space="0" w:color="auto"/>
            <w:bottom w:val="none" w:sz="0" w:space="0" w:color="auto"/>
            <w:right w:val="none" w:sz="0" w:space="0" w:color="auto"/>
          </w:divBdr>
          <w:divsChild>
            <w:div w:id="961038011">
              <w:marLeft w:val="0"/>
              <w:marRight w:val="0"/>
              <w:marTop w:val="0"/>
              <w:marBottom w:val="0"/>
              <w:divBdr>
                <w:top w:val="none" w:sz="0" w:space="0" w:color="auto"/>
                <w:left w:val="none" w:sz="0" w:space="0" w:color="auto"/>
                <w:bottom w:val="none" w:sz="0" w:space="0" w:color="auto"/>
                <w:right w:val="none" w:sz="0" w:space="0" w:color="auto"/>
              </w:divBdr>
              <w:divsChild>
                <w:div w:id="14315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90273">
      <w:bodyDiv w:val="1"/>
      <w:marLeft w:val="0"/>
      <w:marRight w:val="0"/>
      <w:marTop w:val="0"/>
      <w:marBottom w:val="0"/>
      <w:divBdr>
        <w:top w:val="none" w:sz="0" w:space="0" w:color="auto"/>
        <w:left w:val="none" w:sz="0" w:space="0" w:color="auto"/>
        <w:bottom w:val="none" w:sz="0" w:space="0" w:color="auto"/>
        <w:right w:val="none" w:sz="0" w:space="0" w:color="auto"/>
      </w:divBdr>
      <w:divsChild>
        <w:div w:id="265965833">
          <w:marLeft w:val="0"/>
          <w:marRight w:val="0"/>
          <w:marTop w:val="0"/>
          <w:marBottom w:val="0"/>
          <w:divBdr>
            <w:top w:val="none" w:sz="0" w:space="0" w:color="auto"/>
            <w:left w:val="none" w:sz="0" w:space="0" w:color="auto"/>
            <w:bottom w:val="none" w:sz="0" w:space="0" w:color="auto"/>
            <w:right w:val="none" w:sz="0" w:space="0" w:color="auto"/>
          </w:divBdr>
          <w:divsChild>
            <w:div w:id="680088806">
              <w:marLeft w:val="0"/>
              <w:marRight w:val="0"/>
              <w:marTop w:val="0"/>
              <w:marBottom w:val="0"/>
              <w:divBdr>
                <w:top w:val="none" w:sz="0" w:space="0" w:color="auto"/>
                <w:left w:val="none" w:sz="0" w:space="0" w:color="auto"/>
                <w:bottom w:val="none" w:sz="0" w:space="0" w:color="auto"/>
                <w:right w:val="none" w:sz="0" w:space="0" w:color="auto"/>
              </w:divBdr>
              <w:divsChild>
                <w:div w:id="172243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59621">
      <w:bodyDiv w:val="1"/>
      <w:marLeft w:val="0"/>
      <w:marRight w:val="0"/>
      <w:marTop w:val="0"/>
      <w:marBottom w:val="0"/>
      <w:divBdr>
        <w:top w:val="none" w:sz="0" w:space="0" w:color="auto"/>
        <w:left w:val="none" w:sz="0" w:space="0" w:color="auto"/>
        <w:bottom w:val="none" w:sz="0" w:space="0" w:color="auto"/>
        <w:right w:val="none" w:sz="0" w:space="0" w:color="auto"/>
      </w:divBdr>
      <w:divsChild>
        <w:div w:id="1239710060">
          <w:marLeft w:val="0"/>
          <w:marRight w:val="0"/>
          <w:marTop w:val="0"/>
          <w:marBottom w:val="0"/>
          <w:divBdr>
            <w:top w:val="none" w:sz="0" w:space="0" w:color="auto"/>
            <w:left w:val="none" w:sz="0" w:space="0" w:color="auto"/>
            <w:bottom w:val="none" w:sz="0" w:space="0" w:color="auto"/>
            <w:right w:val="none" w:sz="0" w:space="0" w:color="auto"/>
          </w:divBdr>
          <w:divsChild>
            <w:div w:id="287861639">
              <w:marLeft w:val="0"/>
              <w:marRight w:val="0"/>
              <w:marTop w:val="0"/>
              <w:marBottom w:val="0"/>
              <w:divBdr>
                <w:top w:val="none" w:sz="0" w:space="0" w:color="auto"/>
                <w:left w:val="none" w:sz="0" w:space="0" w:color="auto"/>
                <w:bottom w:val="none" w:sz="0" w:space="0" w:color="auto"/>
                <w:right w:val="none" w:sz="0" w:space="0" w:color="auto"/>
              </w:divBdr>
              <w:divsChild>
                <w:div w:id="425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03545">
      <w:bodyDiv w:val="1"/>
      <w:marLeft w:val="0"/>
      <w:marRight w:val="0"/>
      <w:marTop w:val="0"/>
      <w:marBottom w:val="0"/>
      <w:divBdr>
        <w:top w:val="none" w:sz="0" w:space="0" w:color="auto"/>
        <w:left w:val="none" w:sz="0" w:space="0" w:color="auto"/>
        <w:bottom w:val="none" w:sz="0" w:space="0" w:color="auto"/>
        <w:right w:val="none" w:sz="0" w:space="0" w:color="auto"/>
      </w:divBdr>
    </w:div>
    <w:div w:id="1807578416">
      <w:bodyDiv w:val="1"/>
      <w:marLeft w:val="0"/>
      <w:marRight w:val="0"/>
      <w:marTop w:val="0"/>
      <w:marBottom w:val="0"/>
      <w:divBdr>
        <w:top w:val="none" w:sz="0" w:space="0" w:color="auto"/>
        <w:left w:val="none" w:sz="0" w:space="0" w:color="auto"/>
        <w:bottom w:val="none" w:sz="0" w:space="0" w:color="auto"/>
        <w:right w:val="none" w:sz="0" w:space="0" w:color="auto"/>
      </w:divBdr>
      <w:divsChild>
        <w:div w:id="85612559">
          <w:marLeft w:val="0"/>
          <w:marRight w:val="0"/>
          <w:marTop w:val="0"/>
          <w:marBottom w:val="0"/>
          <w:divBdr>
            <w:top w:val="none" w:sz="0" w:space="0" w:color="auto"/>
            <w:left w:val="none" w:sz="0" w:space="0" w:color="auto"/>
            <w:bottom w:val="none" w:sz="0" w:space="0" w:color="auto"/>
            <w:right w:val="none" w:sz="0" w:space="0" w:color="auto"/>
          </w:divBdr>
          <w:divsChild>
            <w:div w:id="605235473">
              <w:marLeft w:val="0"/>
              <w:marRight w:val="0"/>
              <w:marTop w:val="0"/>
              <w:marBottom w:val="0"/>
              <w:divBdr>
                <w:top w:val="none" w:sz="0" w:space="0" w:color="auto"/>
                <w:left w:val="none" w:sz="0" w:space="0" w:color="auto"/>
                <w:bottom w:val="none" w:sz="0" w:space="0" w:color="auto"/>
                <w:right w:val="none" w:sz="0" w:space="0" w:color="auto"/>
              </w:divBdr>
              <w:divsChild>
                <w:div w:id="1696885878">
                  <w:marLeft w:val="0"/>
                  <w:marRight w:val="0"/>
                  <w:marTop w:val="0"/>
                  <w:marBottom w:val="0"/>
                  <w:divBdr>
                    <w:top w:val="none" w:sz="0" w:space="0" w:color="auto"/>
                    <w:left w:val="none" w:sz="0" w:space="0" w:color="auto"/>
                    <w:bottom w:val="none" w:sz="0" w:space="0" w:color="auto"/>
                    <w:right w:val="none" w:sz="0" w:space="0" w:color="auto"/>
                  </w:divBdr>
                  <w:divsChild>
                    <w:div w:id="184493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06066">
      <w:bodyDiv w:val="1"/>
      <w:marLeft w:val="0"/>
      <w:marRight w:val="0"/>
      <w:marTop w:val="0"/>
      <w:marBottom w:val="0"/>
      <w:divBdr>
        <w:top w:val="none" w:sz="0" w:space="0" w:color="auto"/>
        <w:left w:val="none" w:sz="0" w:space="0" w:color="auto"/>
        <w:bottom w:val="none" w:sz="0" w:space="0" w:color="auto"/>
        <w:right w:val="none" w:sz="0" w:space="0" w:color="auto"/>
      </w:divBdr>
    </w:div>
    <w:div w:id="1826386396">
      <w:bodyDiv w:val="1"/>
      <w:marLeft w:val="0"/>
      <w:marRight w:val="0"/>
      <w:marTop w:val="0"/>
      <w:marBottom w:val="0"/>
      <w:divBdr>
        <w:top w:val="none" w:sz="0" w:space="0" w:color="auto"/>
        <w:left w:val="none" w:sz="0" w:space="0" w:color="auto"/>
        <w:bottom w:val="none" w:sz="0" w:space="0" w:color="auto"/>
        <w:right w:val="none" w:sz="0" w:space="0" w:color="auto"/>
      </w:divBdr>
      <w:divsChild>
        <w:div w:id="1309095709">
          <w:marLeft w:val="0"/>
          <w:marRight w:val="0"/>
          <w:marTop w:val="0"/>
          <w:marBottom w:val="0"/>
          <w:divBdr>
            <w:top w:val="none" w:sz="0" w:space="0" w:color="auto"/>
            <w:left w:val="none" w:sz="0" w:space="0" w:color="auto"/>
            <w:bottom w:val="none" w:sz="0" w:space="0" w:color="auto"/>
            <w:right w:val="none" w:sz="0" w:space="0" w:color="auto"/>
          </w:divBdr>
          <w:divsChild>
            <w:div w:id="947275546">
              <w:marLeft w:val="0"/>
              <w:marRight w:val="0"/>
              <w:marTop w:val="0"/>
              <w:marBottom w:val="0"/>
              <w:divBdr>
                <w:top w:val="none" w:sz="0" w:space="0" w:color="auto"/>
                <w:left w:val="none" w:sz="0" w:space="0" w:color="auto"/>
                <w:bottom w:val="none" w:sz="0" w:space="0" w:color="auto"/>
                <w:right w:val="none" w:sz="0" w:space="0" w:color="auto"/>
              </w:divBdr>
              <w:divsChild>
                <w:div w:id="16713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96727">
      <w:bodyDiv w:val="1"/>
      <w:marLeft w:val="0"/>
      <w:marRight w:val="0"/>
      <w:marTop w:val="0"/>
      <w:marBottom w:val="0"/>
      <w:divBdr>
        <w:top w:val="none" w:sz="0" w:space="0" w:color="auto"/>
        <w:left w:val="none" w:sz="0" w:space="0" w:color="auto"/>
        <w:bottom w:val="none" w:sz="0" w:space="0" w:color="auto"/>
        <w:right w:val="none" w:sz="0" w:space="0" w:color="auto"/>
      </w:divBdr>
    </w:div>
    <w:div w:id="1891073329">
      <w:bodyDiv w:val="1"/>
      <w:marLeft w:val="0"/>
      <w:marRight w:val="0"/>
      <w:marTop w:val="0"/>
      <w:marBottom w:val="0"/>
      <w:divBdr>
        <w:top w:val="none" w:sz="0" w:space="0" w:color="auto"/>
        <w:left w:val="none" w:sz="0" w:space="0" w:color="auto"/>
        <w:bottom w:val="none" w:sz="0" w:space="0" w:color="auto"/>
        <w:right w:val="none" w:sz="0" w:space="0" w:color="auto"/>
      </w:divBdr>
      <w:divsChild>
        <w:div w:id="643000173">
          <w:marLeft w:val="0"/>
          <w:marRight w:val="0"/>
          <w:marTop w:val="0"/>
          <w:marBottom w:val="0"/>
          <w:divBdr>
            <w:top w:val="none" w:sz="0" w:space="0" w:color="auto"/>
            <w:left w:val="none" w:sz="0" w:space="0" w:color="auto"/>
            <w:bottom w:val="none" w:sz="0" w:space="0" w:color="auto"/>
            <w:right w:val="none" w:sz="0" w:space="0" w:color="auto"/>
          </w:divBdr>
          <w:divsChild>
            <w:div w:id="927542676">
              <w:marLeft w:val="0"/>
              <w:marRight w:val="0"/>
              <w:marTop w:val="0"/>
              <w:marBottom w:val="0"/>
              <w:divBdr>
                <w:top w:val="none" w:sz="0" w:space="0" w:color="auto"/>
                <w:left w:val="none" w:sz="0" w:space="0" w:color="auto"/>
                <w:bottom w:val="none" w:sz="0" w:space="0" w:color="auto"/>
                <w:right w:val="none" w:sz="0" w:space="0" w:color="auto"/>
              </w:divBdr>
              <w:divsChild>
                <w:div w:id="1471821936">
                  <w:marLeft w:val="0"/>
                  <w:marRight w:val="0"/>
                  <w:marTop w:val="0"/>
                  <w:marBottom w:val="0"/>
                  <w:divBdr>
                    <w:top w:val="none" w:sz="0" w:space="0" w:color="auto"/>
                    <w:left w:val="none" w:sz="0" w:space="0" w:color="auto"/>
                    <w:bottom w:val="none" w:sz="0" w:space="0" w:color="auto"/>
                    <w:right w:val="none" w:sz="0" w:space="0" w:color="auto"/>
                  </w:divBdr>
                  <w:divsChild>
                    <w:div w:id="14430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649">
      <w:bodyDiv w:val="1"/>
      <w:marLeft w:val="0"/>
      <w:marRight w:val="0"/>
      <w:marTop w:val="0"/>
      <w:marBottom w:val="0"/>
      <w:divBdr>
        <w:top w:val="none" w:sz="0" w:space="0" w:color="auto"/>
        <w:left w:val="none" w:sz="0" w:space="0" w:color="auto"/>
        <w:bottom w:val="none" w:sz="0" w:space="0" w:color="auto"/>
        <w:right w:val="none" w:sz="0" w:space="0" w:color="auto"/>
      </w:divBdr>
      <w:divsChild>
        <w:div w:id="414128206">
          <w:marLeft w:val="0"/>
          <w:marRight w:val="0"/>
          <w:marTop w:val="0"/>
          <w:marBottom w:val="0"/>
          <w:divBdr>
            <w:top w:val="none" w:sz="0" w:space="0" w:color="auto"/>
            <w:left w:val="none" w:sz="0" w:space="0" w:color="auto"/>
            <w:bottom w:val="none" w:sz="0" w:space="0" w:color="auto"/>
            <w:right w:val="none" w:sz="0" w:space="0" w:color="auto"/>
          </w:divBdr>
          <w:divsChild>
            <w:div w:id="1538002468">
              <w:marLeft w:val="0"/>
              <w:marRight w:val="0"/>
              <w:marTop w:val="0"/>
              <w:marBottom w:val="0"/>
              <w:divBdr>
                <w:top w:val="none" w:sz="0" w:space="0" w:color="auto"/>
                <w:left w:val="none" w:sz="0" w:space="0" w:color="auto"/>
                <w:bottom w:val="none" w:sz="0" w:space="0" w:color="auto"/>
                <w:right w:val="none" w:sz="0" w:space="0" w:color="auto"/>
              </w:divBdr>
              <w:divsChild>
                <w:div w:id="848059688">
                  <w:marLeft w:val="0"/>
                  <w:marRight w:val="0"/>
                  <w:marTop w:val="0"/>
                  <w:marBottom w:val="0"/>
                  <w:divBdr>
                    <w:top w:val="none" w:sz="0" w:space="0" w:color="auto"/>
                    <w:left w:val="none" w:sz="0" w:space="0" w:color="auto"/>
                    <w:bottom w:val="none" w:sz="0" w:space="0" w:color="auto"/>
                    <w:right w:val="none" w:sz="0" w:space="0" w:color="auto"/>
                  </w:divBdr>
                  <w:divsChild>
                    <w:div w:id="134158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171770">
      <w:bodyDiv w:val="1"/>
      <w:marLeft w:val="0"/>
      <w:marRight w:val="0"/>
      <w:marTop w:val="0"/>
      <w:marBottom w:val="0"/>
      <w:divBdr>
        <w:top w:val="none" w:sz="0" w:space="0" w:color="auto"/>
        <w:left w:val="none" w:sz="0" w:space="0" w:color="auto"/>
        <w:bottom w:val="none" w:sz="0" w:space="0" w:color="auto"/>
        <w:right w:val="none" w:sz="0" w:space="0" w:color="auto"/>
      </w:divBdr>
      <w:divsChild>
        <w:div w:id="686255141">
          <w:marLeft w:val="0"/>
          <w:marRight w:val="0"/>
          <w:marTop w:val="0"/>
          <w:marBottom w:val="0"/>
          <w:divBdr>
            <w:top w:val="none" w:sz="0" w:space="0" w:color="auto"/>
            <w:left w:val="none" w:sz="0" w:space="0" w:color="auto"/>
            <w:bottom w:val="none" w:sz="0" w:space="0" w:color="auto"/>
            <w:right w:val="none" w:sz="0" w:space="0" w:color="auto"/>
          </w:divBdr>
          <w:divsChild>
            <w:div w:id="494691009">
              <w:marLeft w:val="0"/>
              <w:marRight w:val="0"/>
              <w:marTop w:val="0"/>
              <w:marBottom w:val="0"/>
              <w:divBdr>
                <w:top w:val="none" w:sz="0" w:space="0" w:color="auto"/>
                <w:left w:val="none" w:sz="0" w:space="0" w:color="auto"/>
                <w:bottom w:val="none" w:sz="0" w:space="0" w:color="auto"/>
                <w:right w:val="none" w:sz="0" w:space="0" w:color="auto"/>
              </w:divBdr>
              <w:divsChild>
                <w:div w:id="3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598873">
      <w:bodyDiv w:val="1"/>
      <w:marLeft w:val="0"/>
      <w:marRight w:val="0"/>
      <w:marTop w:val="0"/>
      <w:marBottom w:val="0"/>
      <w:divBdr>
        <w:top w:val="none" w:sz="0" w:space="0" w:color="auto"/>
        <w:left w:val="none" w:sz="0" w:space="0" w:color="auto"/>
        <w:bottom w:val="none" w:sz="0" w:space="0" w:color="auto"/>
        <w:right w:val="none" w:sz="0" w:space="0" w:color="auto"/>
      </w:divBdr>
    </w:div>
    <w:div w:id="2120908487">
      <w:bodyDiv w:val="1"/>
      <w:marLeft w:val="0"/>
      <w:marRight w:val="0"/>
      <w:marTop w:val="0"/>
      <w:marBottom w:val="0"/>
      <w:divBdr>
        <w:top w:val="none" w:sz="0" w:space="0" w:color="auto"/>
        <w:left w:val="none" w:sz="0" w:space="0" w:color="auto"/>
        <w:bottom w:val="none" w:sz="0" w:space="0" w:color="auto"/>
        <w:right w:val="none" w:sz="0" w:space="0" w:color="auto"/>
      </w:divBdr>
      <w:divsChild>
        <w:div w:id="63913121">
          <w:marLeft w:val="0"/>
          <w:marRight w:val="0"/>
          <w:marTop w:val="0"/>
          <w:marBottom w:val="0"/>
          <w:divBdr>
            <w:top w:val="none" w:sz="0" w:space="0" w:color="auto"/>
            <w:left w:val="none" w:sz="0" w:space="0" w:color="auto"/>
            <w:bottom w:val="none" w:sz="0" w:space="0" w:color="auto"/>
            <w:right w:val="none" w:sz="0" w:space="0" w:color="auto"/>
          </w:divBdr>
        </w:div>
        <w:div w:id="228735070">
          <w:marLeft w:val="0"/>
          <w:marRight w:val="0"/>
          <w:marTop w:val="0"/>
          <w:marBottom w:val="0"/>
          <w:divBdr>
            <w:top w:val="none" w:sz="0" w:space="0" w:color="auto"/>
            <w:left w:val="none" w:sz="0" w:space="0" w:color="auto"/>
            <w:bottom w:val="none" w:sz="0" w:space="0" w:color="auto"/>
            <w:right w:val="none" w:sz="0" w:space="0" w:color="auto"/>
          </w:divBdr>
        </w:div>
        <w:div w:id="144394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svg"/><Relationship Id="rId21" Type="http://schemas.openxmlformats.org/officeDocument/2006/relationships/image" Target="media/image11.jpeg"/><Relationship Id="rId76" Type="http://schemas.openxmlformats.org/officeDocument/2006/relationships/image" Target="media/image57.png"/><Relationship Id="rId8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75" Type="http://schemas.openxmlformats.org/officeDocument/2006/relationships/image" Target="media/image5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79" Type="http://schemas.openxmlformats.org/officeDocument/2006/relationships/hyperlink" Target="https://datacenter.chinare.org.cn/data-center/data-resource"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svg"/><Relationship Id="rId82"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svg"/><Relationship Id="rId78" Type="http://schemas.openxmlformats.org/officeDocument/2006/relationships/image" Target="media/image19.png"/><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77" Type="http://schemas.openxmlformats.org/officeDocument/2006/relationships/hyperlink" Target="https://datacenter.chinare.org.cn/data-center/data-resource" TargetMode="External"/><Relationship Id="rId8" Type="http://schemas.openxmlformats.org/officeDocument/2006/relationships/webSettings" Target="webSettings.xml"/><Relationship Id="rId80" Type="http://schemas.openxmlformats.org/officeDocument/2006/relationships/image" Target="media/image20.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MOK9KA\OneDrive%20-%20Pearson%20PLC\Desktop\Chapter%209%20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E98F26-A3A1-4317-95A6-6213E1939FDC}">
  <we:reference id="wa200002492" version="1.0.0.0" store="en-US" storeType="OMEX"/>
  <we:alternateReferences>
    <we:reference id="wa200002492" version="1.0.0.0" store="WA200002492"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e1b4d2e-1ff6-4dae-8023-845065c95d2b" xsi:nil="true"/>
    <lcf76f155ced4ddcb4097134ff3c332f xmlns="b6bfb00f-0d56-4d67-840f-59fa056bedad">
      <Terms xmlns="http://schemas.microsoft.com/office/infopath/2007/PartnerControls"/>
    </lcf76f155ced4ddcb4097134ff3c332f>
    <Desc xmlns="b6bfb00f-0d56-4d67-840f-59fa056bedad" xsi:nil="true"/>
    <Chapter xmlns="b6bfb00f-0d56-4d67-840f-59fa056bedad" xsi:nil="true"/>
    <SharedWithUsers xmlns="9e1b4d2e-1ff6-4dae-8023-845065c95d2b">
      <UserInfo>
        <DisplayName/>
        <AccountId xsi:nil="true"/>
        <AccountType/>
      </UserInfo>
    </SharedWithUsers>
    <MigrationWizIdVersion xmlns="b6bfb00f-0d56-4d67-840f-59fa056bedad" xsi:nil="true"/>
    <MigrationWizIdSecurityGroups xmlns="b6bfb00f-0d56-4d67-840f-59fa056bedad" xsi:nil="true"/>
    <MigrationWizId xmlns="b6bfb00f-0d56-4d67-840f-59fa056bedad" xsi:nil="true"/>
    <lcf76f155ced4ddcb4097134ff3c332f0 xmlns="b6bfb00f-0d56-4d67-840f-59fa056bedad" xsi:nil="true"/>
    <MigrationWizIdPermissions xmlns="b6bfb00f-0d56-4d67-840f-59fa056bedad" xsi:nil="true"/>
    <MigrationWizIdDocumentLibraryPermissions xmlns="b6bfb00f-0d56-4d67-840f-59fa056bedad" xsi:nil="true"/>
    <MigrationWizIdPermissionLevels xmlns="b6bfb00f-0d56-4d67-840f-59fa056bed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F7A06E243AE15428C9181E431735EE1" ma:contentTypeVersion="20" ma:contentTypeDescription="Create a new document." ma:contentTypeScope="" ma:versionID="eb0ebae5aa8ad4e660f15d5e0dcc1b3c">
  <xsd:schema xmlns:xsd="http://www.w3.org/2001/XMLSchema" xmlns:xs="http://www.w3.org/2001/XMLSchema" xmlns:p="http://schemas.microsoft.com/office/2006/metadata/properties" xmlns:ns2="b6bfb00f-0d56-4d67-840f-59fa056bedad" xmlns:ns3="9e1b4d2e-1ff6-4dae-8023-845065c95d2b" targetNamespace="http://schemas.microsoft.com/office/2006/metadata/properties" ma:root="true" ma:fieldsID="a8331f0d05a3788bbad180a41c99b116" ns2:_="" ns3:_="">
    <xsd:import namespace="b6bfb00f-0d56-4d67-840f-59fa056bedad"/>
    <xsd:import namespace="9e1b4d2e-1ff6-4dae-8023-845065c95d2b"/>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Desc" minOccurs="0"/>
                <xsd:element ref="ns2:Chapter" minOccurs="0"/>
                <xsd:element ref="ns2:lcf76f155ced4ddcb4097134ff3c332f0" minOccurs="0"/>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b00f-0d56-4d67-840f-59fa056beda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Desc" ma:index="14" nillable="true" ma:displayName="Desc" ma:description="Description of the file" ma:format="Dropdown" ma:internalName="Desc">
      <xsd:simpleType>
        <xsd:restriction base="dms:Text">
          <xsd:maxLength value="255"/>
        </xsd:restriction>
      </xsd:simpleType>
    </xsd:element>
    <xsd:element name="Chapter" ma:index="15" nillable="true" ma:displayName="Chapter" ma:format="Dropdown" ma:internalName="Chapter" ma:readOnly="false">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restriction>
      </xsd:simpleType>
    </xsd:element>
    <xsd:element name="lcf76f155ced4ddcb4097134ff3c332f0" ma:index="16" nillable="true" ma:displayName="Image Tags_0" ma:hidden="true" ma:internalName="lcf76f155ced4ddcb4097134ff3c332f0" ma:readOnly="false">
      <xsd:simpleType>
        <xsd:restriction base="dms:Note"/>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7f4383-ccf9-4935-95bf-a0dba1e3439e"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DateTaken" ma:index="25"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1b4d2e-1ff6-4dae-8023-845065c95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774b86f-c92e-4840-b01b-e7638f20cc80}" ma:internalName="TaxCatchAll" ma:showField="CatchAllData" ma:web="9e1b4d2e-1ff6-4dae-8023-845065c95d2b">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D7DCE-601D-4163-AE6B-44C5DE6F880E}">
  <ds:schemaRefs>
    <ds:schemaRef ds:uri="http://schemas.microsoft.com/office/2006/metadata/properties"/>
    <ds:schemaRef ds:uri="http://schemas.microsoft.com/office/infopath/2007/PartnerControls"/>
    <ds:schemaRef ds:uri="9e1b4d2e-1ff6-4dae-8023-845065c95d2b"/>
    <ds:schemaRef ds:uri="b6bfb00f-0d56-4d67-840f-59fa056bedad"/>
  </ds:schemaRefs>
</ds:datastoreItem>
</file>

<file path=customXml/itemProps2.xml><?xml version="1.0" encoding="utf-8"?>
<ds:datastoreItem xmlns:ds="http://schemas.openxmlformats.org/officeDocument/2006/customXml" ds:itemID="{BCE27EF0-1E23-46F4-BEFF-6207CE52D7F0}">
  <ds:schemaRefs>
    <ds:schemaRef ds:uri="http://schemas.microsoft.com/sharepoint/v3/contenttype/forms"/>
  </ds:schemaRefs>
</ds:datastoreItem>
</file>

<file path=customXml/itemProps3.xml><?xml version="1.0" encoding="utf-8"?>
<ds:datastoreItem xmlns:ds="http://schemas.openxmlformats.org/officeDocument/2006/customXml" ds:itemID="{BB49A371-9224-4EF5-A9F9-B5FB55D8B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b00f-0d56-4d67-840f-59fa056bedad"/>
    <ds:schemaRef ds:uri="9e1b4d2e-1ff6-4dae-8023-845065c95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30951E-5F52-4AA7-9E93-80EA7AF9A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 9 NS.dotx</Template>
  <TotalTime>1316</TotalTime>
  <Pages>1</Pages>
  <Words>876</Words>
  <Characters>4995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5860</CharactersWithSpaces>
  <SharedDoc>false</SharedDoc>
  <HLinks>
    <vt:vector size="24" baseType="variant">
      <vt:variant>
        <vt:i4>7995505</vt:i4>
      </vt:variant>
      <vt:variant>
        <vt:i4>9</vt:i4>
      </vt:variant>
      <vt:variant>
        <vt:i4>0</vt:i4>
      </vt:variant>
      <vt:variant>
        <vt:i4>5</vt:i4>
      </vt:variant>
      <vt:variant>
        <vt:lpwstr>https://en.pric.org.cn/</vt:lpwstr>
      </vt:variant>
      <vt:variant>
        <vt:lpwstr/>
      </vt:variant>
      <vt:variant>
        <vt:i4>5570591</vt:i4>
      </vt:variant>
      <vt:variant>
        <vt:i4>6</vt:i4>
      </vt:variant>
      <vt:variant>
        <vt:i4>0</vt:i4>
      </vt:variant>
      <vt:variant>
        <vt:i4>5</vt:i4>
      </vt:variant>
      <vt:variant>
        <vt:lpwstr>https://www.scmp.com/</vt:lpwstr>
      </vt:variant>
      <vt:variant>
        <vt:lpwstr/>
      </vt:variant>
      <vt:variant>
        <vt:i4>327687</vt:i4>
      </vt:variant>
      <vt:variant>
        <vt:i4>3</vt:i4>
      </vt:variant>
      <vt:variant>
        <vt:i4>0</vt:i4>
      </vt:variant>
      <vt:variant>
        <vt:i4>5</vt:i4>
      </vt:variant>
      <vt:variant>
        <vt:lpwstr>https://spaceplace.nasa.gov/</vt:lpwstr>
      </vt:variant>
      <vt:variant>
        <vt:lpwstr/>
      </vt:variant>
      <vt:variant>
        <vt:i4>7798790</vt:i4>
      </vt:variant>
      <vt:variant>
        <vt:i4>0</vt:i4>
      </vt:variant>
      <vt:variant>
        <vt:i4>0</vt:i4>
      </vt:variant>
      <vt:variant>
        <vt:i4>5</vt:i4>
      </vt:variant>
      <vt:variant>
        <vt:lpwstr>https://www.edb.gov.hk/attachment/tc/curriculum-development/kla/pshe/national-security-education/nse_subject_framework_science.pdf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 Judy</dc:creator>
  <cp:keywords/>
  <dc:description/>
  <cp:lastModifiedBy>Anthony Leung</cp:lastModifiedBy>
  <cp:revision>554</cp:revision>
  <cp:lastPrinted>2021-12-23T23:34:00Z</cp:lastPrinted>
  <dcterms:created xsi:type="dcterms:W3CDTF">2024-03-04T07:27:00Z</dcterms:created>
  <dcterms:modified xsi:type="dcterms:W3CDTF">2024-03-20T11:09:00Z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0x0101007F7A06E243AE15428C9181E431735EE1</vt:lpwstr>
  </property>
  <property fmtid="{D5CDD505-2E9C-101B-9397-08002B2CF9AE}" pid="3" name="Order">
    <vt:r8>5130500</vt:r8>
  </property>
  <property fmtid="{D5CDD505-2E9C-101B-9397-08002B2CF9AE}" pid="4" name="TriggerFlowInfo">
    <vt:lpwstr/>
  </property>
  <property fmtid="{D5CDD505-2E9C-101B-9397-08002B2CF9AE}" pid="5" name="ComplianceAssetId">
    <vt:lpwstr/>
  </property>
  <property fmtid="{D5CDD505-2E9C-101B-9397-08002B2CF9AE}" pid="6" name="_ExtendedDescription">
    <vt:lpwstr/>
  </property>
  <property fmtid="{D5CDD505-2E9C-101B-9397-08002B2CF9AE}" pid="7" name="MediaServiceImageTags">
    <vt:lpwstr/>
  </property>
</Properties>
</file>