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20F32" w14:textId="584450E8" w:rsidR="00563B64" w:rsidRDefault="00091C72" w:rsidP="002D2A2C">
      <w:pPr>
        <w:pStyle w:val="HeadA"/>
        <w:pageBreakBefore/>
        <w:spacing w:before="0"/>
      </w:pPr>
      <w:r>
        <w:t>B.</w:t>
      </w:r>
      <w:r>
        <w:tab/>
      </w:r>
      <w:r w:rsidR="008E67B3">
        <w:rPr>
          <w:rFonts w:hint="eastAsia"/>
        </w:rPr>
        <w:t>極地安全</w:t>
      </w:r>
    </w:p>
    <w:p w14:paraId="0028BD11" w14:textId="70D49706" w:rsidR="00777999" w:rsidRPr="005E7ADB" w:rsidRDefault="003B32B7" w:rsidP="003B32B7">
      <w:pPr>
        <w:pStyle w:val="HeadB"/>
      </w:pPr>
      <w:r>
        <w:t>1.</w:t>
      </w:r>
      <w:r>
        <w:tab/>
      </w:r>
      <w:r w:rsidR="00F9654C">
        <w:rPr>
          <w:rFonts w:hint="eastAsia"/>
          <w:b/>
          <w:bCs w:val="0"/>
          <w:sz w:val="28"/>
          <w:szCs w:val="28"/>
        </w:rPr>
        <w:t>極地的海水和冰川</w:t>
      </w:r>
    </w:p>
    <w:p w14:paraId="2EF46006" w14:textId="26B2BEC3" w:rsidR="00DE78C1" w:rsidRPr="00DE78C1" w:rsidRDefault="00CB7CBF" w:rsidP="00BB05C0">
      <w:pPr>
        <w:pStyle w:val="Text"/>
        <w:rPr>
          <w:lang w:val="en-HK"/>
        </w:rPr>
      </w:pPr>
      <w:r>
        <w:rPr>
          <w:noProof/>
          <w:lang w:val="en-HK"/>
        </w:rPr>
        <mc:AlternateContent>
          <mc:Choice Requires="wpc">
            <w:drawing>
              <wp:anchor distT="0" distB="0" distL="114300" distR="114300" simplePos="0" relativeHeight="251870720" behindDoc="0" locked="0" layoutInCell="1" allowOverlap="1" wp14:anchorId="75ED9747" wp14:editId="4AE89344">
                <wp:simplePos x="0" y="0"/>
                <wp:positionH relativeFrom="margin">
                  <wp:posOffset>3823335</wp:posOffset>
                </wp:positionH>
                <wp:positionV relativeFrom="paragraph">
                  <wp:posOffset>74295</wp:posOffset>
                </wp:positionV>
                <wp:extent cx="2301240" cy="4314190"/>
                <wp:effectExtent l="0" t="0" r="3810" b="0"/>
                <wp:wrapSquare wrapText="bothSides"/>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87494334" name="Picture 1087494334"/>
                          <pic:cNvPicPr>
                            <a:picLocks noChangeAspect="1"/>
                          </pic:cNvPicPr>
                        </pic:nvPicPr>
                        <pic:blipFill rotWithShape="1">
                          <a:blip r:embed="rId11" cstate="print">
                            <a:extLst>
                              <a:ext uri="{28A0092B-C50C-407E-A947-70E740481C1C}">
                                <a14:useLocalDpi xmlns:a14="http://schemas.microsoft.com/office/drawing/2010/main" val="0"/>
                              </a:ext>
                            </a:extLst>
                          </a:blip>
                          <a:srcRect l="24835" t="20" r="36229" b="537"/>
                          <a:stretch/>
                        </pic:blipFill>
                        <pic:spPr bwMode="auto">
                          <a:xfrm>
                            <a:off x="35502" y="0"/>
                            <a:ext cx="2265738" cy="3859618"/>
                          </a:xfrm>
                          <a:prstGeom prst="rect">
                            <a:avLst/>
                          </a:prstGeom>
                          <a:noFill/>
                          <a:ln>
                            <a:noFill/>
                          </a:ln>
                          <a:extLst>
                            <a:ext uri="{53640926-AAD7-44D8-BBD7-CCE9431645EC}">
                              <a14:shadowObscured xmlns:a14="http://schemas.microsoft.com/office/drawing/2010/main"/>
                            </a:ext>
                          </a:extLst>
                        </pic:spPr>
                      </pic:pic>
                      <wps:wsp>
                        <wps:cNvPr id="1087494335" name="Text Box 460218531"/>
                        <wps:cNvSpPr txBox="1">
                          <a:spLocks noChangeArrowheads="1"/>
                        </wps:cNvSpPr>
                        <wps:spPr bwMode="auto">
                          <a:xfrm>
                            <a:off x="36000" y="3586801"/>
                            <a:ext cx="2265738" cy="262026"/>
                          </a:xfrm>
                          <a:prstGeom prst="rect">
                            <a:avLst/>
                          </a:prstGeom>
                          <a:noFill/>
                          <a:ln w="9525">
                            <a:noFill/>
                            <a:miter lim="800000"/>
                            <a:headEnd/>
                            <a:tailEnd/>
                          </a:ln>
                        </wps:spPr>
                        <wps:txbx>
                          <w:txbxContent>
                            <w:p w14:paraId="090C30E9" w14:textId="77777777" w:rsidR="00C11059" w:rsidRPr="009D272A" w:rsidRDefault="00C11059" w:rsidP="00C11059">
                              <w:pPr>
                                <w:pStyle w:val="Footer"/>
                                <w:rPr>
                                  <w:color w:val="FFFFFF" w:themeColor="background1"/>
                                  <w:lang w:eastAsia="zh-CN"/>
                                </w:rPr>
                              </w:pPr>
                              <w:r w:rsidRPr="009D272A">
                                <w:rPr>
                                  <w:color w:val="FFFFFF" w:themeColor="background1"/>
                                </w:rPr>
                                <w:t>©Lasse Johansson / Shutterstock.com</w:t>
                              </w:r>
                            </w:p>
                          </w:txbxContent>
                        </wps:txbx>
                        <wps:bodyPr rot="0" vert="horz" wrap="square" lIns="91440" tIns="45720" rIns="91440" bIns="45720" anchor="t" anchorCtr="0">
                          <a:noAutofit/>
                        </wps:bodyPr>
                      </wps:wsp>
                      <wps:wsp>
                        <wps:cNvPr id="66" name="Text Box 460218531"/>
                        <wps:cNvSpPr txBox="1">
                          <a:spLocks noChangeArrowheads="1"/>
                        </wps:cNvSpPr>
                        <wps:spPr bwMode="auto">
                          <a:xfrm>
                            <a:off x="35503" y="2788046"/>
                            <a:ext cx="1133340" cy="720048"/>
                          </a:xfrm>
                          <a:prstGeom prst="rect">
                            <a:avLst/>
                          </a:prstGeom>
                          <a:noFill/>
                          <a:ln w="9525">
                            <a:noFill/>
                            <a:miter lim="800000"/>
                            <a:headEnd/>
                            <a:tailEnd/>
                          </a:ln>
                        </wps:spPr>
                        <wps:txbx>
                          <w:txbxContent>
                            <w:p w14:paraId="18E5EC9C" w14:textId="50867303" w:rsidR="00C94573" w:rsidRPr="00BB0367" w:rsidRDefault="00293BDC" w:rsidP="00BB0367">
                              <w:pPr>
                                <w:pStyle w:val="TextCaption"/>
                                <w:rPr>
                                  <w:color w:val="FFFFFF" w:themeColor="background1"/>
                                  <w:lang w:eastAsia="zh-CN"/>
                                  <w14:shadow w14:blurRad="50800" w14:dist="38100" w14:dir="2700000" w14:sx="100000" w14:sy="100000" w14:kx="0" w14:ky="0" w14:algn="tl">
                                    <w14:srgbClr w14:val="000000">
                                      <w14:alpha w14:val="60000"/>
                                    </w14:srgbClr>
                                  </w14:shadow>
                                </w:rPr>
                              </w:pPr>
                              <w:r>
                                <w:rPr>
                                  <w:rFonts w:hint="eastAsia"/>
                                  <w:color w:val="FFFFFF" w:themeColor="background1"/>
                                  <w14:shadow w14:blurRad="50800" w14:dist="38100" w14:dir="2700000" w14:sx="100000" w14:sy="100000" w14:kx="0" w14:ky="0" w14:algn="tl">
                                    <w14:srgbClr w14:val="000000">
                                      <w14:alpha w14:val="60000"/>
                                    </w14:srgbClr>
                                  </w14:shadow>
                                </w:rPr>
                                <w:t>站在薄冰上的北極熊</w:t>
                              </w:r>
                            </w:p>
                            <w:p w14:paraId="6A59BE79" w14:textId="77777777" w:rsidR="00B22B7A" w:rsidRDefault="00B22B7A"/>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w14:anchorId="75ED9747" id="Canvas 65" o:spid="_x0000_s1026" editas="canvas" style="position:absolute;margin-left:301.05pt;margin-top:5.85pt;width:181.2pt;height:339.7pt;z-index:251870720;mso-position-horizontal-relative:margin;mso-width-relative:margin;mso-height-relative:margin" coordsize="23012,43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012;height:43141;visibility:visible;mso-wrap-style:square" filled="t">
                  <v:fill o:detectmouseclick="t"/>
                  <v:path o:connecttype="none"/>
                </v:shape>
                <v:shape id="Picture 1087494334" o:spid="_x0000_s1028" type="#_x0000_t75" style="position:absolute;left:355;width:22657;height:3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">
                  <v:imagedata r:id="rId12" o:title="" croptop="13f" cropbottom="352f" cropleft="16276f" cropright="23743f"/>
                </v:shape>
                <v:shapetype id="_x0000_t202" coordsize="21600,21600" o:spt="202" path="m,l,21600r21600,l21600,xe">
                  <v:stroke joinstyle="miter"/>
                  <v:path gradientshapeok="t" o:connecttype="rect"/>
                </v:shapetype>
                <v:shape id="Text Box 460218531" o:spid="_x0000_s1029" type="#_x0000_t202" style="position:absolute;left:360;top:35868;width:22657;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" filled="f" stroked="f">
                  <v:textbox>
                    <w:txbxContent>
                      <w:p w14:paraId="090C30E9" w14:textId="77777777" w:rsidR="00C11059" w:rsidRPr="009D272A" w:rsidRDefault="00C11059" w:rsidP="00C11059">
                        <w:pPr>
                          <w:pStyle w:val="Footer"/>
                          <w:rPr>
                            <w:color w:val="FFFFFF" w:themeColor="background1"/>
                            <w:lang w:eastAsia="zh-CN"/>
                          </w:rPr>
                        </w:pPr>
                        <w:r w:rsidRPr="009D272A">
                          <w:rPr>
                            <w:color w:val="FFFFFF" w:themeColor="background1"/>
                          </w:rPr>
                          <w:t>©Lasse Johansson / Shutterstock.com</w:t>
                        </w:r>
                      </w:p>
                    </w:txbxContent>
                  </v:textbox>
                </v:shape>
                <v:shape id="Text Box 460218531" o:spid="_x0000_s1030" type="#_x0000_t202" style="position:absolute;left:355;top:27880;width:11333;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8E5EC9C" w14:textId="50867303" w:rsidR="00C94573" w:rsidRPr="00BB0367" w:rsidRDefault="00293BDC" w:rsidP="00BB0367">
                        <w:pPr>
                          <w:pStyle w:val="TextCaption"/>
                          <w:rPr>
                            <w:color w:val="FFFFFF" w:themeColor="background1"/>
                            <w:lang w:eastAsia="zh-CN"/>
                            <w14:shadow w14:blurRad="50800" w14:dist="38100" w14:dir="2700000" w14:sx="100000" w14:sy="100000" w14:kx="0" w14:ky="0" w14:algn="tl">
                              <w14:srgbClr w14:val="000000">
                                <w14:alpha w14:val="60000"/>
                              </w14:srgbClr>
                            </w14:shadow>
                          </w:rPr>
                        </w:pPr>
                        <w:r>
                          <w:rPr>
                            <w:rFonts w:hint="eastAsia"/>
                            <w:color w:val="FFFFFF" w:themeColor="background1"/>
                            <w14:shadow w14:blurRad="50800" w14:dist="38100" w14:dir="2700000" w14:sx="100000" w14:sy="100000" w14:kx="0" w14:ky="0" w14:algn="tl">
                              <w14:srgbClr w14:val="000000">
                                <w14:alpha w14:val="60000"/>
                              </w14:srgbClr>
                            </w14:shadow>
                          </w:rPr>
                          <w:t>站在薄冰上的北極熊</w:t>
                        </w:r>
                      </w:p>
                      <w:p w14:paraId="6A59BE79" w14:textId="77777777" w:rsidR="00B22B7A" w:rsidRDefault="00B22B7A"/>
                    </w:txbxContent>
                  </v:textbox>
                </v:shape>
                <w10:wrap type="square" anchorx="margin"/>
              </v:group>
            </w:pict>
          </mc:Fallback>
        </mc:AlternateContent>
      </w:r>
      <w:r w:rsidR="00BD0163" w:rsidRPr="008852CC">
        <w:rPr>
          <w:rFonts w:hint="eastAsia"/>
        </w:rPr>
        <w:t>極地的海冰和冰川在氣候和生態系統中</w:t>
      </w:r>
      <w:r w:rsidR="00BD0163">
        <w:rPr>
          <w:rFonts w:hint="eastAsia"/>
        </w:rPr>
        <w:t>尤其重要</w:t>
      </w:r>
      <w:r w:rsidR="00BD0163" w:rsidRPr="008852CC">
        <w:rPr>
          <w:rFonts w:hint="eastAsia"/>
        </w:rPr>
        <w:t>。海冰是</w:t>
      </w:r>
      <w:r w:rsidR="00BD0163">
        <w:rPr>
          <w:rFonts w:hint="eastAsia"/>
        </w:rPr>
        <w:t>完全</w:t>
      </w:r>
      <w:r w:rsidR="00BD0163" w:rsidRPr="008852CC">
        <w:rPr>
          <w:rFonts w:hint="eastAsia"/>
        </w:rPr>
        <w:t>在海洋中形成和融化的</w:t>
      </w:r>
      <w:r w:rsidR="00BD0163">
        <w:rPr>
          <w:rFonts w:hint="eastAsia"/>
        </w:rPr>
        <w:t>已結冰</w:t>
      </w:r>
      <w:r w:rsidR="00BD0163" w:rsidRPr="008852CC">
        <w:rPr>
          <w:rFonts w:hint="eastAsia"/>
        </w:rPr>
        <w:t>海水，是極地</w:t>
      </w:r>
      <w:r w:rsidR="00BD0163">
        <w:rPr>
          <w:rFonts w:hint="eastAsia"/>
        </w:rPr>
        <w:t>地形</w:t>
      </w:r>
      <w:r w:rsidR="00BD0163" w:rsidRPr="008852CC">
        <w:rPr>
          <w:rFonts w:hint="eastAsia"/>
        </w:rPr>
        <w:t>重要</w:t>
      </w:r>
      <w:r w:rsidR="00BD0163">
        <w:rPr>
          <w:rFonts w:hint="eastAsia"/>
        </w:rPr>
        <w:t>的</w:t>
      </w:r>
      <w:r w:rsidR="00BD0163" w:rsidRPr="008852CC">
        <w:rPr>
          <w:rFonts w:hint="eastAsia"/>
        </w:rPr>
        <w:t>部分</w:t>
      </w:r>
      <w:r w:rsidR="00C770C7">
        <w:rPr>
          <w:rFonts w:hint="eastAsia"/>
        </w:rPr>
        <w:t>；</w:t>
      </w:r>
      <w:r w:rsidR="00BD0163" w:rsidRPr="008852CC">
        <w:rPr>
          <w:rFonts w:hint="eastAsia"/>
        </w:rPr>
        <w:t>冰川</w:t>
      </w:r>
      <w:r w:rsidR="00C770C7">
        <w:rPr>
          <w:rFonts w:hint="eastAsia"/>
          <w:lang w:eastAsia="zh-HK"/>
        </w:rPr>
        <w:t>則是</w:t>
      </w:r>
      <w:r w:rsidR="00C770C7">
        <w:rPr>
          <w:rFonts w:hint="eastAsia"/>
        </w:rPr>
        <w:t>在</w:t>
      </w:r>
      <w:r w:rsidR="00BD0163" w:rsidRPr="008852CC">
        <w:rPr>
          <w:rFonts w:hint="eastAsia"/>
        </w:rPr>
        <w:t>陸地上形成</w:t>
      </w:r>
      <w:r w:rsidR="00BD0163">
        <w:rPr>
          <w:rFonts w:hint="eastAsia"/>
        </w:rPr>
        <w:t>，</w:t>
      </w:r>
      <w:r w:rsidR="00BD0163" w:rsidRPr="008852CC">
        <w:rPr>
          <w:rFonts w:hint="eastAsia"/>
        </w:rPr>
        <w:t>並漂浮在海洋中。</w:t>
      </w:r>
      <w:r w:rsidR="00BD0163">
        <w:rPr>
          <w:rFonts w:hint="eastAsia"/>
        </w:rPr>
        <w:t>冰川斷裂後會成為</w:t>
      </w:r>
      <w:r w:rsidR="00BD0163" w:rsidRPr="008852CC">
        <w:rPr>
          <w:rFonts w:hint="eastAsia"/>
        </w:rPr>
        <w:t>冰山</w:t>
      </w:r>
      <w:r w:rsidR="00BD0163">
        <w:rPr>
          <w:rFonts w:hint="eastAsia"/>
        </w:rPr>
        <w:t>，在海上漂浮</w:t>
      </w:r>
      <w:r w:rsidR="00BD0163" w:rsidRPr="008852CC">
        <w:rPr>
          <w:rFonts w:hint="eastAsia"/>
        </w:rPr>
        <w:t>。</w:t>
      </w:r>
    </w:p>
    <w:p w14:paraId="625730F8" w14:textId="6528FB46" w:rsidR="00DE78C1" w:rsidRPr="00DE78C1" w:rsidRDefault="00293BDC" w:rsidP="00BB05C0">
      <w:pPr>
        <w:pStyle w:val="Text"/>
        <w:rPr>
          <w:lang w:val="en-HK"/>
        </w:rPr>
      </w:pPr>
      <w:r w:rsidRPr="008852CC">
        <w:rPr>
          <w:rFonts w:hint="eastAsia"/>
        </w:rPr>
        <w:t>海冰對維持極地的</w:t>
      </w:r>
      <w:r>
        <w:rPr>
          <w:rFonts w:hint="eastAsia"/>
        </w:rPr>
        <w:t>温</w:t>
      </w:r>
      <w:r w:rsidRPr="008852CC">
        <w:rPr>
          <w:rFonts w:hint="eastAsia"/>
        </w:rPr>
        <w:t>度和調節全球</w:t>
      </w:r>
      <w:r>
        <w:rPr>
          <w:rFonts w:hint="eastAsia"/>
        </w:rPr>
        <w:t>氣温有舉足輕重的作用。</w:t>
      </w:r>
      <w:r w:rsidRPr="008852CC">
        <w:rPr>
          <w:rFonts w:hint="eastAsia"/>
        </w:rPr>
        <w:t>海冰表面</w:t>
      </w:r>
      <w:r>
        <w:rPr>
          <w:rFonts w:hint="eastAsia"/>
        </w:rPr>
        <w:t>能</w:t>
      </w:r>
      <w:r w:rsidRPr="008852CC">
        <w:rPr>
          <w:rFonts w:hint="eastAsia"/>
        </w:rPr>
        <w:t>反射</w:t>
      </w:r>
      <w:r w:rsidRPr="00B02881">
        <w:rPr>
          <w:rFonts w:asciiTheme="minorHAnsi" w:hAnsiTheme="minorHAnsi" w:hint="eastAsia"/>
        </w:rPr>
        <w:t xml:space="preserve">50 </w:t>
      </w:r>
      <w:r>
        <w:rPr>
          <w:rFonts w:asciiTheme="minorHAnsi" w:hAnsiTheme="minorHAnsi" w:hint="eastAsia"/>
        </w:rPr>
        <w:sym w:font="Symbol" w:char="F02D"/>
      </w:r>
      <w:r w:rsidRPr="00B02881">
        <w:rPr>
          <w:rFonts w:asciiTheme="minorHAnsi" w:hAnsiTheme="minorHAnsi" w:hint="eastAsia"/>
        </w:rPr>
        <w:t xml:space="preserve"> 70%</w:t>
      </w:r>
      <w:r>
        <w:rPr>
          <w:rFonts w:hint="eastAsia"/>
        </w:rPr>
        <w:t xml:space="preserve"> </w:t>
      </w:r>
      <w:r w:rsidRPr="008852CC">
        <w:rPr>
          <w:rFonts w:hint="eastAsia"/>
        </w:rPr>
        <w:t>的太陽能，</w:t>
      </w:r>
      <w:r w:rsidR="0015694E">
        <w:rPr>
          <w:rFonts w:hint="eastAsia"/>
        </w:rPr>
        <w:t>而</w:t>
      </w:r>
      <w:r w:rsidRPr="008852CC">
        <w:rPr>
          <w:rFonts w:hint="eastAsia"/>
        </w:rPr>
        <w:t>海洋表面</w:t>
      </w:r>
      <w:r w:rsidR="0015694E">
        <w:rPr>
          <w:rFonts w:hint="eastAsia"/>
        </w:rPr>
        <w:t>則</w:t>
      </w:r>
      <w:r>
        <w:rPr>
          <w:rFonts w:hint="eastAsia"/>
        </w:rPr>
        <w:t>只</w:t>
      </w:r>
      <w:r w:rsidR="0015694E">
        <w:rPr>
          <w:rFonts w:hint="eastAsia"/>
        </w:rPr>
        <w:t>會</w:t>
      </w:r>
      <w:r w:rsidRPr="008852CC">
        <w:rPr>
          <w:rFonts w:hint="eastAsia"/>
        </w:rPr>
        <w:t>反射約</w:t>
      </w:r>
      <w:r w:rsidRPr="00B02881">
        <w:rPr>
          <w:rFonts w:asciiTheme="minorHAnsi" w:hAnsiTheme="minorHAnsi" w:hint="eastAsia"/>
        </w:rPr>
        <w:t>6%</w:t>
      </w:r>
      <w:r w:rsidR="0015694E">
        <w:rPr>
          <w:rFonts w:hint="eastAsia"/>
        </w:rPr>
        <w:t>，</w:t>
      </w:r>
      <w:r w:rsidR="00A8586D">
        <w:rPr>
          <w:rFonts w:hint="eastAsia"/>
        </w:rPr>
        <w:t>餘下的太陽能則會被吸收。</w:t>
      </w:r>
      <w:r w:rsidR="00725557">
        <w:rPr>
          <w:rFonts w:hint="eastAsia"/>
        </w:rPr>
        <w:t>因此海冰看起來明亮</w:t>
      </w:r>
      <w:r w:rsidR="00725557" w:rsidRPr="008852CC">
        <w:rPr>
          <w:rFonts w:hint="eastAsia"/>
        </w:rPr>
        <w:t>潔白</w:t>
      </w:r>
      <w:r w:rsidR="00725557">
        <w:rPr>
          <w:rFonts w:hint="eastAsia"/>
        </w:rPr>
        <w:t>，</w:t>
      </w:r>
      <w:r w:rsidR="0015694E" w:rsidRPr="008852CC">
        <w:rPr>
          <w:rFonts w:hint="eastAsia"/>
        </w:rPr>
        <w:t>海洋表面</w:t>
      </w:r>
      <w:r w:rsidR="00725557">
        <w:rPr>
          <w:rFonts w:hint="eastAsia"/>
        </w:rPr>
        <w:t>則較</w:t>
      </w:r>
      <w:r w:rsidR="00725557" w:rsidRPr="008852CC">
        <w:rPr>
          <w:rFonts w:hint="eastAsia"/>
        </w:rPr>
        <w:t>暗</w:t>
      </w:r>
      <w:r w:rsidR="00725557">
        <w:rPr>
          <w:rFonts w:hint="eastAsia"/>
        </w:rPr>
        <w:t>沉</w:t>
      </w:r>
      <w:r w:rsidR="0015694E">
        <w:rPr>
          <w:rFonts w:hint="eastAsia"/>
        </w:rPr>
        <w:t>。</w:t>
      </w:r>
      <w:r>
        <w:rPr>
          <w:rFonts w:hint="eastAsia"/>
        </w:rPr>
        <w:t>海冰透過</w:t>
      </w:r>
      <w:r w:rsidRPr="008852CC">
        <w:rPr>
          <w:rFonts w:hint="eastAsia"/>
        </w:rPr>
        <w:t>反射太陽能</w:t>
      </w:r>
      <w:r>
        <w:rPr>
          <w:rFonts w:hint="eastAsia"/>
        </w:rPr>
        <w:t>，為海水隔熱，維持低温，從而減慢海冰在夏季融化的速度。</w:t>
      </w:r>
    </w:p>
    <w:p w14:paraId="45FE895D" w14:textId="3C0A5E57" w:rsidR="00DE78C1" w:rsidRDefault="009A5559" w:rsidP="00857FB8">
      <w:pPr>
        <w:pStyle w:val="Text"/>
        <w:rPr>
          <w:lang w:val="en-HK"/>
        </w:rPr>
      </w:pPr>
      <w:r w:rsidRPr="009A5559">
        <w:rPr>
          <w:rFonts w:hint="eastAsia"/>
          <w:lang w:val="en-HK"/>
        </w:rPr>
        <w:t>然而，隨着海冰的融化，海洋反射太陽能的能力大大下降。海洋吸收了大部分能量，導致水温和周圍氣温上升，擾亂洋流，並威脅到以海冰面為棲息地的物種。海冰的覆蓋面積在過去五十年間大幅減少。</w:t>
      </w:r>
    </w:p>
    <w:p w14:paraId="7124FD06" w14:textId="2B9BFF80" w:rsidR="003B32B7" w:rsidRDefault="003B32B7" w:rsidP="003B32B7">
      <w:pPr>
        <w:pStyle w:val="TextUncompressed"/>
        <w:rPr>
          <w:lang w:val="en-HK"/>
        </w:rPr>
      </w:pPr>
      <w:r>
        <w:rPr>
          <w:noProof/>
          <w:lang w:val="en-HK"/>
        </w:rPr>
        <mc:AlternateContent>
          <mc:Choice Requires="wpc">
            <w:drawing>
              <wp:inline distT="0" distB="0" distL="0" distR="0" wp14:anchorId="139010BA" wp14:editId="74D1F79C">
                <wp:extent cx="6162675" cy="2915728"/>
                <wp:effectExtent l="0" t="0" r="9525" b="0"/>
                <wp:docPr id="1087494328" name="Canvas 1087494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87494333" name="Picture 1087494333"/>
                          <pic:cNvPicPr>
                            <a:picLocks noChangeAspect="1"/>
                          </pic:cNvPicPr>
                        </pic:nvPicPr>
                        <pic:blipFill rotWithShape="1">
                          <a:blip r:embed="rId13"/>
                          <a:srcRect l="7407" t="16793" r="10515" b="10519"/>
                          <a:stretch/>
                        </pic:blipFill>
                        <pic:spPr>
                          <a:xfrm>
                            <a:off x="0" y="25436"/>
                            <a:ext cx="4175185" cy="2854561"/>
                          </a:xfrm>
                          <a:prstGeom prst="rect">
                            <a:avLst/>
                          </a:prstGeom>
                        </pic:spPr>
                      </pic:pic>
                      <wps:wsp>
                        <wps:cNvPr id="1087494331" name="Text Box 460218531"/>
                        <wps:cNvSpPr txBox="1">
                          <a:spLocks noChangeArrowheads="1"/>
                        </wps:cNvSpPr>
                        <wps:spPr bwMode="auto">
                          <a:xfrm>
                            <a:off x="3765730" y="2618349"/>
                            <a:ext cx="2396945" cy="262026"/>
                          </a:xfrm>
                          <a:prstGeom prst="rect">
                            <a:avLst/>
                          </a:prstGeom>
                          <a:noFill/>
                          <a:ln w="9525">
                            <a:noFill/>
                            <a:miter lim="800000"/>
                            <a:headEnd/>
                            <a:tailEnd/>
                          </a:ln>
                        </wps:spPr>
                        <wps:txbx>
                          <w:txbxContent>
                            <w:p w14:paraId="109E8960" w14:textId="7AB9EB4D" w:rsidR="007229CA" w:rsidRPr="008111FE" w:rsidRDefault="007229CA" w:rsidP="003E0A44">
                              <w:pPr>
                                <w:pStyle w:val="Footer"/>
                                <w:jc w:val="right"/>
                              </w:pPr>
                              <w:r w:rsidRPr="008111FE">
                                <w:t>©</w:t>
                              </w:r>
                              <w:r w:rsidR="008111FE">
                                <w:t xml:space="preserve"> </w:t>
                              </w:r>
                              <w:r w:rsidR="00447606" w:rsidRPr="00447606">
                                <w:t>National Snow and Ice Data Cente</w:t>
                              </w:r>
                            </w:p>
                          </w:txbxContent>
                        </wps:txbx>
                        <wps:bodyPr rot="0" vert="horz" wrap="square" lIns="91440" tIns="45720" rIns="91440" bIns="45720" anchor="t" anchorCtr="0">
                          <a:noAutofit/>
                        </wps:bodyPr>
                      </wps:wsp>
                      <wps:wsp>
                        <wps:cNvPr id="67" name="Text Box 460218531"/>
                        <wps:cNvSpPr txBox="1">
                          <a:spLocks noChangeArrowheads="1"/>
                        </wps:cNvSpPr>
                        <wps:spPr bwMode="auto">
                          <a:xfrm>
                            <a:off x="1897812" y="2465360"/>
                            <a:ext cx="624517" cy="262026"/>
                          </a:xfrm>
                          <a:prstGeom prst="rect">
                            <a:avLst/>
                          </a:prstGeom>
                          <a:noFill/>
                          <a:ln w="9525">
                            <a:noFill/>
                            <a:miter lim="800000"/>
                            <a:headEnd/>
                            <a:tailEnd/>
                          </a:ln>
                        </wps:spPr>
                        <wps:txbx>
                          <w:txbxContent>
                            <w:p w14:paraId="0F1556C1" w14:textId="244CA7FE" w:rsidR="006B4B82" w:rsidRPr="008111FE" w:rsidRDefault="00010204" w:rsidP="006B4B82">
                              <w:pPr>
                                <w:pStyle w:val="Textlabel"/>
                                <w:jc w:val="center"/>
                              </w:pPr>
                              <w:r>
                                <w:rPr>
                                  <w:rFonts w:hint="eastAsia"/>
                                </w:rPr>
                                <w:t>年</w:t>
                              </w:r>
                              <w:r>
                                <w:rPr>
                                  <w:rFonts w:hint="eastAsia"/>
                                </w:rPr>
                                <w:t xml:space="preserve"> </w:t>
                              </w:r>
                              <w:r>
                                <w:rPr>
                                  <w:rFonts w:hint="eastAsia"/>
                                </w:rPr>
                                <w:t>份</w:t>
                              </w:r>
                            </w:p>
                          </w:txbxContent>
                        </wps:txbx>
                        <wps:bodyPr rot="0" vert="horz" wrap="square" lIns="91440" tIns="45720" rIns="91440" bIns="45720" anchor="t" anchorCtr="0">
                          <a:noAutofit/>
                        </wps:bodyPr>
                      </wps:wsp>
                      <wps:wsp>
                        <wps:cNvPr id="68" name="Text Box 460218531"/>
                        <wps:cNvSpPr txBox="1">
                          <a:spLocks noChangeArrowheads="1"/>
                        </wps:cNvSpPr>
                        <wps:spPr bwMode="auto">
                          <a:xfrm>
                            <a:off x="163902" y="263027"/>
                            <a:ext cx="2122098" cy="262026"/>
                          </a:xfrm>
                          <a:prstGeom prst="rect">
                            <a:avLst/>
                          </a:prstGeom>
                          <a:noFill/>
                          <a:ln w="9525">
                            <a:noFill/>
                            <a:miter lim="800000"/>
                            <a:headEnd/>
                            <a:tailEnd/>
                          </a:ln>
                        </wps:spPr>
                        <wps:txbx>
                          <w:txbxContent>
                            <w:p w14:paraId="24A2E8E2" w14:textId="265D7912" w:rsidR="00F32E8D" w:rsidRPr="00287EC8" w:rsidRDefault="0073139D" w:rsidP="00287EC8">
                              <w:pPr>
                                <w:pStyle w:val="Textlabel"/>
                                <w:jc w:val="left"/>
                              </w:pPr>
                              <w:r>
                                <w:rPr>
                                  <w:rFonts w:hint="eastAsia"/>
                                </w:rPr>
                                <w:t>面積</w:t>
                              </w:r>
                              <w:r w:rsidR="00F32E8D">
                                <w:t xml:space="preserve"> (</w:t>
                              </w:r>
                              <w:r>
                                <w:t>1 000 000</w:t>
                              </w:r>
                              <w:r w:rsidR="00F32E8D">
                                <w:t xml:space="preserve"> km</w:t>
                              </w:r>
                              <w:r w:rsidR="00287EC8">
                                <w:rPr>
                                  <w:vertAlign w:val="superscript"/>
                                </w:rPr>
                                <w:t>2</w:t>
                              </w:r>
                              <w:r w:rsidR="00287EC8">
                                <w:t>)</w:t>
                              </w:r>
                            </w:p>
                          </w:txbxContent>
                        </wps:txbx>
                        <wps:bodyPr rot="0" vert="horz" wrap="square" lIns="91440" tIns="45720" rIns="91440" bIns="45720" anchor="t" anchorCtr="0">
                          <a:noAutofit/>
                        </wps:bodyPr>
                      </wps:wsp>
                      <wps:wsp>
                        <wps:cNvPr id="69" name="Text Box 460218531"/>
                        <wps:cNvSpPr txBox="1">
                          <a:spLocks noChangeArrowheads="1"/>
                        </wps:cNvSpPr>
                        <wps:spPr bwMode="auto">
                          <a:xfrm>
                            <a:off x="655607" y="971"/>
                            <a:ext cx="3243533" cy="320898"/>
                          </a:xfrm>
                          <a:prstGeom prst="rect">
                            <a:avLst/>
                          </a:prstGeom>
                          <a:noFill/>
                          <a:ln w="9525">
                            <a:noFill/>
                            <a:miter lim="800000"/>
                            <a:headEnd/>
                            <a:tailEnd/>
                          </a:ln>
                        </wps:spPr>
                        <wps:txbx>
                          <w:txbxContent>
                            <w:p w14:paraId="2133E865" w14:textId="06A41C2A" w:rsidR="00287EC8" w:rsidRPr="00287EC8" w:rsidRDefault="00DC657C" w:rsidP="006B4B82">
                              <w:pPr>
                                <w:pStyle w:val="Textlabel"/>
                                <w:jc w:val="center"/>
                                <w:rPr>
                                  <w:b/>
                                  <w:bCs/>
                                  <w:sz w:val="20"/>
                                  <w:szCs w:val="20"/>
                                </w:rPr>
                              </w:pPr>
                              <w:r>
                                <w:rPr>
                                  <w:rFonts w:hint="eastAsia"/>
                                  <w:b/>
                                  <w:bCs/>
                                  <w:sz w:val="20"/>
                                  <w:szCs w:val="20"/>
                                </w:rPr>
                                <w:t>二月</w:t>
                              </w:r>
                              <w:r w:rsidR="00A8586D">
                                <w:rPr>
                                  <w:rFonts w:hint="eastAsia"/>
                                  <w:b/>
                                  <w:bCs/>
                                  <w:sz w:val="20"/>
                                  <w:szCs w:val="20"/>
                                </w:rPr>
                                <w:t>平均北極海冰面積</w:t>
                              </w:r>
                              <w:r w:rsidR="00287EC8" w:rsidRPr="00287EC8">
                                <w:rPr>
                                  <w:b/>
                                  <w:bCs/>
                                  <w:sz w:val="20"/>
                                  <w:szCs w:val="20"/>
                                </w:rPr>
                                <w:t xml:space="preserve"> </w:t>
                              </w:r>
                              <w:r w:rsidR="0073139D">
                                <w:rPr>
                                  <w:b/>
                                  <w:bCs/>
                                  <w:sz w:val="20"/>
                                  <w:szCs w:val="20"/>
                                </w:rPr>
                                <w:t>(</w:t>
                              </w:r>
                              <w:r w:rsidR="00287EC8" w:rsidRPr="00287EC8">
                                <w:rPr>
                                  <w:b/>
                                  <w:bCs/>
                                  <w:sz w:val="20"/>
                                  <w:szCs w:val="20"/>
                                </w:rPr>
                                <w:t>1979</w:t>
                              </w:r>
                              <w:r w:rsidR="0073139D">
                                <w:rPr>
                                  <w:b/>
                                  <w:bCs/>
                                  <w:sz w:val="20"/>
                                  <w:szCs w:val="20"/>
                                </w:rPr>
                                <w:t>–</w:t>
                              </w:r>
                              <w:r w:rsidR="00287EC8" w:rsidRPr="00287EC8">
                                <w:rPr>
                                  <w:b/>
                                  <w:bCs/>
                                  <w:sz w:val="20"/>
                                  <w:szCs w:val="20"/>
                                </w:rPr>
                                <w:t>2024</w:t>
                              </w:r>
                              <w:r w:rsidR="0073139D">
                                <w:rPr>
                                  <w:b/>
                                  <w:bCs/>
                                  <w:sz w:val="20"/>
                                  <w:szCs w:val="20"/>
                                </w:rPr>
                                <w:t>)</w:t>
                              </w:r>
                            </w:p>
                          </w:txbxContent>
                        </wps:txbx>
                        <wps:bodyPr rot="0" vert="horz" wrap="square" lIns="91440" tIns="45720" rIns="91440" bIns="45720" anchor="t" anchorCtr="0">
                          <a:noAutofit/>
                        </wps:bodyPr>
                      </wps:wsp>
                    </wpc:wpc>
                  </a:graphicData>
                </a:graphic>
              </wp:inline>
            </w:drawing>
          </mc:Choice>
          <mc:Fallback>
            <w:pict>
              <v:group w14:anchorId="139010BA" id="Canvas 1087494328" o:spid="_x0000_s1031" editas="canvas" style="width:485.25pt;height:229.6pt;mso-position-horizontal-relative:char;mso-position-vertical-relative:line" coordsize="61626,2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">
                <v:shape id="_x0000_s1032" type="#_x0000_t75" style="position:absolute;width:61626;height:29152;visibility:visible;mso-wrap-style:square" filled="t">
                  <v:fill o:detectmouseclick="t"/>
                  <v:path o:connecttype="none"/>
                </v:shape>
                <v:shape id="Picture 1087494333" o:spid="_x0000_s1033" type="#_x0000_t75" style="position:absolute;top:254;width:41751;height:28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">
                  <v:imagedata r:id="rId14" o:title="" croptop="11005f" cropbottom="6894f" cropleft="4854f" cropright="6891f"/>
                </v:shape>
                <v:shape id="Text Box 460218531" o:spid="_x0000_s1034" type="#_x0000_t202" style="position:absolute;left:37657;top:26183;width:23969;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" filled="f" stroked="f">
                  <v:textbox>
                    <w:txbxContent>
                      <w:p w14:paraId="109E8960" w14:textId="7AB9EB4D" w:rsidR="007229CA" w:rsidRPr="008111FE" w:rsidRDefault="007229CA" w:rsidP="003E0A44">
                        <w:pPr>
                          <w:pStyle w:val="Footer"/>
                          <w:jc w:val="right"/>
                        </w:pPr>
                        <w:r w:rsidRPr="008111FE">
                          <w:t>©</w:t>
                        </w:r>
                        <w:r w:rsidR="008111FE">
                          <w:t xml:space="preserve"> </w:t>
                        </w:r>
                        <w:r w:rsidR="00447606" w:rsidRPr="00447606">
                          <w:t>National Snow and Ice Data Cente</w:t>
                        </w:r>
                      </w:p>
                    </w:txbxContent>
                  </v:textbox>
                </v:shape>
                <v:shape id="Text Box 460218531" o:spid="_x0000_s1035" type="#_x0000_t202" style="position:absolute;left:18978;top:24653;width:6245;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0F1556C1" w14:textId="244CA7FE" w:rsidR="006B4B82" w:rsidRPr="008111FE" w:rsidRDefault="00010204" w:rsidP="006B4B82">
                        <w:pPr>
                          <w:pStyle w:val="Textlabel"/>
                          <w:jc w:val="center"/>
                        </w:pPr>
                        <w:r>
                          <w:rPr>
                            <w:rFonts w:hint="eastAsia"/>
                          </w:rPr>
                          <w:t>年</w:t>
                        </w:r>
                        <w:r>
                          <w:rPr>
                            <w:rFonts w:hint="eastAsia"/>
                          </w:rPr>
                          <w:t xml:space="preserve"> </w:t>
                        </w:r>
                        <w:r>
                          <w:rPr>
                            <w:rFonts w:hint="eastAsia"/>
                          </w:rPr>
                          <w:t>份</w:t>
                        </w:r>
                      </w:p>
                    </w:txbxContent>
                  </v:textbox>
                </v:shape>
                <v:shape id="Text Box 460218531" o:spid="_x0000_s1036" type="#_x0000_t202" style="position:absolute;left:1639;top:2630;width:21221;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4A2E8E2" w14:textId="265D7912" w:rsidR="00F32E8D" w:rsidRPr="00287EC8" w:rsidRDefault="0073139D" w:rsidP="00287EC8">
                        <w:pPr>
                          <w:pStyle w:val="Textlabel"/>
                          <w:jc w:val="left"/>
                        </w:pPr>
                        <w:r>
                          <w:rPr>
                            <w:rFonts w:hint="eastAsia"/>
                          </w:rPr>
                          <w:t>面積</w:t>
                        </w:r>
                        <w:r w:rsidR="00F32E8D">
                          <w:t xml:space="preserve"> (</w:t>
                        </w:r>
                        <w:r>
                          <w:t>1 000 000</w:t>
                        </w:r>
                        <w:r w:rsidR="00F32E8D">
                          <w:t xml:space="preserve"> km</w:t>
                        </w:r>
                        <w:r w:rsidR="00287EC8">
                          <w:rPr>
                            <w:vertAlign w:val="superscript"/>
                          </w:rPr>
                          <w:t>2</w:t>
                        </w:r>
                        <w:r w:rsidR="00287EC8">
                          <w:t>)</w:t>
                        </w:r>
                      </w:p>
                    </w:txbxContent>
                  </v:textbox>
                </v:shape>
                <v:shape id="Text Box 460218531" o:spid="_x0000_s1037" type="#_x0000_t202" style="position:absolute;left:6556;top:9;width:32435;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2133E865" w14:textId="06A41C2A" w:rsidR="00287EC8" w:rsidRPr="00287EC8" w:rsidRDefault="00DC657C" w:rsidP="006B4B82">
                        <w:pPr>
                          <w:pStyle w:val="Textlabel"/>
                          <w:jc w:val="center"/>
                          <w:rPr>
                            <w:b/>
                            <w:bCs/>
                            <w:sz w:val="20"/>
                            <w:szCs w:val="20"/>
                          </w:rPr>
                        </w:pPr>
                        <w:r>
                          <w:rPr>
                            <w:rFonts w:hint="eastAsia"/>
                            <w:b/>
                            <w:bCs/>
                            <w:sz w:val="20"/>
                            <w:szCs w:val="20"/>
                          </w:rPr>
                          <w:t>二月</w:t>
                        </w:r>
                        <w:r w:rsidR="00A8586D">
                          <w:rPr>
                            <w:rFonts w:hint="eastAsia"/>
                            <w:b/>
                            <w:bCs/>
                            <w:sz w:val="20"/>
                            <w:szCs w:val="20"/>
                          </w:rPr>
                          <w:t>平均北極海冰面積</w:t>
                        </w:r>
                        <w:r w:rsidR="00287EC8" w:rsidRPr="00287EC8">
                          <w:rPr>
                            <w:b/>
                            <w:bCs/>
                            <w:sz w:val="20"/>
                            <w:szCs w:val="20"/>
                          </w:rPr>
                          <w:t xml:space="preserve"> </w:t>
                        </w:r>
                        <w:r w:rsidR="0073139D">
                          <w:rPr>
                            <w:b/>
                            <w:bCs/>
                            <w:sz w:val="20"/>
                            <w:szCs w:val="20"/>
                          </w:rPr>
                          <w:t>(</w:t>
                        </w:r>
                        <w:r w:rsidR="00287EC8" w:rsidRPr="00287EC8">
                          <w:rPr>
                            <w:b/>
                            <w:bCs/>
                            <w:sz w:val="20"/>
                            <w:szCs w:val="20"/>
                          </w:rPr>
                          <w:t>1979</w:t>
                        </w:r>
                        <w:r w:rsidR="0073139D">
                          <w:rPr>
                            <w:b/>
                            <w:bCs/>
                            <w:sz w:val="20"/>
                            <w:szCs w:val="20"/>
                          </w:rPr>
                          <w:t>–</w:t>
                        </w:r>
                        <w:r w:rsidR="00287EC8" w:rsidRPr="00287EC8">
                          <w:rPr>
                            <w:b/>
                            <w:bCs/>
                            <w:sz w:val="20"/>
                            <w:szCs w:val="20"/>
                          </w:rPr>
                          <w:t>2024</w:t>
                        </w:r>
                        <w:r w:rsidR="0073139D">
                          <w:rPr>
                            <w:b/>
                            <w:bCs/>
                            <w:sz w:val="20"/>
                            <w:szCs w:val="20"/>
                          </w:rPr>
                          <w:t>)</w:t>
                        </w:r>
                      </w:p>
                    </w:txbxContent>
                  </v:textbox>
                </v:shape>
                <w10:anchorlock/>
              </v:group>
            </w:pict>
          </mc:Fallback>
        </mc:AlternateContent>
      </w:r>
    </w:p>
    <w:p w14:paraId="557FEAAD" w14:textId="43CB3E0C" w:rsidR="007E415A" w:rsidRPr="00B21BC6" w:rsidRDefault="00B1182A" w:rsidP="007229CA">
      <w:pPr>
        <w:pStyle w:val="TextCaption"/>
      </w:pPr>
      <w:r>
        <w:rPr>
          <w:b/>
          <w:bCs/>
        </w:rPr>
        <w:t>圖</w:t>
      </w:r>
      <w:r w:rsidR="00557ABC">
        <w:rPr>
          <w:b/>
          <w:bCs/>
        </w:rPr>
        <w:t>6</w:t>
      </w:r>
      <w:r w:rsidRPr="005768E9">
        <w:rPr>
          <w:rFonts w:hint="eastAsia"/>
        </w:rPr>
        <w:t>·</w:t>
      </w:r>
      <w:r w:rsidR="00D9191A">
        <w:rPr>
          <w:rFonts w:hint="eastAsia"/>
        </w:rPr>
        <w:t>在</w:t>
      </w:r>
      <w:r w:rsidR="00D9191A">
        <w:rPr>
          <w:rFonts w:hint="eastAsia"/>
        </w:rPr>
        <w:t>1</w:t>
      </w:r>
      <w:r w:rsidR="00D9191A">
        <w:t>979</w:t>
      </w:r>
      <w:r w:rsidR="00D9191A">
        <w:rPr>
          <w:rFonts w:hint="eastAsia"/>
        </w:rPr>
        <w:t>至</w:t>
      </w:r>
      <w:r w:rsidR="00D9191A">
        <w:t>2024</w:t>
      </w:r>
      <w:r w:rsidR="00D9191A">
        <w:rPr>
          <w:rFonts w:hint="eastAsia"/>
        </w:rPr>
        <w:t>年間，</w:t>
      </w:r>
      <w:r w:rsidR="00010204">
        <w:rPr>
          <w:rFonts w:hint="eastAsia"/>
        </w:rPr>
        <w:t>二月海冰面積</w:t>
      </w:r>
      <w:r w:rsidR="00D9191A">
        <w:rPr>
          <w:rFonts w:hint="eastAsia"/>
        </w:rPr>
        <w:t>每</w:t>
      </w:r>
      <w:r w:rsidR="00D9191A">
        <w:rPr>
          <w:rFonts w:hint="eastAsia"/>
        </w:rPr>
        <w:t>10</w:t>
      </w:r>
      <w:r w:rsidR="00D9191A">
        <w:rPr>
          <w:rFonts w:hint="eastAsia"/>
        </w:rPr>
        <w:t>年約減少</w:t>
      </w:r>
      <w:r w:rsidR="005334EC" w:rsidRPr="005334EC">
        <w:t>2.7</w:t>
      </w:r>
      <w:r w:rsidR="005334EC">
        <w:t>%</w:t>
      </w:r>
    </w:p>
    <w:p w14:paraId="22D93D7A" w14:textId="1B6EE174" w:rsidR="007E63CF" w:rsidRDefault="00CF148E" w:rsidP="00C11059">
      <w:pPr>
        <w:pStyle w:val="Text"/>
        <w:pageBreakBefore/>
        <w:rPr>
          <w:lang w:val="en-HK"/>
        </w:rPr>
      </w:pPr>
      <w:r>
        <w:rPr>
          <w:noProof/>
          <w:lang w:val="en-HK"/>
        </w:rPr>
        <w:lastRenderedPageBreak/>
        <mc:AlternateContent>
          <mc:Choice Requires="wpc">
            <w:drawing>
              <wp:anchor distT="0" distB="0" distL="114300" distR="114300" simplePos="0" relativeHeight="251876864" behindDoc="0" locked="0" layoutInCell="1" allowOverlap="1" wp14:anchorId="5DC44911" wp14:editId="1C378F8D">
                <wp:simplePos x="0" y="0"/>
                <wp:positionH relativeFrom="margin">
                  <wp:posOffset>3463290</wp:posOffset>
                </wp:positionH>
                <wp:positionV relativeFrom="paragraph">
                  <wp:posOffset>47625</wp:posOffset>
                </wp:positionV>
                <wp:extent cx="2662555" cy="2662555"/>
                <wp:effectExtent l="0" t="0" r="4445" b="4445"/>
                <wp:wrapSquare wrapText="bothSides"/>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2" name="Picture 72"/>
                          <pic:cNvPicPr>
                            <a:picLocks noChangeAspect="1"/>
                          </pic:cNvPicPr>
                        </pic:nvPicPr>
                        <pic:blipFill rotWithShape="1">
                          <a:blip r:embed="rId15" cstate="print">
                            <a:extLst>
                              <a:ext uri="{28A0092B-C50C-407E-A947-70E740481C1C}">
                                <a14:useLocalDpi xmlns:a14="http://schemas.microsoft.com/office/drawing/2010/main" val="0"/>
                              </a:ext>
                            </a:extLst>
                          </a:blip>
                          <a:srcRect l="24092" t="299" r="9438"/>
                          <a:stretch/>
                        </pic:blipFill>
                        <pic:spPr bwMode="auto">
                          <a:xfrm>
                            <a:off x="35999" y="0"/>
                            <a:ext cx="2626803" cy="2626803"/>
                          </a:xfrm>
                          <a:prstGeom prst="rect">
                            <a:avLst/>
                          </a:prstGeom>
                          <a:noFill/>
                          <a:ln>
                            <a:noFill/>
                          </a:ln>
                          <a:extLst>
                            <a:ext uri="{53640926-AAD7-44D8-BBD7-CCE9431645EC}">
                              <a14:shadowObscured xmlns:a14="http://schemas.microsoft.com/office/drawing/2010/main"/>
                            </a:ext>
                          </a:extLst>
                        </pic:spPr>
                      </pic:pic>
                      <wps:wsp>
                        <wps:cNvPr id="73" name="Text Box 429366125"/>
                        <wps:cNvSpPr txBox="1">
                          <a:spLocks noChangeArrowheads="1"/>
                        </wps:cNvSpPr>
                        <wps:spPr bwMode="auto">
                          <a:xfrm>
                            <a:off x="35999" y="2362644"/>
                            <a:ext cx="2287269" cy="264159"/>
                          </a:xfrm>
                          <a:prstGeom prst="rect">
                            <a:avLst/>
                          </a:prstGeom>
                          <a:noFill/>
                          <a:ln w="9525">
                            <a:noFill/>
                            <a:miter lim="800000"/>
                            <a:headEnd/>
                            <a:tailEnd/>
                          </a:ln>
                        </wps:spPr>
                        <wps:txbx>
                          <w:txbxContent>
                            <w:p w14:paraId="7E75339C" w14:textId="77777777" w:rsidR="00466052" w:rsidRPr="00466052" w:rsidRDefault="00466052" w:rsidP="00466052">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466052">
                                <w:rPr>
                                  <w:color w:val="FFFFFF" w:themeColor="background1"/>
                                  <w14:shadow w14:blurRad="50800" w14:dist="38100" w14:dir="2700000" w14:sx="100000" w14:sy="100000" w14:kx="0" w14:ky="0" w14:algn="tl">
                                    <w14:srgbClr w14:val="000000">
                                      <w14:alpha w14:val="60000"/>
                                    </w14:srgbClr>
                                  </w14:shadow>
                                </w:rPr>
                                <w:t>©Bernhard Staehli / Shutterstock.com</w:t>
                              </w:r>
                            </w:p>
                          </w:txbxContent>
                        </wps:txbx>
                        <wps:bodyPr rot="0" vert="horz" wrap="square" lIns="91440" tIns="45720" rIns="91440" bIns="45720" anchor="t" anchorCtr="0">
                          <a:spAutoFit/>
                        </wps:bodyPr>
                      </wps:wsp>
                    </wpc:wpc>
                  </a:graphicData>
                </a:graphic>
                <wp14:sizeRelH relativeFrom="margin">
                  <wp14:pctWidth>0</wp14:pctWidth>
                </wp14:sizeRelH>
                <wp14:sizeRelV relativeFrom="margin">
                  <wp14:pctHeight>0</wp14:pctHeight>
                </wp14:sizeRelV>
              </wp:anchor>
            </w:drawing>
          </mc:Choice>
          <mc:Fallback>
            <w:pict>
              <v:group w14:anchorId="5DC44911" id="Canvas 71" o:spid="_x0000_s1038" editas="canvas" style="position:absolute;margin-left:272.7pt;margin-top:3.75pt;width:209.65pt;height:209.65pt;z-index:251876864;mso-position-horizontal-relative:margin;mso-position-vertical-relative:text;mso-width-relative:margin;mso-height-relative:margin" coordsize="26625,26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">
                <v:shape id="_x0000_s1039" type="#_x0000_t75" style="position:absolute;width:26625;height:26625;visibility:visible;mso-wrap-style:square" filled="t">
                  <v:fill o:detectmouseclick="t"/>
                  <v:path o:connecttype="none"/>
                </v:shape>
                <v:shape id="Picture 72" o:spid="_x0000_s1040" type="#_x0000_t75" style="position:absolute;left:359;width:26269;height:2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">
                  <v:imagedata r:id="rId16" o:title="" croptop="196f" cropleft="15789f" cropright="6185f"/>
                </v:shape>
                <v:shape id="Text Box 429366125" o:spid="_x0000_s1041" type="#_x0000_t202" style="position:absolute;left:359;top:23626;width:2287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7E75339C" w14:textId="77777777" w:rsidR="00466052" w:rsidRPr="00466052" w:rsidRDefault="00466052" w:rsidP="00466052">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466052">
                          <w:rPr>
                            <w:color w:val="FFFFFF" w:themeColor="background1"/>
                            <w14:shadow w14:blurRad="50800" w14:dist="38100" w14:dir="2700000" w14:sx="100000" w14:sy="100000" w14:kx="0" w14:ky="0" w14:algn="tl">
                              <w14:srgbClr w14:val="000000">
                                <w14:alpha w14:val="60000"/>
                              </w14:srgbClr>
                            </w14:shadow>
                          </w:rPr>
                          <w:t>©Bernhard Staehli / Shutterstock.com</w:t>
                        </w:r>
                      </w:p>
                    </w:txbxContent>
                  </v:textbox>
                </v:shape>
                <w10:wrap type="square" anchorx="margin"/>
              </v:group>
            </w:pict>
          </mc:Fallback>
        </mc:AlternateContent>
      </w:r>
      <w:r w:rsidR="001E4FF0" w:rsidRPr="001E4FF0">
        <w:rPr>
          <w:rFonts w:hint="eastAsia"/>
          <w:noProof/>
          <w:lang w:val="en-HK"/>
        </w:rPr>
        <w:t>此外，冰川的融化也對環境構成威脅。冰川融化時，水流直接增加海洋的水量，導致全球海平面上升，加劇了沿海侵蝕和氾濫，甚至增加了風暴潮的頻率和規模。和暖的氣温及水温會助長更頻繁和更強烈的沿海風暴，如颶風和熱帶氣旋。</w:t>
      </w:r>
    </w:p>
    <w:p w14:paraId="27128CEA" w14:textId="1B5E7B64" w:rsidR="00684B29" w:rsidRPr="00684B29" w:rsidRDefault="00684B29" w:rsidP="00684B29">
      <w:pPr>
        <w:pStyle w:val="TextUncompressed"/>
      </w:pPr>
      <w:r>
        <w:rPr>
          <w:noProof/>
        </w:rPr>
        <mc:AlternateContent>
          <mc:Choice Requires="wpc">
            <w:drawing>
              <wp:inline distT="0" distB="0" distL="0" distR="0" wp14:anchorId="12B07343" wp14:editId="3745E1BE">
                <wp:extent cx="3018790" cy="1140902"/>
                <wp:effectExtent l="0" t="0" r="0" b="254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11A65103" id="Canvas 81" o:spid="_x0000_s1026" editas="canvas" style="width:237.7pt;height:89.85pt;mso-position-horizontal-relative:char;mso-position-vertical-relative:line" coordsize="30187,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">
                <v:shape id="_x0000_s1027" type="#_x0000_t75" style="position:absolute;width:30187;height:11404;visibility:visible;mso-wrap-style:square" filled="t">
                  <v:fill o:detectmouseclick="t"/>
                  <v:path o:connecttype="none"/>
                </v:shape>
                <w10:anchorlock/>
              </v:group>
            </w:pict>
          </mc:Fallback>
        </mc:AlternateContent>
      </w:r>
    </w:p>
    <w:p w14:paraId="0E595600" w14:textId="16327384" w:rsidR="00136103" w:rsidRDefault="00695FC3" w:rsidP="00053C15">
      <w:pPr>
        <w:pStyle w:val="Text"/>
        <w:ind w:right="2551"/>
        <w:rPr>
          <w:lang w:val="en-HK"/>
        </w:rPr>
      </w:pPr>
      <w:r w:rsidRPr="00695FC3">
        <w:rPr>
          <w:rFonts w:hint="eastAsia"/>
          <w:lang w:val="en-HK"/>
        </w:rPr>
        <w:t>格陵蘭和南極冰蓋融化是全球海平面上升的</w:t>
      </w:r>
      <w:r>
        <w:rPr>
          <w:rFonts w:hint="eastAsia"/>
          <w:lang w:val="en-HK"/>
        </w:rPr>
        <w:t>主因</w:t>
      </w:r>
      <w:r w:rsidRPr="00695FC3">
        <w:rPr>
          <w:rFonts w:hint="eastAsia"/>
          <w:lang w:val="en-HK"/>
        </w:rPr>
        <w:t>。</w:t>
      </w:r>
      <w:r>
        <w:rPr>
          <w:rFonts w:hint="eastAsia"/>
          <w:lang w:val="en-HK"/>
        </w:rPr>
        <w:t>在過去</w:t>
      </w:r>
      <w:r>
        <w:rPr>
          <w:rFonts w:hint="eastAsia"/>
          <w:lang w:val="en-HK"/>
        </w:rPr>
        <w:t xml:space="preserve"> </w:t>
      </w:r>
      <w:r>
        <w:rPr>
          <w:lang w:val="en-HK"/>
        </w:rPr>
        <w:t xml:space="preserve">30 </w:t>
      </w:r>
      <w:r>
        <w:rPr>
          <w:rFonts w:hint="eastAsia"/>
          <w:lang w:val="en-HK"/>
        </w:rPr>
        <w:t>年</w:t>
      </w:r>
      <w:r>
        <w:rPr>
          <w:rFonts w:hint="eastAsia"/>
          <w:lang w:val="en-HK" w:eastAsia="zh-HK"/>
        </w:rPr>
        <w:t>，</w:t>
      </w:r>
      <w:r w:rsidR="00363087">
        <w:rPr>
          <w:rFonts w:hint="eastAsia"/>
          <w:lang w:val="en-HK" w:eastAsia="zh-HK"/>
        </w:rPr>
        <w:t>某些區域的</w:t>
      </w:r>
      <w:r>
        <w:rPr>
          <w:rFonts w:hint="eastAsia"/>
          <w:lang w:val="en-HK" w:eastAsia="zh-HK"/>
        </w:rPr>
        <w:t>海平面</w:t>
      </w:r>
      <w:r w:rsidR="00363087">
        <w:rPr>
          <w:rFonts w:hint="eastAsia"/>
          <w:lang w:val="en-HK" w:eastAsia="zh-HK"/>
        </w:rPr>
        <w:t>上升了約</w:t>
      </w:r>
      <w:r w:rsidR="00A200F9">
        <w:rPr>
          <w:lang w:val="en-HK"/>
        </w:rPr>
        <w:t xml:space="preserve">15 </w:t>
      </w:r>
      <w:r w:rsidR="00363087">
        <w:rPr>
          <w:rFonts w:hint="eastAsia"/>
          <w:lang w:val="en-HK"/>
        </w:rPr>
        <w:t>和</w:t>
      </w:r>
      <w:r w:rsidR="00363087">
        <w:rPr>
          <w:rFonts w:hint="eastAsia"/>
          <w:lang w:val="en-HK"/>
        </w:rPr>
        <w:t xml:space="preserve"> </w:t>
      </w:r>
      <w:r w:rsidR="00A200F9">
        <w:rPr>
          <w:lang w:val="en-HK"/>
        </w:rPr>
        <w:t>20 cm</w:t>
      </w:r>
      <w:r w:rsidR="00363087">
        <w:rPr>
          <w:rFonts w:hint="eastAsia"/>
          <w:lang w:val="en-HK"/>
        </w:rPr>
        <w:t>。</w:t>
      </w:r>
    </w:p>
    <w:p w14:paraId="76BBC195" w14:textId="70D2AD8B" w:rsidR="00F20F0D" w:rsidRDefault="00F20F0D" w:rsidP="00F20F0D">
      <w:pPr>
        <w:pStyle w:val="TextUncompressed"/>
        <w:rPr>
          <w:lang w:val="en-HK"/>
        </w:rPr>
      </w:pPr>
      <w:r>
        <w:rPr>
          <w:noProof/>
          <w:lang w:val="en-HK"/>
        </w:rPr>
        <mc:AlternateContent>
          <mc:Choice Requires="wpc">
            <w:drawing>
              <wp:inline distT="0" distB="0" distL="0" distR="0" wp14:anchorId="1BFE7A07" wp14:editId="2B7AF307">
                <wp:extent cx="6115685" cy="4288259"/>
                <wp:effectExtent l="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0" name="Picture 80"/>
                          <pic:cNvPicPr>
                            <a:picLocks noChangeAspect="1"/>
                          </pic:cNvPicPr>
                        </pic:nvPicPr>
                        <pic:blipFill rotWithShape="1">
                          <a:blip r:embed="rId17" cstate="print">
                            <a:extLst>
                              <a:ext uri="{28A0092B-C50C-407E-A947-70E740481C1C}">
                                <a14:useLocalDpi xmlns:a14="http://schemas.microsoft.com/office/drawing/2010/main" val="0"/>
                              </a:ext>
                            </a:extLst>
                          </a:blip>
                          <a:srcRect t="14814" r="8"/>
                          <a:stretch/>
                        </pic:blipFill>
                        <pic:spPr bwMode="auto">
                          <a:xfrm>
                            <a:off x="39222" y="0"/>
                            <a:ext cx="6033336" cy="4143376"/>
                          </a:xfrm>
                          <a:prstGeom prst="rect">
                            <a:avLst/>
                          </a:prstGeom>
                          <a:noFill/>
                          <a:ln>
                            <a:noFill/>
                          </a:ln>
                        </pic:spPr>
                      </pic:pic>
                      <wps:wsp>
                        <wps:cNvPr id="76" name="Text Box 429366125"/>
                        <wps:cNvSpPr txBox="1">
                          <a:spLocks noChangeArrowheads="1"/>
                        </wps:cNvSpPr>
                        <wps:spPr bwMode="auto">
                          <a:xfrm>
                            <a:off x="4882196" y="4011595"/>
                            <a:ext cx="1205229" cy="240664"/>
                          </a:xfrm>
                          <a:prstGeom prst="rect">
                            <a:avLst/>
                          </a:prstGeom>
                          <a:noFill/>
                          <a:ln w="9525">
                            <a:noFill/>
                            <a:miter lim="800000"/>
                            <a:headEnd/>
                            <a:tailEnd/>
                          </a:ln>
                        </wps:spPr>
                        <wps:txbx>
                          <w:txbxContent>
                            <w:p w14:paraId="79DB8CF6" w14:textId="7974A78E" w:rsidR="00F20F0D" w:rsidRPr="004C3CB5" w:rsidRDefault="00F20F0D" w:rsidP="004C3CB5">
                              <w:pPr>
                                <w:pStyle w:val="Footer"/>
                              </w:pPr>
                              <w:r w:rsidRPr="004C3CB5">
                                <w:t>© NOAA Climate.gov</w:t>
                              </w:r>
                            </w:p>
                          </w:txbxContent>
                        </wps:txbx>
                        <wps:bodyPr rot="0" vert="horz" wrap="square" lIns="91440" tIns="45720" rIns="91440" bIns="45720" anchor="t" anchorCtr="0">
                          <a:spAutoFit/>
                        </wps:bodyPr>
                      </wps:wsp>
                      <wps:wsp>
                        <wps:cNvPr id="10" name="Text Box 460218531"/>
                        <wps:cNvSpPr txBox="1">
                          <a:spLocks noChangeArrowheads="1"/>
                        </wps:cNvSpPr>
                        <wps:spPr bwMode="auto">
                          <a:xfrm>
                            <a:off x="1981200" y="3522830"/>
                            <a:ext cx="2159000" cy="286915"/>
                          </a:xfrm>
                          <a:prstGeom prst="rect">
                            <a:avLst/>
                          </a:prstGeom>
                          <a:solidFill>
                            <a:schemeClr val="bg1"/>
                          </a:solidFill>
                          <a:ln w="9525">
                            <a:noFill/>
                            <a:miter lim="800000"/>
                            <a:headEnd/>
                            <a:tailEnd/>
                          </a:ln>
                        </wps:spPr>
                        <wps:txbx>
                          <w:txbxContent>
                            <w:p w14:paraId="78158615" w14:textId="5C03592C" w:rsidR="00E9736D" w:rsidRDefault="00E9736D" w:rsidP="00E9736D">
                              <w:pPr>
                                <w:spacing w:line="254" w:lineRule="auto"/>
                                <w:jc w:val="center"/>
                                <w:rPr>
                                  <w:rFonts w:ascii="Calibri" w:eastAsia="思源黑體 HK Light" w:hAnsi="思源黑體 HK Light" w:cs="Cordia New"/>
                                  <w:b/>
                                  <w:bCs/>
                                  <w:sz w:val="20"/>
                                  <w:szCs w:val="20"/>
                                </w:rPr>
                              </w:pPr>
                              <w:r>
                                <w:rPr>
                                  <w:rFonts w:ascii="Calibri" w:eastAsia="思源黑體 HK Light" w:hAnsi="思源黑體 HK Light" w:cs="Cordia New" w:hint="eastAsia"/>
                                  <w:b/>
                                  <w:bCs/>
                                  <w:sz w:val="20"/>
                                  <w:szCs w:val="20"/>
                                </w:rPr>
                                <w:t>海平面變化</w:t>
                              </w:r>
                              <w:r>
                                <w:rPr>
                                  <w:rFonts w:ascii="Calibri" w:eastAsia="思源黑體 HK Light" w:hAnsi="思源黑體 HK Light" w:cs="Cordia New" w:hint="eastAsia"/>
                                  <w:b/>
                                  <w:bCs/>
                                  <w:sz w:val="20"/>
                                  <w:szCs w:val="20"/>
                                </w:rPr>
                                <w:t xml:space="preserve"> </w:t>
                              </w:r>
                              <w:r>
                                <w:rPr>
                                  <w:rFonts w:ascii="Calibri" w:eastAsia="思源黑體 HK Light" w:hAnsi="思源黑體 HK Light" w:cs="Cordia New"/>
                                  <w:b/>
                                  <w:bCs/>
                                  <w:sz w:val="20"/>
                                  <w:szCs w:val="20"/>
                                </w:rPr>
                                <w:t>(</w:t>
                              </w:r>
                              <w:r>
                                <w:rPr>
                                  <w:rFonts w:ascii="Calibri" w:eastAsia="思源黑體 HK Light" w:hAnsi="思源黑體 HK Light" w:cs="Cordia New" w:hint="eastAsia"/>
                                  <w:b/>
                                  <w:bCs/>
                                  <w:sz w:val="20"/>
                                  <w:szCs w:val="20"/>
                                </w:rPr>
                                <w:t>c</w:t>
                              </w:r>
                              <w:r>
                                <w:rPr>
                                  <w:rFonts w:ascii="Calibri" w:eastAsia="思源黑體 HK Light" w:hAnsi="思源黑體 HK Light" w:cs="Cordia New"/>
                                  <w:b/>
                                  <w:bCs/>
                                  <w:sz w:val="20"/>
                                  <w:szCs w:val="20"/>
                                </w:rPr>
                                <w:t>m)</w:t>
                              </w:r>
                            </w:p>
                          </w:txbxContent>
                        </wps:txbx>
                        <wps:bodyPr rot="0" vert="horz" wrap="square" lIns="91440" tIns="45720" rIns="91440" bIns="45720" anchor="t" anchorCtr="0">
                          <a:noAutofit/>
                        </wps:bodyPr>
                      </wps:wsp>
                    </wpc:wpc>
                  </a:graphicData>
                </a:graphic>
              </wp:inline>
            </w:drawing>
          </mc:Choice>
          <mc:Fallback>
            <w:pict>
              <v:group w14:anchorId="1BFE7A07" id="Canvas 77" o:spid="_x0000_s1042" editas="canvas" style="width:481.55pt;height:337.65pt;mso-position-horizontal-relative:char;mso-position-vertical-relative:line" coordsize="61156,4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">
                <v:shape id="_x0000_s1043" type="#_x0000_t75" style="position:absolute;width:61156;height:42881;visibility:visible;mso-wrap-style:square" filled="t">
                  <v:fill o:detectmouseclick="t"/>
                  <v:path o:connecttype="none"/>
                </v:shape>
                <v:shape id="Picture 80" o:spid="_x0000_s1044" type="#_x0000_t75" style="position:absolute;left:392;width:60333;height:4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">
                  <v:imagedata r:id="rId18" o:title="" croptop="9709f" cropright="5f"/>
                </v:shape>
                <v:shape id="Text Box 429366125" o:spid="_x0000_s1045" type="#_x0000_t202" style="position:absolute;left:48821;top:40115;width:12053;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79DB8CF6" w14:textId="7974A78E" w:rsidR="00F20F0D" w:rsidRPr="004C3CB5" w:rsidRDefault="00F20F0D" w:rsidP="004C3CB5">
                        <w:pPr>
                          <w:pStyle w:val="Footer"/>
                        </w:pPr>
                        <w:r w:rsidRPr="004C3CB5">
                          <w:t>© NOAA Climate.gov</w:t>
                        </w:r>
                      </w:p>
                    </w:txbxContent>
                  </v:textbox>
                </v:shape>
                <v:shape id="Text Box 460218531" o:spid="_x0000_s1046" type="#_x0000_t202" style="position:absolute;left:19812;top:35228;width:21590;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" fillcolor="white [3212]" stroked="f">
                  <v:textbox>
                    <w:txbxContent>
                      <w:p w14:paraId="78158615" w14:textId="5C03592C" w:rsidR="00E9736D" w:rsidRDefault="00E9736D" w:rsidP="00E9736D">
                        <w:pPr>
                          <w:spacing w:line="254" w:lineRule="auto"/>
                          <w:jc w:val="center"/>
                          <w:rPr>
                            <w:rFonts w:ascii="Calibri" w:eastAsia="思源黑體 HK Light" w:hAnsi="思源黑體 HK Light" w:cs="Cordia New"/>
                            <w:b/>
                            <w:bCs/>
                            <w:sz w:val="20"/>
                            <w:szCs w:val="20"/>
                          </w:rPr>
                        </w:pPr>
                        <w:r>
                          <w:rPr>
                            <w:rFonts w:ascii="Calibri" w:eastAsia="思源黑體 HK Light" w:hAnsi="思源黑體 HK Light" w:cs="Cordia New" w:hint="eastAsia"/>
                            <w:b/>
                            <w:bCs/>
                            <w:sz w:val="20"/>
                            <w:szCs w:val="20"/>
                          </w:rPr>
                          <w:t>海平面變化</w:t>
                        </w:r>
                        <w:r>
                          <w:rPr>
                            <w:rFonts w:ascii="Calibri" w:eastAsia="思源黑體 HK Light" w:hAnsi="思源黑體 HK Light" w:cs="Cordia New" w:hint="eastAsia"/>
                            <w:b/>
                            <w:bCs/>
                            <w:sz w:val="20"/>
                            <w:szCs w:val="20"/>
                          </w:rPr>
                          <w:t xml:space="preserve"> </w:t>
                        </w:r>
                        <w:r>
                          <w:rPr>
                            <w:rFonts w:ascii="Calibri" w:eastAsia="思源黑體 HK Light" w:hAnsi="思源黑體 HK Light" w:cs="Cordia New"/>
                            <w:b/>
                            <w:bCs/>
                            <w:sz w:val="20"/>
                            <w:szCs w:val="20"/>
                          </w:rPr>
                          <w:t>(</w:t>
                        </w:r>
                        <w:r>
                          <w:rPr>
                            <w:rFonts w:ascii="Calibri" w:eastAsia="思源黑體 HK Light" w:hAnsi="思源黑體 HK Light" w:cs="Cordia New" w:hint="eastAsia"/>
                            <w:b/>
                            <w:bCs/>
                            <w:sz w:val="20"/>
                            <w:szCs w:val="20"/>
                          </w:rPr>
                          <w:t>c</w:t>
                        </w:r>
                        <w:r>
                          <w:rPr>
                            <w:rFonts w:ascii="Calibri" w:eastAsia="思源黑體 HK Light" w:hAnsi="思源黑體 HK Light" w:cs="Cordia New"/>
                            <w:b/>
                            <w:bCs/>
                            <w:sz w:val="20"/>
                            <w:szCs w:val="20"/>
                          </w:rPr>
                          <w:t>m)</w:t>
                        </w:r>
                      </w:p>
                    </w:txbxContent>
                  </v:textbox>
                </v:shape>
                <w10:anchorlock/>
              </v:group>
            </w:pict>
          </mc:Fallback>
        </mc:AlternateContent>
      </w:r>
    </w:p>
    <w:p w14:paraId="34DC5C63" w14:textId="29488E47" w:rsidR="00136103" w:rsidRPr="00B21BC6" w:rsidRDefault="00B1182A" w:rsidP="00466052">
      <w:pPr>
        <w:pStyle w:val="TextCaption"/>
      </w:pPr>
      <w:r>
        <w:rPr>
          <w:b/>
          <w:bCs/>
        </w:rPr>
        <w:t>圖</w:t>
      </w:r>
      <w:r w:rsidR="00557ABC">
        <w:rPr>
          <w:b/>
          <w:bCs/>
        </w:rPr>
        <w:t>7</w:t>
      </w:r>
      <w:r w:rsidRPr="005768E9">
        <w:rPr>
          <w:rFonts w:hint="eastAsia"/>
        </w:rPr>
        <w:t>·</w:t>
      </w:r>
      <w:r w:rsidR="00B1364C">
        <w:rPr>
          <w:rFonts w:hint="eastAsia"/>
        </w:rPr>
        <w:t>海平面變化</w:t>
      </w:r>
    </w:p>
    <w:p w14:paraId="18EE11AC" w14:textId="03828C66" w:rsidR="00777999" w:rsidRPr="00DE78C1" w:rsidRDefault="0085414B" w:rsidP="00053C15">
      <w:pPr>
        <w:pStyle w:val="Text"/>
        <w:ind w:right="2551"/>
        <w:rPr>
          <w:lang w:val="en-HK"/>
        </w:rPr>
      </w:pPr>
      <w:r w:rsidRPr="0085414B">
        <w:rPr>
          <w:rFonts w:hint="eastAsia"/>
          <w:lang w:val="en-HK"/>
        </w:rPr>
        <w:t>海冰面積的顯著減少和冰川融化所造成的海平面上升證明了氣候變化對極地和全球環境的影響。由此可見，氣候變化所引起的問題迫在眉睫。</w:t>
      </w:r>
    </w:p>
    <w:p w14:paraId="1F6EB117" w14:textId="206FC865" w:rsidR="00DC55A1" w:rsidRDefault="004F5FD1" w:rsidP="00C41936">
      <w:pPr>
        <w:pStyle w:val="HeadB"/>
        <w:pageBreakBefore/>
      </w:pPr>
      <w:r w:rsidRPr="00ED3B48">
        <w:rPr>
          <w:rFonts w:asciiTheme="minorEastAsia" w:hAnsiTheme="minorEastAsia"/>
          <w:noProof/>
        </w:rPr>
        <w:lastRenderedPageBreak/>
        <w:drawing>
          <wp:anchor distT="0" distB="0" distL="114300" distR="114300" simplePos="0" relativeHeight="251913728" behindDoc="1" locked="0" layoutInCell="1" allowOverlap="1" wp14:anchorId="5304ADB1" wp14:editId="71752CB8">
            <wp:simplePos x="0" y="0"/>
            <wp:positionH relativeFrom="column">
              <wp:posOffset>3505200</wp:posOffset>
            </wp:positionH>
            <wp:positionV relativeFrom="paragraph">
              <wp:posOffset>537845</wp:posOffset>
            </wp:positionV>
            <wp:extent cx="2514600" cy="1228725"/>
            <wp:effectExtent l="0" t="0" r="0" b="9525"/>
            <wp:wrapTight wrapText="bothSides">
              <wp:wrapPolygon edited="0">
                <wp:start x="0" y="0"/>
                <wp:lineTo x="0" y="21433"/>
                <wp:lineTo x="21436" y="21433"/>
                <wp:lineTo x="21436" y="0"/>
                <wp:lineTo x="0" y="0"/>
              </wp:wrapPolygon>
            </wp:wrapTight>
            <wp:docPr id="11" name="Picture 11" descr="A graph with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red 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14600" cy="1228725"/>
                    </a:xfrm>
                    <a:prstGeom prst="rect">
                      <a:avLst/>
                    </a:prstGeom>
                  </pic:spPr>
                </pic:pic>
              </a:graphicData>
            </a:graphic>
            <wp14:sizeRelH relativeFrom="margin">
              <wp14:pctWidth>0</wp14:pctWidth>
            </wp14:sizeRelH>
            <wp14:sizeRelV relativeFrom="margin">
              <wp14:pctHeight>0</wp14:pctHeight>
            </wp14:sizeRelV>
          </wp:anchor>
        </w:drawing>
      </w:r>
      <w:r w:rsidR="00C41936">
        <w:t>2.</w:t>
      </w:r>
      <w:r w:rsidR="00C41936">
        <w:tab/>
      </w:r>
      <w:r w:rsidR="005604AF" w:rsidRPr="005604AF">
        <w:rPr>
          <w:rFonts w:hint="eastAsia"/>
        </w:rPr>
        <w:t>氣候變化</w:t>
      </w:r>
    </w:p>
    <w:p w14:paraId="48E8418E" w14:textId="1249BEFE" w:rsidR="00DC55A1" w:rsidRDefault="002B27F6" w:rsidP="00857FB8">
      <w:pPr>
        <w:pStyle w:val="Text"/>
        <w:rPr>
          <w:lang w:val="en-HK"/>
        </w:rPr>
      </w:pPr>
      <w:r w:rsidRPr="002B27F6">
        <w:rPr>
          <w:rFonts w:hint="eastAsia"/>
          <w:lang w:val="en-HK"/>
        </w:rPr>
        <w:t>人類活動是導致氣候變化的主因。自工業革命以來，二氧化碳和其他温室氣體排放量持續增加，導致全球暖化。自</w:t>
      </w:r>
      <w:r w:rsidRPr="002B27F6">
        <w:rPr>
          <w:lang w:val="en-HK"/>
        </w:rPr>
        <w:t>1900</w:t>
      </w:r>
      <w:r w:rsidRPr="002B27F6">
        <w:rPr>
          <w:rFonts w:hint="eastAsia"/>
          <w:lang w:val="en-HK"/>
        </w:rPr>
        <w:t>年代初以來，冰川迅速融化。科學家預測，如果温室氣體排放量持續上升，北極冰川可能會在</w:t>
      </w:r>
      <w:r w:rsidRPr="002B27F6">
        <w:rPr>
          <w:lang w:val="en-HK"/>
        </w:rPr>
        <w:t>2040</w:t>
      </w:r>
      <w:r w:rsidRPr="002B27F6">
        <w:rPr>
          <w:rFonts w:hint="eastAsia"/>
          <w:lang w:val="en-HK"/>
        </w:rPr>
        <w:t>年之前的夏季全部融化，而世界上超過三分之一的現存冰川將在</w:t>
      </w:r>
      <w:r w:rsidRPr="002B27F6">
        <w:rPr>
          <w:lang w:val="en-HK"/>
        </w:rPr>
        <w:t>2100</w:t>
      </w:r>
      <w:r w:rsidRPr="002B27F6">
        <w:rPr>
          <w:rFonts w:hint="eastAsia"/>
          <w:lang w:val="en-HK"/>
        </w:rPr>
        <w:t>年之前融化。</w:t>
      </w:r>
    </w:p>
    <w:p w14:paraId="60D1C303" w14:textId="629F205E" w:rsidR="00EF12D5" w:rsidRPr="004F6914" w:rsidRDefault="000062AC" w:rsidP="000062AC">
      <w:pPr>
        <w:pStyle w:val="Text"/>
        <w:tabs>
          <w:tab w:val="left" w:pos="6804"/>
        </w:tabs>
        <w:ind w:right="2268"/>
        <w:rPr>
          <w:lang w:val="en-HK"/>
        </w:rPr>
      </w:pPr>
      <w:r w:rsidRPr="000062AC">
        <w:rPr>
          <w:rFonts w:hint="eastAsia"/>
          <w:lang w:val="en-HK"/>
        </w:rPr>
        <w:t>觀看以下影片，以了解更多有關氣候變化的原因和影響，並回答下列問題。</w:t>
      </w:r>
    </w:p>
    <w:p w14:paraId="191F705F" w14:textId="29010C10" w:rsidR="00DC55A1" w:rsidRDefault="00DC55A1" w:rsidP="00F14ED2">
      <w:pPr>
        <w:pStyle w:val="Text"/>
        <w:tabs>
          <w:tab w:val="left" w:pos="6804"/>
        </w:tabs>
        <w:ind w:right="2268"/>
        <w:jc w:val="center"/>
        <w:rPr>
          <w:rFonts w:cstheme="minorHAnsi"/>
        </w:rPr>
      </w:pPr>
      <w:r>
        <w:rPr>
          <w:noProof/>
        </w:rPr>
        <mc:AlternateContent>
          <mc:Choice Requires="wpg">
            <w:drawing>
              <wp:inline distT="0" distB="0" distL="0" distR="0" wp14:anchorId="28388540" wp14:editId="7203279D">
                <wp:extent cx="2647950" cy="771525"/>
                <wp:effectExtent l="0" t="0" r="0" b="9525"/>
                <wp:docPr id="1115162740" name="Group 1115162740"/>
                <wp:cNvGraphicFramePr/>
                <a:graphic xmlns:a="http://schemas.openxmlformats.org/drawingml/2006/main">
                  <a:graphicData uri="http://schemas.microsoft.com/office/word/2010/wordprocessingGroup">
                    <wpg:wgp>
                      <wpg:cNvGrpSpPr/>
                      <wpg:grpSpPr>
                        <a:xfrm>
                          <a:off x="0" y="0"/>
                          <a:ext cx="2647950" cy="771525"/>
                          <a:chOff x="0" y="0"/>
                          <a:chExt cx="2647950" cy="766029"/>
                        </a:xfrm>
                      </wpg:grpSpPr>
                      <wps:wsp>
                        <wps:cNvPr id="745249893" name="矩形: 圓角 12"/>
                        <wps:cNvSpPr/>
                        <wps:spPr>
                          <a:xfrm>
                            <a:off x="0" y="0"/>
                            <a:ext cx="2609850" cy="766029"/>
                          </a:xfrm>
                          <a:prstGeom prst="round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968694" name="文字方塊 11"/>
                        <wps:cNvSpPr txBox="1"/>
                        <wps:spPr>
                          <a:xfrm>
                            <a:off x="34504" y="51727"/>
                            <a:ext cx="2613446" cy="629186"/>
                          </a:xfrm>
                          <a:prstGeom prst="rect">
                            <a:avLst/>
                          </a:prstGeom>
                          <a:noFill/>
                          <a:ln w="6350">
                            <a:noFill/>
                          </a:ln>
                        </wps:spPr>
                        <wps:txbx>
                          <w:txbxContent>
                            <w:p w14:paraId="5828CB2D" w14:textId="15919221" w:rsidR="00DC55A1" w:rsidRPr="00153129" w:rsidRDefault="00757660" w:rsidP="00E96B36">
                              <w:pPr>
                                <w:pStyle w:val="TextQRcode"/>
                              </w:pPr>
                              <w:r w:rsidRPr="00757660">
                                <w:rPr>
                                  <w:rFonts w:hint="eastAsia"/>
                                </w:rPr>
                                <w:t>香港天文台</w:t>
                              </w:r>
                              <w:r w:rsidRPr="00757660">
                                <w:t xml:space="preserve"> – </w:t>
                              </w:r>
                              <w:r w:rsidRPr="00757660">
                                <w:rPr>
                                  <w:rFonts w:hint="eastAsia"/>
                                </w:rPr>
                                <w:t>温室效應</w:t>
                              </w:r>
                            </w:p>
                            <w:p w14:paraId="3007742F" w14:textId="6E391341" w:rsidR="00DC55A1" w:rsidRDefault="00000000" w:rsidP="00E96B36">
                              <w:pPr>
                                <w:pStyle w:val="TextQRcode"/>
                              </w:pPr>
                              <w:hyperlink r:id="rId20" w:history="1">
                                <w:r w:rsidR="00EE4BD3" w:rsidRPr="00EE4BD3">
                                  <w:rPr>
                                    <w:rStyle w:val="Hyperlink"/>
                                  </w:rPr>
                                  <w:t>https://youtu.be/0Fgor2XNnGY</w:t>
                                </w:r>
                              </w:hyperlink>
                            </w:p>
                            <w:p w14:paraId="2C0EE65D" w14:textId="77777777" w:rsidR="00EE4BD3" w:rsidRPr="00764C5B" w:rsidRDefault="00EE4BD3" w:rsidP="00E96B36">
                              <w:pPr>
                                <w:pStyle w:val="TextQRcod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9085588" name="圖片 14"/>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bwMode="auto">
                          <a:xfrm>
                            <a:off x="2041137" y="200574"/>
                            <a:ext cx="483870" cy="480423"/>
                          </a:xfrm>
                          <a:prstGeom prst="rect">
                            <a:avLst/>
                          </a:prstGeom>
                          <a:noFill/>
                          <a:ln>
                            <a:noFill/>
                          </a:ln>
                        </pic:spPr>
                      </pic:pic>
                    </wpg:wgp>
                  </a:graphicData>
                </a:graphic>
              </wp:inline>
            </w:drawing>
          </mc:Choice>
          <mc:Fallback>
            <w:pict>
              <v:group w14:anchorId="28388540" id="Group 1115162740" o:spid="_x0000_s1047" style="width:208.5pt;height:60.75pt;mso-position-horizontal-relative:char;mso-position-vertical-relative:line" coordsize="26479,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">
                <v:roundrect id="矩形: 圓角 12" o:spid="_x0000_s1048" style="position:absolute;width:26098;height:7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" fillcolor="#ed7d31" stroked="f" strokeweight="1pt">
                  <v:stroke joinstyle="miter"/>
                </v:roundrect>
                <v:shape id="文字方塊 11" o:spid="_x0000_s1049" type="#_x0000_t202" style="position:absolute;left:345;top:517;width:26134;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" filled="f" stroked="f" strokeweight=".5pt">
                  <v:textbox>
                    <w:txbxContent>
                      <w:p w14:paraId="5828CB2D" w14:textId="15919221" w:rsidR="00DC55A1" w:rsidRPr="00153129" w:rsidRDefault="00757660" w:rsidP="00E96B36">
                        <w:pPr>
                          <w:pStyle w:val="TextQRcode"/>
                        </w:pPr>
                        <w:r w:rsidRPr="00757660">
                          <w:rPr>
                            <w:rFonts w:hint="eastAsia"/>
                          </w:rPr>
                          <w:t>香港天文台</w:t>
                        </w:r>
                        <w:r w:rsidRPr="00757660">
                          <w:t xml:space="preserve"> – </w:t>
                        </w:r>
                        <w:r w:rsidRPr="00757660">
                          <w:rPr>
                            <w:rFonts w:hint="eastAsia"/>
                          </w:rPr>
                          <w:t>温室效應</w:t>
                        </w:r>
                      </w:p>
                      <w:p w14:paraId="3007742F" w14:textId="6E391341" w:rsidR="00DC55A1" w:rsidRDefault="00000000" w:rsidP="00E96B36">
                        <w:pPr>
                          <w:pStyle w:val="TextQRcode"/>
                        </w:pPr>
                        <w:hyperlink r:id="rId22" w:history="1">
                          <w:r w:rsidR="00EE4BD3" w:rsidRPr="00EE4BD3">
                            <w:rPr>
                              <w:rStyle w:val="Hyperlink"/>
                            </w:rPr>
                            <w:t>https://youtu.be/0Fgor2XNnGY</w:t>
                          </w:r>
                        </w:hyperlink>
                      </w:p>
                      <w:p w14:paraId="2C0EE65D" w14:textId="77777777" w:rsidR="00EE4BD3" w:rsidRPr="00764C5B" w:rsidRDefault="00EE4BD3" w:rsidP="00E96B36">
                        <w:pPr>
                          <w:pStyle w:val="TextQRcode"/>
                        </w:pPr>
                      </w:p>
                    </w:txbxContent>
                  </v:textbox>
                </v:shape>
                <v:shape id="圖片 14" o:spid="_x0000_s1050" type="#_x0000_t75" style="position:absolute;left:20411;top:2005;width:4839;height:4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">
                  <v:imagedata r:id="rId23" o:title=""/>
                </v:shape>
                <w10:anchorlock/>
              </v:group>
            </w:pict>
          </mc:Fallback>
        </mc:AlternateContent>
      </w:r>
    </w:p>
    <w:p w14:paraId="1CAE1D9B" w14:textId="22D80C3F" w:rsidR="007921A9" w:rsidRPr="00C35D85" w:rsidRDefault="005E51CD" w:rsidP="00F84383">
      <w:pPr>
        <w:pStyle w:val="HeadC"/>
      </w:pPr>
      <w:r w:rsidRPr="005E51CD">
        <w:rPr>
          <w:rFonts w:hint="eastAsia"/>
        </w:rPr>
        <w:t>討論問題</w:t>
      </w:r>
    </w:p>
    <w:p w14:paraId="5EB27668" w14:textId="1E18E983" w:rsidR="007921A9" w:rsidRPr="000A23E3" w:rsidRDefault="004F6914" w:rsidP="005B2C6F">
      <w:pPr>
        <w:pStyle w:val="Text"/>
      </w:pPr>
      <w:r w:rsidRPr="000A23E3">
        <w:rPr>
          <w:noProof/>
        </w:rPr>
        <mc:AlternateContent>
          <mc:Choice Requires="wps">
            <w:drawing>
              <wp:anchor distT="0" distB="0" distL="114300" distR="114300" simplePos="0" relativeHeight="251452928" behindDoc="0" locked="0" layoutInCell="1" allowOverlap="1" wp14:anchorId="324DF2F4" wp14:editId="7072435C">
                <wp:simplePos x="0" y="0"/>
                <wp:positionH relativeFrom="column">
                  <wp:posOffset>267462</wp:posOffset>
                </wp:positionH>
                <wp:positionV relativeFrom="paragraph">
                  <wp:posOffset>260451</wp:posOffset>
                </wp:positionV>
                <wp:extent cx="5624830" cy="336499"/>
                <wp:effectExtent l="0" t="0" r="0" b="6985"/>
                <wp:wrapNone/>
                <wp:docPr id="100" name="Text Box 100"/>
                <wp:cNvGraphicFramePr/>
                <a:graphic xmlns:a="http://schemas.openxmlformats.org/drawingml/2006/main">
                  <a:graphicData uri="http://schemas.microsoft.com/office/word/2010/wordprocessingShape">
                    <wps:wsp>
                      <wps:cNvSpPr txBox="1"/>
                      <wps:spPr>
                        <a:xfrm>
                          <a:off x="0" y="0"/>
                          <a:ext cx="5624830" cy="336499"/>
                        </a:xfrm>
                        <a:prstGeom prst="rect">
                          <a:avLst/>
                        </a:prstGeom>
                        <a:noFill/>
                        <a:ln w="6350">
                          <a:noFill/>
                        </a:ln>
                      </wps:spPr>
                      <wps:txbx>
                        <w:txbxContent>
                          <w:p w14:paraId="5A4E440A" w14:textId="77777777" w:rsidR="005B2C6F" w:rsidRPr="00163F51" w:rsidRDefault="005B2C6F" w:rsidP="00435F68">
                            <w:pPr>
                              <w:pStyle w:val="TextTE"/>
                            </w:pPr>
                            <w:r w:rsidRPr="00163F51">
                              <w:rPr>
                                <w:rFonts w:hint="eastAsia"/>
                              </w:rPr>
                              <w:t>大量燃燒化石燃料、煤和石油</w:t>
                            </w:r>
                          </w:p>
                          <w:p w14:paraId="09767BD8" w14:textId="1770B7F7" w:rsidR="007921A9" w:rsidRPr="00B6319C" w:rsidRDefault="007921A9" w:rsidP="00435F68">
                            <w:pPr>
                              <w:pStyle w:val="Text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DF2F4" id="Text Box 100" o:spid="_x0000_s1051" type="#_x0000_t202" style="position:absolute;margin-left:21.05pt;margin-top:20.5pt;width:442.9pt;height:26.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" filled="f" stroked="f" strokeweight=".5pt">
                <v:textbox>
                  <w:txbxContent>
                    <w:p w14:paraId="5A4E440A" w14:textId="77777777" w:rsidR="005B2C6F" w:rsidRPr="00163F51" w:rsidRDefault="005B2C6F" w:rsidP="00435F68">
                      <w:pPr>
                        <w:pStyle w:val="TextTE"/>
                      </w:pPr>
                      <w:r w:rsidRPr="00163F51">
                        <w:rPr>
                          <w:rFonts w:hint="eastAsia"/>
                        </w:rPr>
                        <w:t>大量燃燒化石燃料、煤和石油</w:t>
                      </w:r>
                    </w:p>
                    <w:p w14:paraId="09767BD8" w14:textId="1770B7F7" w:rsidR="007921A9" w:rsidRPr="00B6319C" w:rsidRDefault="007921A9" w:rsidP="00435F68">
                      <w:pPr>
                        <w:pStyle w:val="TextTE"/>
                      </w:pPr>
                    </w:p>
                  </w:txbxContent>
                </v:textbox>
              </v:shape>
            </w:pict>
          </mc:Fallback>
        </mc:AlternateContent>
      </w:r>
      <w:r w:rsidR="007921A9">
        <w:rPr>
          <w:b/>
          <w:bCs/>
        </w:rPr>
        <w:t>1.</w:t>
      </w:r>
      <w:r w:rsidR="007921A9" w:rsidRPr="000A23E3">
        <w:rPr>
          <w:b/>
          <w:bCs/>
        </w:rPr>
        <w:tab/>
      </w:r>
      <w:r w:rsidR="009A20EB" w:rsidRPr="009A20EB">
        <w:rPr>
          <w:rFonts w:hint="eastAsia"/>
        </w:rPr>
        <w:t>試舉出導致全球暖化的人類活動。</w:t>
      </w:r>
    </w:p>
    <w:p w14:paraId="7F756F56" w14:textId="1A3EE9C5" w:rsidR="007921A9" w:rsidRPr="008A5761" w:rsidRDefault="007921A9" w:rsidP="007921A9">
      <w:pPr>
        <w:spacing w:before="160" w:line="480" w:lineRule="auto"/>
        <w:ind w:leftChars="193" w:left="425" w:firstLine="30"/>
        <w:rPr>
          <w:rFonts w:ascii="Georgia Pro" w:hAnsi="Georgia Pro"/>
          <w:sz w:val="24"/>
          <w:szCs w:val="24"/>
        </w:rPr>
      </w:pPr>
      <w:r w:rsidRPr="008A5761">
        <w:rPr>
          <w:rFonts w:ascii="Georgia Pro" w:hAnsi="Georgia Pro"/>
          <w:sz w:val="24"/>
          <w:szCs w:val="24"/>
        </w:rPr>
        <w:t>______________________________________________________________________________________________________________________</w:t>
      </w:r>
    </w:p>
    <w:p w14:paraId="508D7355" w14:textId="59C5181A" w:rsidR="0007312F" w:rsidRPr="000A23E3" w:rsidRDefault="004F6914" w:rsidP="005B2C6F">
      <w:pPr>
        <w:pStyle w:val="Text"/>
      </w:pPr>
      <w:r w:rsidRPr="000A23E3">
        <w:rPr>
          <w:noProof/>
        </w:rPr>
        <mc:AlternateContent>
          <mc:Choice Requires="wps">
            <w:drawing>
              <wp:anchor distT="0" distB="0" distL="114300" distR="114300" simplePos="0" relativeHeight="251460096" behindDoc="0" locked="0" layoutInCell="1" allowOverlap="1" wp14:anchorId="3C32108C" wp14:editId="49AB9C71">
                <wp:simplePos x="0" y="0"/>
                <wp:positionH relativeFrom="column">
                  <wp:posOffset>90170</wp:posOffset>
                </wp:positionH>
                <wp:positionV relativeFrom="paragraph">
                  <wp:posOffset>238400</wp:posOffset>
                </wp:positionV>
                <wp:extent cx="5538159" cy="1329267"/>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5538159" cy="1329267"/>
                        </a:xfrm>
                        <a:prstGeom prst="rect">
                          <a:avLst/>
                        </a:prstGeom>
                        <a:noFill/>
                        <a:ln w="6350">
                          <a:noFill/>
                        </a:ln>
                      </wps:spPr>
                      <wps:txbx>
                        <w:txbxContent>
                          <w:p w14:paraId="46344CC2" w14:textId="77777777" w:rsidR="00435F68" w:rsidRPr="00435F68" w:rsidRDefault="00435F68" w:rsidP="00435F68">
                            <w:pPr>
                              <w:pStyle w:val="TextTE"/>
                              <w:numPr>
                                <w:ilvl w:val="0"/>
                                <w:numId w:val="6"/>
                              </w:numPr>
                            </w:pPr>
                            <w:r w:rsidRPr="00435F68">
                              <w:rPr>
                                <w:rFonts w:hint="eastAsia"/>
                              </w:rPr>
                              <w:t>燃燒化石燃料令大氣中的温室氣體濃度增加。</w:t>
                            </w:r>
                          </w:p>
                          <w:p w14:paraId="69F7A555" w14:textId="41617C32" w:rsidR="004F6914" w:rsidRPr="00435F68" w:rsidRDefault="00435F68" w:rsidP="00A70E32">
                            <w:pPr>
                              <w:pStyle w:val="TextTE"/>
                              <w:numPr>
                                <w:ilvl w:val="0"/>
                                <w:numId w:val="6"/>
                              </w:numPr>
                            </w:pPr>
                            <w:r w:rsidRPr="00435F68">
                              <w:rPr>
                                <w:rFonts w:hint="eastAsia"/>
                              </w:rPr>
                              <w:t>過多的温室效應令更多的熱力積存在地球，引致地球氣温不斷升高，造成全球暖化。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108C" id="Text Box 106" o:spid="_x0000_s1052" type="#_x0000_t202" style="position:absolute;margin-left:7.1pt;margin-top:18.75pt;width:436.1pt;height:104.6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" filled="f" stroked="f" strokeweight=".5pt">
                <v:textbox>
                  <w:txbxContent>
                    <w:p w14:paraId="46344CC2" w14:textId="77777777" w:rsidR="00435F68" w:rsidRPr="00435F68" w:rsidRDefault="00435F68" w:rsidP="00435F68">
                      <w:pPr>
                        <w:pStyle w:val="TextTE"/>
                        <w:numPr>
                          <w:ilvl w:val="0"/>
                          <w:numId w:val="6"/>
                        </w:numPr>
                      </w:pPr>
                      <w:r w:rsidRPr="00435F68">
                        <w:rPr>
                          <w:rFonts w:hint="eastAsia"/>
                        </w:rPr>
                        <w:t>燃燒化石燃料令大氣中的温室氣體濃度增加。</w:t>
                      </w:r>
                    </w:p>
                    <w:p w14:paraId="69F7A555" w14:textId="41617C32" w:rsidR="004F6914" w:rsidRPr="00435F68" w:rsidRDefault="00435F68" w:rsidP="00A70E32">
                      <w:pPr>
                        <w:pStyle w:val="TextTE"/>
                        <w:numPr>
                          <w:ilvl w:val="0"/>
                          <w:numId w:val="6"/>
                        </w:numPr>
                      </w:pPr>
                      <w:r w:rsidRPr="00435F68">
                        <w:rPr>
                          <w:rFonts w:hint="eastAsia"/>
                        </w:rPr>
                        <w:t>過多的温室效應令更多的熱力積存在地球，引致地球氣温不斷升高，造成全球暖化。</w:t>
                      </w:r>
                    </w:p>
                  </w:txbxContent>
                </v:textbox>
              </v:shape>
            </w:pict>
          </mc:Fallback>
        </mc:AlternateContent>
      </w:r>
      <w:r w:rsidR="0007312F">
        <w:rPr>
          <w:b/>
          <w:bCs/>
        </w:rPr>
        <w:t>2.</w:t>
      </w:r>
      <w:r w:rsidR="0007312F" w:rsidRPr="000A23E3">
        <w:rPr>
          <w:b/>
          <w:bCs/>
        </w:rPr>
        <w:tab/>
      </w:r>
      <w:r w:rsidR="00A70E32" w:rsidRPr="00A70E32">
        <w:rPr>
          <w:rFonts w:hint="eastAsia"/>
        </w:rPr>
        <w:t>燃燒化石燃料如何導致全球暖化？</w:t>
      </w:r>
      <w:r w:rsidR="0007312F">
        <w:t xml:space="preserve"> </w:t>
      </w:r>
    </w:p>
    <w:p w14:paraId="5D8E6E80" w14:textId="4C3FD651" w:rsidR="0007312F" w:rsidRPr="007232BF" w:rsidRDefault="0007312F" w:rsidP="0007312F">
      <w:pPr>
        <w:spacing w:before="160" w:line="480" w:lineRule="auto"/>
        <w:ind w:leftChars="203" w:left="447"/>
        <w:rPr>
          <w:rFonts w:ascii="Georgia Pro" w:hAnsi="Georgia Pro"/>
          <w:sz w:val="24"/>
          <w:szCs w:val="24"/>
        </w:rPr>
      </w:pPr>
      <w:r w:rsidRPr="007232BF">
        <w:rPr>
          <w:rFonts w:ascii="Georgia Pro" w:hAnsi="Georgia Pro"/>
          <w:sz w:val="24"/>
          <w:szCs w:val="24"/>
        </w:rPr>
        <w:t>____________________________________________________________________________________________________________________________________________________________________________________________________</w:t>
      </w:r>
      <w:r>
        <w:rPr>
          <w:rFonts w:ascii="Georgia Pro" w:hAnsi="Georgia Pro"/>
          <w:sz w:val="24"/>
          <w:szCs w:val="24"/>
        </w:rPr>
        <w:t>____________</w:t>
      </w:r>
      <w:r w:rsidRPr="007232BF">
        <w:rPr>
          <w:rFonts w:ascii="Georgia Pro" w:hAnsi="Georgia Pro"/>
          <w:sz w:val="24"/>
          <w:szCs w:val="24"/>
        </w:rPr>
        <w:t>____________________________</w:t>
      </w:r>
    </w:p>
    <w:p w14:paraId="561D136C" w14:textId="4CE70A19" w:rsidR="00BB02EC" w:rsidRPr="000A23E3" w:rsidRDefault="00BB02EC" w:rsidP="00E24750">
      <w:pPr>
        <w:pStyle w:val="Text"/>
      </w:pPr>
      <w:r w:rsidRPr="000A23E3">
        <w:rPr>
          <w:noProof/>
        </w:rPr>
        <mc:AlternateContent>
          <mc:Choice Requires="wps">
            <w:drawing>
              <wp:anchor distT="0" distB="0" distL="114300" distR="114300" simplePos="0" relativeHeight="251467264" behindDoc="0" locked="0" layoutInCell="1" allowOverlap="1" wp14:anchorId="06EC2223" wp14:editId="0BFD8353">
                <wp:simplePos x="0" y="0"/>
                <wp:positionH relativeFrom="margin">
                  <wp:align>center</wp:align>
                </wp:positionH>
                <wp:positionV relativeFrom="paragraph">
                  <wp:posOffset>276704</wp:posOffset>
                </wp:positionV>
                <wp:extent cx="5661660" cy="567267"/>
                <wp:effectExtent l="0" t="0" r="0" b="4445"/>
                <wp:wrapNone/>
                <wp:docPr id="107" name="Text Box 107"/>
                <wp:cNvGraphicFramePr/>
                <a:graphic xmlns:a="http://schemas.openxmlformats.org/drawingml/2006/main">
                  <a:graphicData uri="http://schemas.microsoft.com/office/word/2010/wordprocessingShape">
                    <wps:wsp>
                      <wps:cNvSpPr txBox="1"/>
                      <wps:spPr>
                        <a:xfrm>
                          <a:off x="0" y="0"/>
                          <a:ext cx="5661660" cy="567267"/>
                        </a:xfrm>
                        <a:prstGeom prst="rect">
                          <a:avLst/>
                        </a:prstGeom>
                        <a:noFill/>
                        <a:ln w="6350">
                          <a:noFill/>
                        </a:ln>
                      </wps:spPr>
                      <wps:txbx>
                        <w:txbxContent>
                          <w:p w14:paraId="49D727E6" w14:textId="77777777" w:rsidR="0057425A" w:rsidRPr="00163F51" w:rsidRDefault="0057425A" w:rsidP="0057425A">
                            <w:pPr>
                              <w:pStyle w:val="TextTE"/>
                              <w:rPr>
                                <w:lang w:eastAsia="ja-JP"/>
                              </w:rPr>
                            </w:pPr>
                            <w:r w:rsidRPr="00163F51">
                              <w:rPr>
                                <w:rFonts w:hint="eastAsia"/>
                              </w:rPr>
                              <w:t>冰川融化、海平面上升、極端天氣更頻繁</w:t>
                            </w:r>
                          </w:p>
                          <w:p w14:paraId="49137039" w14:textId="29F8D384" w:rsidR="00193529" w:rsidRPr="004F6914" w:rsidRDefault="00193529" w:rsidP="0057425A">
                            <w:pPr>
                              <w:pStyle w:val="TextTE"/>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C2223" id="Text Box 107" o:spid="_x0000_s1053" type="#_x0000_t202" style="position:absolute;margin-left:0;margin-top:21.8pt;width:445.8pt;height:44.65pt;z-index:25146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" filled="f" stroked="f" strokeweight=".5pt">
                <v:textbox>
                  <w:txbxContent>
                    <w:p w14:paraId="49D727E6" w14:textId="77777777" w:rsidR="0057425A" w:rsidRPr="00163F51" w:rsidRDefault="0057425A" w:rsidP="0057425A">
                      <w:pPr>
                        <w:pStyle w:val="TextTE"/>
                        <w:rPr>
                          <w:lang w:eastAsia="ja-JP"/>
                        </w:rPr>
                      </w:pPr>
                      <w:r w:rsidRPr="00163F51">
                        <w:rPr>
                          <w:rFonts w:hint="eastAsia"/>
                        </w:rPr>
                        <w:t>冰川融化、海平面上升、極端天氣更頻繁</w:t>
                      </w:r>
                    </w:p>
                    <w:p w14:paraId="49137039" w14:textId="29F8D384" w:rsidR="00193529" w:rsidRPr="004F6914" w:rsidRDefault="00193529" w:rsidP="0057425A">
                      <w:pPr>
                        <w:pStyle w:val="TextTE"/>
                        <w:rPr>
                          <w:lang w:eastAsia="ja-JP"/>
                        </w:rPr>
                      </w:pPr>
                    </w:p>
                  </w:txbxContent>
                </v:textbox>
                <w10:wrap anchorx="margin"/>
              </v:shape>
            </w:pict>
          </mc:Fallback>
        </mc:AlternateContent>
      </w:r>
      <w:r>
        <w:rPr>
          <w:b/>
          <w:bCs/>
        </w:rPr>
        <w:t>3.</w:t>
      </w:r>
      <w:r w:rsidRPr="000A23E3">
        <w:rPr>
          <w:b/>
          <w:bCs/>
        </w:rPr>
        <w:tab/>
      </w:r>
      <w:r w:rsidR="00E24750" w:rsidRPr="003D05B6">
        <w:rPr>
          <w:rFonts w:hint="eastAsia"/>
        </w:rPr>
        <w:t>全球暖化會帶來甚麼影響？</w:t>
      </w:r>
    </w:p>
    <w:p w14:paraId="208C34E9" w14:textId="305D42FD" w:rsidR="00193529" w:rsidRDefault="00BB02EC" w:rsidP="004F6914">
      <w:pPr>
        <w:spacing w:before="160" w:after="0" w:line="480" w:lineRule="auto"/>
        <w:ind w:leftChars="203" w:left="447"/>
        <w:rPr>
          <w:rFonts w:ascii="Georgia Pro" w:hAnsi="Georgia Pro"/>
          <w:sz w:val="24"/>
          <w:szCs w:val="24"/>
        </w:rPr>
      </w:pPr>
      <w:r w:rsidRPr="007232BF">
        <w:rPr>
          <w:rFonts w:ascii="Georgia Pro" w:hAnsi="Georgia Pro"/>
          <w:sz w:val="24"/>
          <w:szCs w:val="24"/>
        </w:rPr>
        <w:t>______________________________________________________________________________________________________________________</w:t>
      </w:r>
    </w:p>
    <w:p w14:paraId="7B96B416" w14:textId="00B32168" w:rsidR="000D569D" w:rsidRDefault="00C10189" w:rsidP="00C10189">
      <w:pPr>
        <w:pStyle w:val="HeadB"/>
        <w:pageBreakBefore/>
      </w:pPr>
      <w:r>
        <w:lastRenderedPageBreak/>
        <w:t>3.</w:t>
      </w:r>
      <w:r>
        <w:tab/>
      </w:r>
      <w:r w:rsidR="00E86D56" w:rsidRPr="00E86D56">
        <w:rPr>
          <w:rFonts w:hint="eastAsia"/>
        </w:rPr>
        <w:t>極地探索</w:t>
      </w:r>
      <w:r w:rsidR="000D569D">
        <w:t xml:space="preserve"> </w:t>
      </w:r>
    </w:p>
    <w:p w14:paraId="3F353C8E" w14:textId="46DBE9CD" w:rsidR="00613998" w:rsidRDefault="00C10189" w:rsidP="00DF0CD9">
      <w:pPr>
        <w:pStyle w:val="HeadC"/>
      </w:pPr>
      <w:r>
        <w:rPr>
          <w:rFonts w:hint="eastAsia"/>
          <w:lang w:eastAsia="zh-TW"/>
        </w:rPr>
        <w:t>a</w:t>
      </w:r>
      <w:r>
        <w:rPr>
          <w:lang w:eastAsia="zh-TW"/>
        </w:rPr>
        <w:t>.</w:t>
      </w:r>
      <w:r>
        <w:rPr>
          <w:lang w:eastAsia="zh-TW"/>
        </w:rPr>
        <w:tab/>
      </w:r>
      <w:r w:rsidR="00C171C0" w:rsidRPr="00C171C0">
        <w:rPr>
          <w:rFonts w:hint="eastAsia"/>
        </w:rPr>
        <w:t>極地考察站</w:t>
      </w:r>
    </w:p>
    <w:p w14:paraId="0C7FDC36" w14:textId="77777777" w:rsidR="00935423" w:rsidRDefault="000D5E86" w:rsidP="00857FB8">
      <w:pPr>
        <w:pStyle w:val="Text"/>
        <w:rPr>
          <w:rFonts w:asciiTheme="minorEastAsia" w:hAnsiTheme="minorEastAsia"/>
          <w:noProof/>
        </w:rPr>
      </w:pPr>
      <w:r>
        <w:rPr>
          <w:noProof/>
          <w:lang w:val="en-HK"/>
        </w:rPr>
        <mc:AlternateContent>
          <mc:Choice Requires="wpc">
            <w:drawing>
              <wp:anchor distT="0" distB="0" distL="114300" distR="114300" simplePos="0" relativeHeight="251879936" behindDoc="0" locked="0" layoutInCell="1" allowOverlap="1" wp14:anchorId="5CE2F215" wp14:editId="2FCAFA2C">
                <wp:simplePos x="0" y="0"/>
                <wp:positionH relativeFrom="margin">
                  <wp:posOffset>2618105</wp:posOffset>
                </wp:positionH>
                <wp:positionV relativeFrom="paragraph">
                  <wp:posOffset>10160</wp:posOffset>
                </wp:positionV>
                <wp:extent cx="3511550" cy="7936230"/>
                <wp:effectExtent l="0" t="0" r="0" b="7620"/>
                <wp:wrapSquare wrapText="bothSides"/>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8" name="Picture 88"/>
                          <pic:cNvPicPr>
                            <a:picLocks noChangeAspect="1"/>
                          </pic:cNvPicPr>
                        </pic:nvPicPr>
                        <pic:blipFill rotWithShape="1">
                          <a:blip r:embed="rId24" cstate="print">
                            <a:alphaModFix/>
                            <a:extLst>
                              <a:ext uri="{28A0092B-C50C-407E-A947-70E740481C1C}">
                                <a14:useLocalDpi xmlns:a14="http://schemas.microsoft.com/office/drawing/2010/main" val="0"/>
                              </a:ext>
                            </a:extLst>
                          </a:blip>
                          <a:srcRect l="14416" t="21031" r="14416" b="21031"/>
                          <a:stretch/>
                        </pic:blipFill>
                        <pic:spPr bwMode="auto">
                          <a:xfrm>
                            <a:off x="168523" y="355840"/>
                            <a:ext cx="3259262" cy="3259262"/>
                          </a:xfrm>
                          <a:prstGeom prst="ellipse">
                            <a:avLst/>
                          </a:prstGeom>
                          <a:noFill/>
                          <a:ln>
                            <a:noFill/>
                          </a:ln>
                          <a:extLst>
                            <a:ext uri="{53640926-AAD7-44D8-BBD7-CCE9431645EC}">
                              <a14:shadowObscured xmlns:a14="http://schemas.microsoft.com/office/drawing/2010/main"/>
                            </a:ext>
                          </a:extLst>
                        </pic:spPr>
                      </pic:pic>
                      <wps:wsp>
                        <wps:cNvPr id="89" name="Oval 89"/>
                        <wps:cNvSpPr/>
                        <wps:spPr>
                          <a:xfrm>
                            <a:off x="483081" y="1089064"/>
                            <a:ext cx="75686" cy="7568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074057" y="1657758"/>
                            <a:ext cx="75686" cy="7568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2453216" y="1600974"/>
                            <a:ext cx="75686" cy="7568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2636946" y="1550485"/>
                            <a:ext cx="75686" cy="7568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1868304" y="2526172"/>
                            <a:ext cx="75686" cy="7568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59076320"/>
                        <wps:cNvSpPr txBox="1">
                          <a:spLocks noChangeArrowheads="1"/>
                        </wps:cNvSpPr>
                        <wps:spPr bwMode="auto">
                          <a:xfrm>
                            <a:off x="0" y="862468"/>
                            <a:ext cx="975810" cy="406400"/>
                          </a:xfrm>
                          <a:prstGeom prst="rect">
                            <a:avLst/>
                          </a:prstGeom>
                          <a:noFill/>
                          <a:ln w="9525">
                            <a:noFill/>
                            <a:miter lim="800000"/>
                            <a:headEnd/>
                            <a:tailEnd/>
                          </a:ln>
                        </wps:spPr>
                        <wps:txbx>
                          <w:txbxContent>
                            <w:p w14:paraId="44C5DAAB" w14:textId="5EC92CBA" w:rsidR="001F76BE" w:rsidRDefault="006B5445" w:rsidP="001F76BE">
                              <w:pPr>
                                <w:pStyle w:val="Textlabel"/>
                                <w:jc w:val="center"/>
                                <w:rPr>
                                  <w:lang w:eastAsia="zh-CN"/>
                                </w:rPr>
                              </w:pPr>
                              <w:r>
                                <w:rPr>
                                  <w:rFonts w:hint="eastAsia"/>
                                </w:rPr>
                                <w:t>長城站</w:t>
                              </w:r>
                            </w:p>
                          </w:txbxContent>
                        </wps:txbx>
                        <wps:bodyPr rot="0" vert="horz" wrap="square" lIns="91440" tIns="45720" rIns="91440" bIns="45720" anchor="t" anchorCtr="0">
                          <a:noAutofit/>
                        </wps:bodyPr>
                      </wps:wsp>
                      <wps:wsp>
                        <wps:cNvPr id="97" name="Text Box 959076320"/>
                        <wps:cNvSpPr txBox="1">
                          <a:spLocks noChangeArrowheads="1"/>
                        </wps:cNvSpPr>
                        <wps:spPr bwMode="auto">
                          <a:xfrm>
                            <a:off x="960871" y="2361357"/>
                            <a:ext cx="975810" cy="406400"/>
                          </a:xfrm>
                          <a:prstGeom prst="rect">
                            <a:avLst/>
                          </a:prstGeom>
                          <a:noFill/>
                          <a:ln w="9525">
                            <a:noFill/>
                            <a:miter lim="800000"/>
                            <a:headEnd/>
                            <a:tailEnd/>
                          </a:ln>
                        </wps:spPr>
                        <wps:txbx>
                          <w:txbxContent>
                            <w:p w14:paraId="1B82F2FB" w14:textId="3D61528B" w:rsidR="00624A43" w:rsidRDefault="000D5E86" w:rsidP="00624A43">
                              <w:pPr>
                                <w:pStyle w:val="Textlabel"/>
                                <w:rPr>
                                  <w:lang w:eastAsia="zh-CN"/>
                                </w:rPr>
                              </w:pPr>
                              <w:r>
                                <w:rPr>
                                  <w:rFonts w:hint="eastAsia"/>
                                </w:rPr>
                                <w:t>秦</w:t>
                              </w:r>
                              <w:r w:rsidR="006B5445">
                                <w:rPr>
                                  <w:rFonts w:hint="eastAsia"/>
                                </w:rPr>
                                <w:t>嶺站</w:t>
                              </w:r>
                              <w:r w:rsidR="00624A43">
                                <w:t xml:space="preserve"> </w:t>
                              </w:r>
                            </w:p>
                          </w:txbxContent>
                        </wps:txbx>
                        <wps:bodyPr rot="0" vert="horz" wrap="square" lIns="91440" tIns="45720" rIns="91440" bIns="45720" anchor="t" anchorCtr="0">
                          <a:noAutofit/>
                        </wps:bodyPr>
                      </wps:wsp>
                      <wps:wsp>
                        <wps:cNvPr id="98" name="Text Box 959076320"/>
                        <wps:cNvSpPr txBox="1">
                          <a:spLocks noChangeArrowheads="1"/>
                        </wps:cNvSpPr>
                        <wps:spPr bwMode="auto">
                          <a:xfrm>
                            <a:off x="1166624" y="1496993"/>
                            <a:ext cx="975810" cy="406400"/>
                          </a:xfrm>
                          <a:prstGeom prst="rect">
                            <a:avLst/>
                          </a:prstGeom>
                          <a:noFill/>
                          <a:ln w="9525">
                            <a:noFill/>
                            <a:miter lim="800000"/>
                            <a:headEnd/>
                            <a:tailEnd/>
                          </a:ln>
                        </wps:spPr>
                        <wps:txbx>
                          <w:txbxContent>
                            <w:p w14:paraId="1EAD6DDE" w14:textId="6C5F86B1" w:rsidR="00624A43" w:rsidRDefault="006B5445" w:rsidP="00783928">
                              <w:pPr>
                                <w:pStyle w:val="Textlabel"/>
                                <w:rPr>
                                  <w:lang w:eastAsia="zh-CN"/>
                                </w:rPr>
                              </w:pPr>
                              <w:r>
                                <w:rPr>
                                  <w:rFonts w:hint="eastAsia"/>
                                </w:rPr>
                                <w:t>崑崙站</w:t>
                              </w:r>
                            </w:p>
                          </w:txbxContent>
                        </wps:txbx>
                        <wps:bodyPr rot="0" vert="horz" wrap="square" lIns="91440" tIns="45720" rIns="91440" bIns="45720" anchor="t" anchorCtr="0">
                          <a:noAutofit/>
                        </wps:bodyPr>
                      </wps:wsp>
                      <wps:wsp>
                        <wps:cNvPr id="99" name="Text Box 959076320"/>
                        <wps:cNvSpPr txBox="1">
                          <a:spLocks noChangeArrowheads="1"/>
                        </wps:cNvSpPr>
                        <wps:spPr bwMode="auto">
                          <a:xfrm>
                            <a:off x="2500605" y="1313817"/>
                            <a:ext cx="975810" cy="406400"/>
                          </a:xfrm>
                          <a:prstGeom prst="rect">
                            <a:avLst/>
                          </a:prstGeom>
                          <a:noFill/>
                          <a:ln w="9525">
                            <a:noFill/>
                            <a:miter lim="800000"/>
                            <a:headEnd/>
                            <a:tailEnd/>
                          </a:ln>
                        </wps:spPr>
                        <wps:txbx>
                          <w:txbxContent>
                            <w:p w14:paraId="2D63C62A" w14:textId="10F1AED3" w:rsidR="00783928" w:rsidRDefault="000D5E86" w:rsidP="00783928">
                              <w:pPr>
                                <w:pStyle w:val="Textlabel"/>
                                <w:jc w:val="left"/>
                                <w:rPr>
                                  <w:lang w:eastAsia="zh-CN"/>
                                </w:rPr>
                              </w:pPr>
                              <w:r>
                                <w:rPr>
                                  <w:rFonts w:hint="eastAsia"/>
                                </w:rPr>
                                <w:t>中山站</w:t>
                              </w:r>
                            </w:p>
                          </w:txbxContent>
                        </wps:txbx>
                        <wps:bodyPr rot="0" vert="horz" wrap="square" lIns="91440" tIns="45720" rIns="91440" bIns="45720" anchor="t" anchorCtr="0">
                          <a:noAutofit/>
                        </wps:bodyPr>
                      </wps:wsp>
                      <wps:wsp>
                        <wps:cNvPr id="101" name="Text Box 959076320"/>
                        <wps:cNvSpPr txBox="1">
                          <a:spLocks noChangeArrowheads="1"/>
                        </wps:cNvSpPr>
                        <wps:spPr bwMode="auto">
                          <a:xfrm>
                            <a:off x="2101497" y="1648655"/>
                            <a:ext cx="975810" cy="406400"/>
                          </a:xfrm>
                          <a:prstGeom prst="rect">
                            <a:avLst/>
                          </a:prstGeom>
                          <a:noFill/>
                          <a:ln w="9525">
                            <a:noFill/>
                            <a:miter lim="800000"/>
                            <a:headEnd/>
                            <a:tailEnd/>
                          </a:ln>
                        </wps:spPr>
                        <wps:txbx>
                          <w:txbxContent>
                            <w:p w14:paraId="363D9FFB" w14:textId="1CE6A2AC" w:rsidR="00783928" w:rsidRDefault="006B5445" w:rsidP="006B5445">
                              <w:pPr>
                                <w:pStyle w:val="Textlabel"/>
                                <w:jc w:val="center"/>
                                <w:rPr>
                                  <w:lang w:eastAsia="zh-CN"/>
                                </w:rPr>
                              </w:pPr>
                              <w:r>
                                <w:rPr>
                                  <w:rFonts w:hint="eastAsia"/>
                                </w:rPr>
                                <w:t>泰山站</w:t>
                              </w:r>
                            </w:p>
                          </w:txbxContent>
                        </wps:txbx>
                        <wps:bodyPr rot="0" vert="horz" wrap="square" lIns="91440" tIns="45720" rIns="91440" bIns="45720" anchor="t" anchorCtr="0">
                          <a:noAutofit/>
                        </wps:bodyPr>
                      </wps:wsp>
                      <wps:wsp>
                        <wps:cNvPr id="102" name="Text Box 460218531"/>
                        <wps:cNvSpPr txBox="1">
                          <a:spLocks noChangeArrowheads="1"/>
                        </wps:cNvSpPr>
                        <wps:spPr bwMode="auto">
                          <a:xfrm>
                            <a:off x="56824" y="0"/>
                            <a:ext cx="3454726" cy="283003"/>
                          </a:xfrm>
                          <a:prstGeom prst="rect">
                            <a:avLst/>
                          </a:prstGeom>
                          <a:noFill/>
                          <a:ln w="9525">
                            <a:noFill/>
                            <a:miter lim="800000"/>
                            <a:headEnd/>
                            <a:tailEnd/>
                          </a:ln>
                        </wps:spPr>
                        <wps:txbx>
                          <w:txbxContent>
                            <w:p w14:paraId="36A09812" w14:textId="4551C691" w:rsidR="00F31652" w:rsidRDefault="000D5E86" w:rsidP="00F31652">
                              <w:pPr>
                                <w:spacing w:line="254" w:lineRule="auto"/>
                                <w:jc w:val="center"/>
                                <w:rPr>
                                  <w:rFonts w:ascii="Calibri" w:eastAsia="PMingLiU" w:hAnsi="Calibri" w:cs="Cordia New"/>
                                  <w:b/>
                                  <w:bCs/>
                                  <w:sz w:val="20"/>
                                  <w:szCs w:val="20"/>
                                  <w:lang w:eastAsia="zh-CN"/>
                                </w:rPr>
                              </w:pPr>
                              <w:r>
                                <w:rPr>
                                  <w:rFonts w:ascii="Calibri" w:eastAsia="PMingLiU" w:hAnsi="Calibri" w:cs="Cordia New" w:hint="eastAsia"/>
                                  <w:b/>
                                  <w:bCs/>
                                  <w:sz w:val="20"/>
                                  <w:szCs w:val="20"/>
                                </w:rPr>
                                <w:t>南極考察站</w:t>
                              </w:r>
                            </w:p>
                          </w:txbxContent>
                        </wps:txbx>
                        <wps:bodyPr rot="0" vert="horz" wrap="square" lIns="91440" tIns="45720" rIns="91440" bIns="45720" anchor="t" anchorCtr="0">
                          <a:noAutofit/>
                        </wps:bodyPr>
                      </wps:wsp>
                      <wps:wsp>
                        <wps:cNvPr id="103" name="Text Box 460218531"/>
                        <wps:cNvSpPr txBox="1">
                          <a:spLocks noChangeArrowheads="1"/>
                        </wps:cNvSpPr>
                        <wps:spPr bwMode="auto">
                          <a:xfrm>
                            <a:off x="622508" y="3925029"/>
                            <a:ext cx="2478850" cy="332510"/>
                          </a:xfrm>
                          <a:prstGeom prst="rect">
                            <a:avLst/>
                          </a:prstGeom>
                          <a:noFill/>
                          <a:ln w="9525">
                            <a:noFill/>
                            <a:miter lim="800000"/>
                            <a:headEnd/>
                            <a:tailEnd/>
                          </a:ln>
                        </wps:spPr>
                        <wps:txbx>
                          <w:txbxContent>
                            <w:p w14:paraId="06AF1E4E" w14:textId="74153A38" w:rsidR="00F31652" w:rsidRDefault="000D5E86" w:rsidP="003536FE">
                              <w:pPr>
                                <w:spacing w:line="254" w:lineRule="auto"/>
                                <w:jc w:val="center"/>
                                <w:rPr>
                                  <w:rFonts w:ascii="Calibri" w:eastAsia="PMingLiU" w:hAnsi="Calibri" w:cs="Cordia New"/>
                                  <w:b/>
                                  <w:bCs/>
                                  <w:sz w:val="20"/>
                                  <w:szCs w:val="20"/>
                                  <w:lang w:eastAsia="zh-CN"/>
                                </w:rPr>
                              </w:pPr>
                              <w:r>
                                <w:rPr>
                                  <w:rFonts w:ascii="Calibri" w:eastAsia="PMingLiU" w:hAnsi="Calibri" w:cs="Cordia New" w:hint="eastAsia"/>
                                  <w:b/>
                                  <w:bCs/>
                                  <w:sz w:val="20"/>
                                  <w:szCs w:val="20"/>
                                </w:rPr>
                                <w:t>北極黃河站</w:t>
                              </w:r>
                            </w:p>
                          </w:txbxContent>
                        </wps:txbx>
                        <wps:bodyPr rot="0" vert="horz" wrap="square" lIns="91440" tIns="45720" rIns="91440" bIns="45720" anchor="t" anchorCtr="0">
                          <a:noAutofit/>
                        </wps:bodyPr>
                      </wps:wsp>
                      <pic:pic xmlns:pic="http://schemas.openxmlformats.org/drawingml/2006/picture">
                        <pic:nvPicPr>
                          <pic:cNvPr id="104" name="Picture 104"/>
                          <pic:cNvPicPr>
                            <a:picLocks noChangeAspect="1"/>
                          </pic:cNvPicPr>
                        </pic:nvPicPr>
                        <pic:blipFill rotWithShape="1">
                          <a:blip r:embed="rId25" cstate="print">
                            <a:extLst>
                              <a:ext uri="{28A0092B-C50C-407E-A947-70E740481C1C}">
                                <a14:useLocalDpi xmlns:a14="http://schemas.microsoft.com/office/drawing/2010/main" val="0"/>
                              </a:ext>
                            </a:extLst>
                          </a:blip>
                          <a:srcRect l="16663" r="16663"/>
                          <a:stretch/>
                        </pic:blipFill>
                        <pic:spPr bwMode="auto">
                          <a:xfrm>
                            <a:off x="197429" y="4275792"/>
                            <a:ext cx="3230356" cy="3230547"/>
                          </a:xfrm>
                          <a:prstGeom prst="rect">
                            <a:avLst/>
                          </a:prstGeom>
                          <a:noFill/>
                          <a:ln>
                            <a:noFill/>
                          </a:ln>
                          <a:extLst>
                            <a:ext uri="{53640926-AAD7-44D8-BBD7-CCE9431645EC}">
                              <a14:shadowObscured xmlns:a14="http://schemas.microsoft.com/office/drawing/2010/main"/>
                            </a:ext>
                          </a:extLst>
                        </pic:spPr>
                      </pic:pic>
                      <wps:wsp>
                        <wps:cNvPr id="105" name="文字方塊 2"/>
                        <wps:cNvSpPr txBox="1">
                          <a:spLocks noChangeArrowheads="1"/>
                        </wps:cNvSpPr>
                        <wps:spPr bwMode="auto">
                          <a:xfrm>
                            <a:off x="243050" y="7599321"/>
                            <a:ext cx="2159634" cy="240664"/>
                          </a:xfrm>
                          <a:prstGeom prst="rect">
                            <a:avLst/>
                          </a:prstGeom>
                          <a:noFill/>
                          <a:ln w="9525">
                            <a:noFill/>
                            <a:miter lim="800000"/>
                            <a:headEnd/>
                            <a:tailEnd/>
                          </a:ln>
                        </wps:spPr>
                        <wps:txbx>
                          <w:txbxContent>
                            <w:p w14:paraId="2DD3159C" w14:textId="77777777" w:rsidR="00BE6069" w:rsidRPr="00BE6069" w:rsidRDefault="00BE6069" w:rsidP="00BE6069">
                              <w:pPr>
                                <w:pStyle w:val="Footer"/>
                                <w:rPr>
                                  <w:color w:val="FFFFFF" w:themeColor="background1"/>
                                  <w:lang w:eastAsia="zh-CN"/>
                                </w:rPr>
                              </w:pPr>
                              <w:r w:rsidRPr="00BE6069">
                                <w:rPr>
                                  <w:color w:val="FFFFFF" w:themeColor="background1"/>
                                </w:rPr>
                                <w:t>©knelson20 / Shutterstock.com</w:t>
                              </w:r>
                            </w:p>
                          </w:txbxContent>
                        </wps:txbx>
                        <wps:bodyPr rot="0" vert="horz" wrap="square" lIns="91440" tIns="45720" rIns="91440" bIns="45720" anchor="t" anchorCtr="0">
                          <a:spAutoFit/>
                        </wps:bodyPr>
                      </wps:wsp>
                      <wps:wsp>
                        <wps:cNvPr id="108" name="Text Box 460218531"/>
                        <wps:cNvSpPr txBox="1">
                          <a:spLocks noChangeArrowheads="1"/>
                        </wps:cNvSpPr>
                        <wps:spPr bwMode="auto">
                          <a:xfrm>
                            <a:off x="123623" y="7578365"/>
                            <a:ext cx="3242945" cy="321626"/>
                          </a:xfrm>
                          <a:prstGeom prst="rect">
                            <a:avLst/>
                          </a:prstGeom>
                          <a:noFill/>
                          <a:ln w="9525">
                            <a:noFill/>
                            <a:miter lim="800000"/>
                            <a:headEnd/>
                            <a:tailEnd/>
                          </a:ln>
                        </wps:spPr>
                        <wps:txbx>
                          <w:txbxContent>
                            <w:p w14:paraId="57069F8B" w14:textId="5A59C866" w:rsidR="00B40029" w:rsidRDefault="00B1182A" w:rsidP="00B40029">
                              <w:pPr>
                                <w:pStyle w:val="TextCaption"/>
                                <w:rPr>
                                  <w:rFonts w:ascii="Calibri" w:eastAsia="PMingLiU" w:hAnsi="Calibri" w:cs="Cordia New"/>
                                  <w:b/>
                                  <w:bCs/>
                                  <w:sz w:val="20"/>
                                  <w:szCs w:val="20"/>
                                  <w:lang w:eastAsia="zh-CN"/>
                                </w:rPr>
                              </w:pPr>
                              <w:r>
                                <w:rPr>
                                  <w:b/>
                                  <w:bCs/>
                                </w:rPr>
                                <w:t>圖</w:t>
                              </w:r>
                              <w:r w:rsidR="00B40029">
                                <w:rPr>
                                  <w:b/>
                                  <w:bCs/>
                                </w:rPr>
                                <w:t>8</w:t>
                              </w:r>
                              <w:r w:rsidRPr="005768E9">
                                <w:rPr>
                                  <w:rFonts w:hint="eastAsia"/>
                                </w:rPr>
                                <w:t>·</w:t>
                              </w:r>
                              <w:r w:rsidR="00FF0B5B" w:rsidRPr="00FF0B5B">
                                <w:rPr>
                                  <w:rFonts w:hint="eastAsia"/>
                                </w:rPr>
                                <w:t>極地考察站</w:t>
                              </w:r>
                            </w:p>
                          </w:txbxContent>
                        </wps:txbx>
                        <wps:bodyPr rot="0" vert="horz" wrap="square" lIns="91440" tIns="45720" rIns="91440" bIns="45720" anchor="t" anchorCtr="0">
                          <a:noAutofit/>
                        </wps:bodyPr>
                      </wps:wsp>
                      <wps:wsp>
                        <wps:cNvPr id="12" name="文字方塊 2"/>
                        <wps:cNvSpPr txBox="1">
                          <a:spLocks noChangeArrowheads="1"/>
                        </wps:cNvSpPr>
                        <wps:spPr bwMode="auto">
                          <a:xfrm>
                            <a:off x="197429" y="7240019"/>
                            <a:ext cx="2371724" cy="240664"/>
                          </a:xfrm>
                          <a:prstGeom prst="rect">
                            <a:avLst/>
                          </a:prstGeom>
                          <a:noFill/>
                          <a:ln w="9525">
                            <a:noFill/>
                            <a:miter lim="800000"/>
                            <a:headEnd/>
                            <a:tailEnd/>
                          </a:ln>
                        </wps:spPr>
                        <wps:txbx>
                          <w:txbxContent>
                            <w:p w14:paraId="20A11681" w14:textId="77777777" w:rsidR="00742EC8" w:rsidRPr="00742EC8" w:rsidRDefault="00742EC8" w:rsidP="00742EC8">
                              <w:pPr>
                                <w:pStyle w:val="Footer"/>
                                <w:rPr>
                                  <w:color w:val="FFFFFF" w:themeColor="background1"/>
                                  <w:lang w:eastAsia="zh-CN"/>
                                </w:rPr>
                              </w:pPr>
                              <w:r w:rsidRPr="00742EC8">
                                <w:rPr>
                                  <w:color w:val="FFFFFF" w:themeColor="background1"/>
                                </w:rPr>
                                <w:t>©knelson20 / Shutterstock.com</w:t>
                              </w:r>
                            </w:p>
                          </w:txbxContent>
                        </wps:txbx>
                        <wps:bodyPr rot="0" vert="horz" wrap="square" lIns="91440" tIns="45720" rIns="91440" bIns="45720" anchor="t" anchorCtr="0">
                          <a:spAutoFit/>
                        </wps:bodyPr>
                      </wps:wsp>
                    </wpc:wpc>
                  </a:graphicData>
                </a:graphic>
                <wp14:sizeRelH relativeFrom="margin">
                  <wp14:pctWidth>0</wp14:pctWidth>
                </wp14:sizeRelH>
                <wp14:sizeRelV relativeFrom="margin">
                  <wp14:pctHeight>0</wp14:pctHeight>
                </wp14:sizeRelV>
              </wp:anchor>
            </w:drawing>
          </mc:Choice>
          <mc:Fallback>
            <w:pict>
              <v:group w14:anchorId="5CE2F215" id="Canvas 87" o:spid="_x0000_s1054" editas="canvas" style="position:absolute;margin-left:206.15pt;margin-top:.8pt;width:276.5pt;height:624.9pt;z-index:251879936;mso-position-horizontal-relative:margin;mso-position-vertical-relative:text;mso-width-relative:margin;mso-height-relative:margin" coordsize="35115,793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">
                <v:shape id="_x0000_s1055" type="#_x0000_t75" style="position:absolute;width:35115;height:79362;visibility:visible;mso-wrap-style:square" filled="t">
                  <v:fill o:detectmouseclick="t"/>
                  <v:path o:connecttype="none"/>
                </v:shape>
                <v:shape id="Picture 88" o:spid="_x0000_s1056" type="#_x0000_t75" style="position:absolute;left:1685;top:3558;width:32592;height:3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">
                  <v:imagedata r:id="rId26" o:title="" croptop="13783f" cropbottom="13783f" cropleft="9448f" cropright="9448f"/>
                </v:shape>
                <v:oval id="Oval 89" o:spid="_x0000_s1057" style="position:absolute;left:4830;top:10890;width:757;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" fillcolor="#ed7d31 [3205]" stroked="f" strokeweight="1pt">
                  <v:stroke joinstyle="miter"/>
                </v:oval>
                <v:oval id="Oval 90" o:spid="_x0000_s1058" style="position:absolute;left:20740;top:16577;width:757;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" fillcolor="#ed7d31 [3205]" stroked="f" strokeweight="1pt">
                  <v:stroke joinstyle="miter"/>
                </v:oval>
                <v:oval id="Oval 91" o:spid="_x0000_s1059" style="position:absolute;left:24532;top:16009;width:757;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" fillcolor="#ed7d31 [3205]" stroked="f" strokeweight="1pt">
                  <v:stroke joinstyle="miter"/>
                </v:oval>
                <v:oval id="Oval 92" o:spid="_x0000_s1060" style="position:absolute;left:26369;top:15504;width:757;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" fillcolor="#ed7d31 [3205]" stroked="f" strokeweight="1pt">
                  <v:stroke joinstyle="miter"/>
                </v:oval>
                <v:oval id="Oval 93" o:spid="_x0000_s1061" style="position:absolute;left:18683;top:25261;width:756;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" fillcolor="#ed7d31 [3205]" stroked="f" strokeweight="1pt">
                  <v:stroke joinstyle="miter"/>
                </v:oval>
                <v:shape id="Text Box 959076320" o:spid="_x0000_s1062" type="#_x0000_t202" style="position:absolute;top:8624;width:975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4C5DAAB" w14:textId="5EC92CBA" w:rsidR="001F76BE" w:rsidRDefault="006B5445" w:rsidP="001F76BE">
                        <w:pPr>
                          <w:pStyle w:val="Textlabel"/>
                          <w:jc w:val="center"/>
                          <w:rPr>
                            <w:lang w:eastAsia="zh-CN"/>
                          </w:rPr>
                        </w:pPr>
                        <w:r>
                          <w:rPr>
                            <w:rFonts w:hint="eastAsia"/>
                          </w:rPr>
                          <w:t>長城站</w:t>
                        </w:r>
                      </w:p>
                    </w:txbxContent>
                  </v:textbox>
                </v:shape>
                <v:shape id="Text Box 959076320" o:spid="_x0000_s1063" type="#_x0000_t202" style="position:absolute;left:9608;top:23613;width:975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1B82F2FB" w14:textId="3D61528B" w:rsidR="00624A43" w:rsidRDefault="000D5E86" w:rsidP="00624A43">
                        <w:pPr>
                          <w:pStyle w:val="Textlabel"/>
                          <w:rPr>
                            <w:lang w:eastAsia="zh-CN"/>
                          </w:rPr>
                        </w:pPr>
                        <w:r>
                          <w:rPr>
                            <w:rFonts w:hint="eastAsia"/>
                          </w:rPr>
                          <w:t>秦</w:t>
                        </w:r>
                        <w:r w:rsidR="006B5445">
                          <w:rPr>
                            <w:rFonts w:hint="eastAsia"/>
                          </w:rPr>
                          <w:t>嶺站</w:t>
                        </w:r>
                        <w:r w:rsidR="00624A43">
                          <w:t xml:space="preserve"> </w:t>
                        </w:r>
                      </w:p>
                    </w:txbxContent>
                  </v:textbox>
                </v:shape>
                <v:shape id="Text Box 959076320" o:spid="_x0000_s1064" type="#_x0000_t202" style="position:absolute;left:11666;top:14969;width:975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EAD6DDE" w14:textId="6C5F86B1" w:rsidR="00624A43" w:rsidRDefault="006B5445" w:rsidP="00783928">
                        <w:pPr>
                          <w:pStyle w:val="Textlabel"/>
                          <w:rPr>
                            <w:lang w:eastAsia="zh-CN"/>
                          </w:rPr>
                        </w:pPr>
                        <w:r>
                          <w:rPr>
                            <w:rFonts w:hint="eastAsia"/>
                          </w:rPr>
                          <w:t>崑崙站</w:t>
                        </w:r>
                      </w:p>
                    </w:txbxContent>
                  </v:textbox>
                </v:shape>
                <v:shape id="Text Box 959076320" o:spid="_x0000_s1065" type="#_x0000_t202" style="position:absolute;left:25006;top:13138;width:975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2D63C62A" w14:textId="10F1AED3" w:rsidR="00783928" w:rsidRDefault="000D5E86" w:rsidP="00783928">
                        <w:pPr>
                          <w:pStyle w:val="Textlabel"/>
                          <w:jc w:val="left"/>
                          <w:rPr>
                            <w:lang w:eastAsia="zh-CN"/>
                          </w:rPr>
                        </w:pPr>
                        <w:r>
                          <w:rPr>
                            <w:rFonts w:hint="eastAsia"/>
                          </w:rPr>
                          <w:t>中山站</w:t>
                        </w:r>
                      </w:p>
                    </w:txbxContent>
                  </v:textbox>
                </v:shape>
                <v:shape id="Text Box 959076320" o:spid="_x0000_s1066" type="#_x0000_t202" style="position:absolute;left:21014;top:16486;width:975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363D9FFB" w14:textId="1CE6A2AC" w:rsidR="00783928" w:rsidRDefault="006B5445" w:rsidP="006B5445">
                        <w:pPr>
                          <w:pStyle w:val="Textlabel"/>
                          <w:jc w:val="center"/>
                          <w:rPr>
                            <w:lang w:eastAsia="zh-CN"/>
                          </w:rPr>
                        </w:pPr>
                        <w:r>
                          <w:rPr>
                            <w:rFonts w:hint="eastAsia"/>
                          </w:rPr>
                          <w:t>泰山站</w:t>
                        </w:r>
                      </w:p>
                    </w:txbxContent>
                  </v:textbox>
                </v:shape>
                <v:shape id="Text Box 460218531" o:spid="_x0000_s1067" type="#_x0000_t202" style="position:absolute;left:568;width:34547;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6A09812" w14:textId="4551C691" w:rsidR="00F31652" w:rsidRDefault="000D5E86" w:rsidP="00F31652">
                        <w:pPr>
                          <w:spacing w:line="254" w:lineRule="auto"/>
                          <w:jc w:val="center"/>
                          <w:rPr>
                            <w:rFonts w:ascii="Calibri" w:eastAsia="PMingLiU" w:hAnsi="Calibri" w:cs="Cordia New"/>
                            <w:b/>
                            <w:bCs/>
                            <w:sz w:val="20"/>
                            <w:szCs w:val="20"/>
                            <w:lang w:eastAsia="zh-CN"/>
                          </w:rPr>
                        </w:pPr>
                        <w:r>
                          <w:rPr>
                            <w:rFonts w:ascii="Calibri" w:eastAsia="PMingLiU" w:hAnsi="Calibri" w:cs="Cordia New" w:hint="eastAsia"/>
                            <w:b/>
                            <w:bCs/>
                            <w:sz w:val="20"/>
                            <w:szCs w:val="20"/>
                          </w:rPr>
                          <w:t>南極考察站</w:t>
                        </w:r>
                      </w:p>
                    </w:txbxContent>
                  </v:textbox>
                </v:shape>
                <v:shape id="Text Box 460218531" o:spid="_x0000_s1068" type="#_x0000_t202" style="position:absolute;left:6225;top:39250;width:24788;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06AF1E4E" w14:textId="74153A38" w:rsidR="00F31652" w:rsidRDefault="000D5E86" w:rsidP="003536FE">
                        <w:pPr>
                          <w:spacing w:line="254" w:lineRule="auto"/>
                          <w:jc w:val="center"/>
                          <w:rPr>
                            <w:rFonts w:ascii="Calibri" w:eastAsia="PMingLiU" w:hAnsi="Calibri" w:cs="Cordia New"/>
                            <w:b/>
                            <w:bCs/>
                            <w:sz w:val="20"/>
                            <w:szCs w:val="20"/>
                            <w:lang w:eastAsia="zh-CN"/>
                          </w:rPr>
                        </w:pPr>
                        <w:r>
                          <w:rPr>
                            <w:rFonts w:ascii="Calibri" w:eastAsia="PMingLiU" w:hAnsi="Calibri" w:cs="Cordia New" w:hint="eastAsia"/>
                            <w:b/>
                            <w:bCs/>
                            <w:sz w:val="20"/>
                            <w:szCs w:val="20"/>
                          </w:rPr>
                          <w:t>北極黃河站</w:t>
                        </w:r>
                      </w:p>
                    </w:txbxContent>
                  </v:textbox>
                </v:shape>
                <v:shape id="Picture 104" o:spid="_x0000_s1069" type="#_x0000_t75" style="position:absolute;left:1974;top:42757;width:32303;height:3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">
                  <v:imagedata r:id="rId27" o:title="" cropleft="10920f" cropright="10920f"/>
                </v:shape>
                <v:shape id="文字方塊 2" o:spid="_x0000_s1070" type="#_x0000_t202" style="position:absolute;left:2430;top:75993;width:2159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2DD3159C" w14:textId="77777777" w:rsidR="00BE6069" w:rsidRPr="00BE6069" w:rsidRDefault="00BE6069" w:rsidP="00BE6069">
                        <w:pPr>
                          <w:pStyle w:val="Footer"/>
                          <w:rPr>
                            <w:color w:val="FFFFFF" w:themeColor="background1"/>
                            <w:lang w:eastAsia="zh-CN"/>
                          </w:rPr>
                        </w:pPr>
                        <w:r w:rsidRPr="00BE6069">
                          <w:rPr>
                            <w:color w:val="FFFFFF" w:themeColor="background1"/>
                          </w:rPr>
                          <w:t>©knelson20 / Shutterstock.com</w:t>
                        </w:r>
                      </w:p>
                    </w:txbxContent>
                  </v:textbox>
                </v:shape>
                <v:shape id="Text Box 460218531" o:spid="_x0000_s1071" type="#_x0000_t202" style="position:absolute;left:1236;top:75783;width:32429;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57069F8B" w14:textId="5A59C866" w:rsidR="00B40029" w:rsidRDefault="00B1182A" w:rsidP="00B40029">
                        <w:pPr>
                          <w:pStyle w:val="TextCaption"/>
                          <w:rPr>
                            <w:rFonts w:ascii="Calibri" w:eastAsia="PMingLiU" w:hAnsi="Calibri" w:cs="Cordia New"/>
                            <w:b/>
                            <w:bCs/>
                            <w:sz w:val="20"/>
                            <w:szCs w:val="20"/>
                            <w:lang w:eastAsia="zh-CN"/>
                          </w:rPr>
                        </w:pPr>
                        <w:r>
                          <w:rPr>
                            <w:b/>
                            <w:bCs/>
                          </w:rPr>
                          <w:t>圖</w:t>
                        </w:r>
                        <w:r w:rsidR="00B40029">
                          <w:rPr>
                            <w:b/>
                            <w:bCs/>
                          </w:rPr>
                          <w:t>8</w:t>
                        </w:r>
                        <w:r w:rsidRPr="005768E9">
                          <w:rPr>
                            <w:rFonts w:hint="eastAsia"/>
                          </w:rPr>
                          <w:t>·</w:t>
                        </w:r>
                        <w:r w:rsidR="00FF0B5B" w:rsidRPr="00FF0B5B">
                          <w:rPr>
                            <w:rFonts w:hint="eastAsia"/>
                          </w:rPr>
                          <w:t>極地考察站</w:t>
                        </w:r>
                      </w:p>
                    </w:txbxContent>
                  </v:textbox>
                </v:shape>
                <v:shape id="文字方塊 2" o:spid="_x0000_s1072" type="#_x0000_t202" style="position:absolute;left:1974;top:72400;width:23717;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0A11681" w14:textId="77777777" w:rsidR="00742EC8" w:rsidRPr="00742EC8" w:rsidRDefault="00742EC8" w:rsidP="00742EC8">
                        <w:pPr>
                          <w:pStyle w:val="Footer"/>
                          <w:rPr>
                            <w:color w:val="FFFFFF" w:themeColor="background1"/>
                            <w:lang w:eastAsia="zh-CN"/>
                          </w:rPr>
                        </w:pPr>
                        <w:r w:rsidRPr="00742EC8">
                          <w:rPr>
                            <w:color w:val="FFFFFF" w:themeColor="background1"/>
                          </w:rPr>
                          <w:t>©knelson20 / Shutterstock.com</w:t>
                        </w:r>
                      </w:p>
                    </w:txbxContent>
                  </v:textbox>
                </v:shape>
                <w10:wrap type="square" anchorx="margin"/>
              </v:group>
            </w:pict>
          </mc:Fallback>
        </mc:AlternateContent>
      </w:r>
      <w:r w:rsidR="00841C56">
        <w:rPr>
          <w:rFonts w:asciiTheme="minorEastAsia" w:hAnsiTheme="minorEastAsia" w:hint="eastAsia"/>
          <w:noProof/>
        </w:rPr>
        <w:t>我</w:t>
      </w:r>
      <w:r w:rsidR="00841C56" w:rsidRPr="005C19D4">
        <w:rPr>
          <w:rFonts w:asciiTheme="minorEastAsia" w:hAnsiTheme="minorEastAsia" w:hint="eastAsia"/>
          <w:noProof/>
        </w:rPr>
        <w:t>國致力於極地科學研究</w:t>
      </w:r>
      <w:r w:rsidR="00841C56">
        <w:rPr>
          <w:rFonts w:asciiTheme="minorEastAsia" w:hAnsiTheme="minorEastAsia" w:hint="eastAsia"/>
          <w:noProof/>
        </w:rPr>
        <w:t>。國家極地考察隊至今已在</w:t>
      </w:r>
      <w:r w:rsidR="00841C56" w:rsidRPr="005C19D4">
        <w:rPr>
          <w:rFonts w:asciiTheme="minorEastAsia" w:hAnsiTheme="minorEastAsia" w:hint="eastAsia"/>
          <w:noProof/>
        </w:rPr>
        <w:t>南極和北極進行了數</w:t>
      </w:r>
      <w:r w:rsidR="00841C56">
        <w:rPr>
          <w:rFonts w:asciiTheme="minorEastAsia" w:hAnsiTheme="minorEastAsia" w:hint="eastAsia"/>
          <w:noProof/>
        </w:rPr>
        <w:t>十</w:t>
      </w:r>
      <w:r w:rsidR="00841C56" w:rsidRPr="005C19D4">
        <w:rPr>
          <w:rFonts w:asciiTheme="minorEastAsia" w:hAnsiTheme="minorEastAsia" w:hint="eastAsia"/>
          <w:noProof/>
        </w:rPr>
        <w:t>次考察。</w:t>
      </w:r>
    </w:p>
    <w:p w14:paraId="34578651" w14:textId="5DCC9513" w:rsidR="00613998" w:rsidRDefault="00841C56" w:rsidP="00857FB8">
      <w:pPr>
        <w:pStyle w:val="Text"/>
        <w:rPr>
          <w:lang w:val="en-HK"/>
        </w:rPr>
      </w:pPr>
      <w:r w:rsidRPr="005C19D4">
        <w:rPr>
          <w:rFonts w:asciiTheme="minorEastAsia" w:hAnsiTheme="minorEastAsia" w:hint="eastAsia"/>
          <w:noProof/>
        </w:rPr>
        <w:t>截至</w:t>
      </w:r>
      <w:r w:rsidRPr="005D7585">
        <w:rPr>
          <w:rFonts w:hint="eastAsia"/>
        </w:rPr>
        <w:t>2024</w:t>
      </w:r>
      <w:r w:rsidRPr="005C19D4">
        <w:rPr>
          <w:rFonts w:asciiTheme="minorEastAsia" w:hAnsiTheme="minorEastAsia" w:hint="eastAsia"/>
          <w:noProof/>
        </w:rPr>
        <w:t>年，</w:t>
      </w:r>
      <w:r>
        <w:rPr>
          <w:rFonts w:asciiTheme="minorEastAsia" w:hAnsiTheme="minorEastAsia" w:hint="eastAsia"/>
          <w:noProof/>
        </w:rPr>
        <w:t>我</w:t>
      </w:r>
      <w:r w:rsidRPr="005C19D4">
        <w:rPr>
          <w:rFonts w:asciiTheme="minorEastAsia" w:hAnsiTheme="minorEastAsia" w:hint="eastAsia"/>
          <w:noProof/>
        </w:rPr>
        <w:t>國在南極</w:t>
      </w:r>
      <w:r>
        <w:rPr>
          <w:rFonts w:asciiTheme="minorEastAsia" w:hAnsiTheme="minorEastAsia" w:hint="eastAsia"/>
          <w:noProof/>
        </w:rPr>
        <w:t>共</w:t>
      </w:r>
      <w:r w:rsidRPr="005C19D4">
        <w:rPr>
          <w:rFonts w:asciiTheme="minorEastAsia" w:hAnsiTheme="minorEastAsia" w:hint="eastAsia"/>
          <w:noProof/>
        </w:rPr>
        <w:t>設有五個研究設施，在北極</w:t>
      </w:r>
      <w:r>
        <w:rPr>
          <w:rFonts w:asciiTheme="minorEastAsia" w:hAnsiTheme="minorEastAsia" w:hint="eastAsia"/>
          <w:noProof/>
        </w:rPr>
        <w:t>也有一個考察站</w:t>
      </w:r>
      <w:r w:rsidRPr="005C19D4">
        <w:rPr>
          <w:rFonts w:asciiTheme="minorEastAsia" w:hAnsiTheme="minorEastAsia" w:hint="eastAsia"/>
          <w:noProof/>
        </w:rPr>
        <w:t>。</w:t>
      </w:r>
      <w:r>
        <w:rPr>
          <w:rFonts w:asciiTheme="minorEastAsia" w:hAnsiTheme="minorEastAsia" w:hint="eastAsia"/>
          <w:noProof/>
        </w:rPr>
        <w:t>其中三個位於</w:t>
      </w:r>
      <w:r w:rsidRPr="005C19D4">
        <w:rPr>
          <w:rFonts w:asciiTheme="minorEastAsia" w:hAnsiTheme="minorEastAsia" w:hint="eastAsia"/>
          <w:noProof/>
        </w:rPr>
        <w:t>南極的</w:t>
      </w:r>
      <w:r>
        <w:rPr>
          <w:rFonts w:asciiTheme="minorEastAsia" w:hAnsiTheme="minorEastAsia" w:hint="eastAsia"/>
          <w:noProof/>
        </w:rPr>
        <w:t>考察站為長年站，即全年運作。它們</w:t>
      </w:r>
      <w:r w:rsidRPr="005C19D4">
        <w:rPr>
          <w:rFonts w:asciiTheme="minorEastAsia" w:hAnsiTheme="minorEastAsia" w:hint="eastAsia"/>
          <w:noProof/>
        </w:rPr>
        <w:t>分別是位於喬治王島</w:t>
      </w:r>
      <w:r>
        <w:rPr>
          <w:rFonts w:asciiTheme="minorEastAsia" w:hAnsiTheme="minorEastAsia"/>
          <w:noProof/>
        </w:rPr>
        <w:t xml:space="preserve"> </w:t>
      </w:r>
      <w:r w:rsidRPr="005D7585">
        <w:t>(Prince George Island)</w:t>
      </w:r>
      <w:r>
        <w:rPr>
          <w:rFonts w:asciiTheme="minorEastAsia" w:hAnsiTheme="minorEastAsia"/>
          <w:noProof/>
        </w:rPr>
        <w:t xml:space="preserve"> </w:t>
      </w:r>
      <w:r w:rsidRPr="005C19D4">
        <w:rPr>
          <w:rFonts w:asciiTheme="minorEastAsia" w:hAnsiTheme="minorEastAsia" w:hint="eastAsia"/>
          <w:noProof/>
        </w:rPr>
        <w:t>的長城站、位於拉斯曼丘陵</w:t>
      </w:r>
      <w:r>
        <w:rPr>
          <w:rFonts w:asciiTheme="minorEastAsia" w:hAnsiTheme="minorEastAsia"/>
          <w:noProof/>
        </w:rPr>
        <w:t xml:space="preserve"> </w:t>
      </w:r>
      <w:r w:rsidRPr="005D7585">
        <w:t>(Larsemann Hills)</w:t>
      </w:r>
      <w:r>
        <w:rPr>
          <w:rFonts w:asciiTheme="minorEastAsia" w:hAnsiTheme="minorEastAsia"/>
          <w:noProof/>
        </w:rPr>
        <w:t xml:space="preserve"> </w:t>
      </w:r>
      <w:r w:rsidRPr="005C19D4">
        <w:rPr>
          <w:rFonts w:asciiTheme="minorEastAsia" w:hAnsiTheme="minorEastAsia" w:hint="eastAsia"/>
          <w:noProof/>
        </w:rPr>
        <w:t>的中山站，以及新建的秦嶺站。另外兩個站</w:t>
      </w:r>
      <w:r>
        <w:rPr>
          <w:rFonts w:asciiTheme="minorEastAsia" w:hAnsiTheme="minorEastAsia" w:hint="eastAsia"/>
          <w:noProof/>
        </w:rPr>
        <w:t>為夏季站</w:t>
      </w:r>
      <w:r w:rsidRPr="005C19D4">
        <w:rPr>
          <w:rFonts w:asciiTheme="minorEastAsia" w:hAnsiTheme="minorEastAsia" w:hint="eastAsia"/>
          <w:noProof/>
        </w:rPr>
        <w:t>，僅在夏季運作</w:t>
      </w:r>
      <w:r>
        <w:rPr>
          <w:rFonts w:asciiTheme="minorEastAsia" w:hAnsiTheme="minorEastAsia" w:hint="eastAsia"/>
          <w:noProof/>
        </w:rPr>
        <w:t>，分別是</w:t>
      </w:r>
      <w:r w:rsidRPr="005C19D4">
        <w:rPr>
          <w:rFonts w:asciiTheme="minorEastAsia" w:hAnsiTheme="minorEastAsia" w:hint="eastAsia"/>
          <w:noProof/>
        </w:rPr>
        <w:t>位於南極高原</w:t>
      </w:r>
      <w:r>
        <w:rPr>
          <w:rFonts w:asciiTheme="minorEastAsia" w:hAnsiTheme="minorEastAsia"/>
          <w:noProof/>
        </w:rPr>
        <w:t xml:space="preserve"> </w:t>
      </w:r>
      <w:r w:rsidRPr="005D7585">
        <w:t>(Antarctic Plateau)</w:t>
      </w:r>
      <w:r>
        <w:rPr>
          <w:rFonts w:asciiTheme="minorEastAsia" w:hAnsiTheme="minorEastAsia"/>
          <w:noProof/>
        </w:rPr>
        <w:t xml:space="preserve"> </w:t>
      </w:r>
      <w:r w:rsidRPr="005C19D4">
        <w:rPr>
          <w:rFonts w:asciiTheme="minorEastAsia" w:hAnsiTheme="minorEastAsia" w:hint="eastAsia"/>
          <w:noProof/>
        </w:rPr>
        <w:t>的昆侖站和位於伊麗莎白公主地</w:t>
      </w:r>
      <w:r>
        <w:rPr>
          <w:rFonts w:asciiTheme="minorEastAsia" w:hAnsiTheme="minorEastAsia"/>
          <w:noProof/>
        </w:rPr>
        <w:t xml:space="preserve"> </w:t>
      </w:r>
      <w:r w:rsidRPr="005D7585">
        <w:t>(Princess Elizabeth Land)</w:t>
      </w:r>
      <w:r>
        <w:rPr>
          <w:rFonts w:asciiTheme="minorEastAsia" w:hAnsiTheme="minorEastAsia"/>
          <w:noProof/>
        </w:rPr>
        <w:t xml:space="preserve"> </w:t>
      </w:r>
      <w:r w:rsidRPr="005C19D4">
        <w:rPr>
          <w:rFonts w:asciiTheme="minorEastAsia" w:hAnsiTheme="minorEastAsia" w:hint="eastAsia"/>
          <w:noProof/>
        </w:rPr>
        <w:t>的泰山站。</w:t>
      </w:r>
      <w:r>
        <w:rPr>
          <w:rFonts w:asciiTheme="minorEastAsia" w:hAnsiTheme="minorEastAsia" w:hint="eastAsia"/>
          <w:noProof/>
          <w:lang w:eastAsia="zh-HK"/>
        </w:rPr>
        <w:t>而</w:t>
      </w:r>
      <w:r w:rsidRPr="005C19D4">
        <w:rPr>
          <w:rFonts w:asciiTheme="minorEastAsia" w:hAnsiTheme="minorEastAsia" w:hint="eastAsia"/>
          <w:noProof/>
        </w:rPr>
        <w:t>位於斯瓦爾巴群島</w:t>
      </w:r>
      <w:r>
        <w:rPr>
          <w:rFonts w:asciiTheme="minorEastAsia" w:hAnsiTheme="minorEastAsia"/>
          <w:noProof/>
        </w:rPr>
        <w:t xml:space="preserve"> </w:t>
      </w:r>
      <w:r w:rsidRPr="005D7585">
        <w:t>(Svalbard)</w:t>
      </w:r>
      <w:r>
        <w:rPr>
          <w:rFonts w:asciiTheme="minorEastAsia" w:hAnsiTheme="minorEastAsia"/>
          <w:noProof/>
        </w:rPr>
        <w:t xml:space="preserve"> </w:t>
      </w:r>
      <w:r w:rsidRPr="005C19D4">
        <w:rPr>
          <w:rFonts w:asciiTheme="minorEastAsia" w:hAnsiTheme="minorEastAsia" w:hint="eastAsia"/>
          <w:noProof/>
        </w:rPr>
        <w:t>的北極黃河站</w:t>
      </w:r>
      <w:r>
        <w:rPr>
          <w:rFonts w:asciiTheme="minorEastAsia" w:hAnsiTheme="minorEastAsia" w:hint="eastAsia"/>
          <w:noProof/>
        </w:rPr>
        <w:t>則會</w:t>
      </w:r>
      <w:r w:rsidRPr="005C19D4">
        <w:rPr>
          <w:rFonts w:asciiTheme="minorEastAsia" w:hAnsiTheme="minorEastAsia" w:hint="eastAsia"/>
          <w:noProof/>
        </w:rPr>
        <w:t>全年運作。</w:t>
      </w:r>
    </w:p>
    <w:p w14:paraId="3E20A539" w14:textId="346B024A" w:rsidR="001B127F" w:rsidRPr="00B40029" w:rsidRDefault="001B127F" w:rsidP="00B40029">
      <w:pPr>
        <w:pStyle w:val="TextUncompressed"/>
        <w:rPr>
          <w:lang w:val="en-HK"/>
        </w:rPr>
      </w:pPr>
    </w:p>
    <w:p w14:paraId="71A793DE" w14:textId="57795030" w:rsidR="001B127F" w:rsidRDefault="001B127F" w:rsidP="00DF60F6">
      <w:pPr>
        <w:pStyle w:val="HeadC"/>
        <w:pageBreakBefore/>
        <w:rPr>
          <w:lang w:eastAsia="zh-TW"/>
        </w:rPr>
      </w:pPr>
      <w:r>
        <w:lastRenderedPageBreak/>
        <w:t>b</w:t>
      </w:r>
      <w:r w:rsidR="00AB29AA">
        <w:t>.</w:t>
      </w:r>
      <w:r w:rsidR="00AB29AA">
        <w:tab/>
      </w:r>
      <w:r w:rsidR="00981D16" w:rsidRPr="00981D16">
        <w:rPr>
          <w:rFonts w:hint="eastAsia"/>
        </w:rPr>
        <w:t>雪龍號</w:t>
      </w:r>
      <w:r w:rsidR="00981D16">
        <w:rPr>
          <w:rFonts w:hint="eastAsia"/>
        </w:rPr>
        <w:t>和雪龍</w:t>
      </w:r>
      <w:r w:rsidR="00AB29AA">
        <w:rPr>
          <w:rFonts w:hint="eastAsia"/>
          <w:lang w:eastAsia="zh-TW"/>
        </w:rPr>
        <w:t xml:space="preserve"> </w:t>
      </w:r>
      <w:r w:rsidR="00AB29AA">
        <w:rPr>
          <w:lang w:eastAsia="zh-TW"/>
        </w:rPr>
        <w:t xml:space="preserve">2 </w:t>
      </w:r>
      <w:r w:rsidR="00981D16">
        <w:rPr>
          <w:rFonts w:hint="eastAsia"/>
        </w:rPr>
        <w:t>號</w:t>
      </w:r>
    </w:p>
    <w:p w14:paraId="44E0A0FC" w14:textId="57AD855D" w:rsidR="001B127F" w:rsidRDefault="006C01CF" w:rsidP="00053C15">
      <w:pPr>
        <w:pStyle w:val="Text"/>
        <w:tabs>
          <w:tab w:val="left" w:pos="6804"/>
        </w:tabs>
        <w:ind w:right="2268"/>
        <w:rPr>
          <w:lang w:val="en-HK"/>
        </w:rPr>
      </w:pPr>
      <w:r w:rsidRPr="006C01CF">
        <w:rPr>
          <w:rFonts w:hint="eastAsia"/>
          <w:lang w:val="en-HK"/>
        </w:rPr>
        <w:t>此外，我國也擁有自己的破冰考察船</w:t>
      </w:r>
      <w:r>
        <w:rPr>
          <w:rFonts w:hint="eastAsia"/>
          <w:lang w:val="en-HK"/>
        </w:rPr>
        <w:t>——</w:t>
      </w:r>
      <w:r w:rsidRPr="006C01CF">
        <w:rPr>
          <w:rFonts w:hint="eastAsia"/>
          <w:lang w:val="en-HK"/>
        </w:rPr>
        <w:t>雪龍號和雪龍</w:t>
      </w:r>
      <w:r w:rsidR="00AB29AA">
        <w:rPr>
          <w:rFonts w:hint="eastAsia"/>
          <w:lang w:val="en-HK"/>
        </w:rPr>
        <w:t>2</w:t>
      </w:r>
      <w:r w:rsidRPr="006C01CF">
        <w:rPr>
          <w:rFonts w:hint="eastAsia"/>
          <w:lang w:val="en-HK"/>
        </w:rPr>
        <w:t>號。截至</w:t>
      </w:r>
      <w:r w:rsidRPr="006C01CF">
        <w:rPr>
          <w:rFonts w:hint="eastAsia"/>
          <w:lang w:val="en-HK"/>
        </w:rPr>
        <w:t>2024</w:t>
      </w:r>
      <w:r w:rsidRPr="006C01CF">
        <w:rPr>
          <w:rFonts w:hint="eastAsia"/>
          <w:lang w:val="en-HK"/>
        </w:rPr>
        <w:t>年，兩艘船仍然投入極地考察的服務。它們不但是極地考察船，更為極地考察站提供補給。值得一提的是，雪龍</w:t>
      </w:r>
      <w:r w:rsidR="00AB29AA">
        <w:rPr>
          <w:rFonts w:hint="eastAsia"/>
          <w:lang w:val="en-HK"/>
        </w:rPr>
        <w:t>2</w:t>
      </w:r>
      <w:r w:rsidRPr="006C01CF">
        <w:rPr>
          <w:rFonts w:hint="eastAsia"/>
          <w:lang w:val="en-HK"/>
        </w:rPr>
        <w:t>號是我國首艘國產破冰考察船。</w:t>
      </w:r>
    </w:p>
    <w:p w14:paraId="77E0FFB8" w14:textId="61BB52D8" w:rsidR="00FB1485" w:rsidRDefault="00FB1485" w:rsidP="00FB1485">
      <w:pPr>
        <w:pStyle w:val="TextUncompressed"/>
        <w:rPr>
          <w:lang w:val="en-HK"/>
        </w:rPr>
      </w:pPr>
      <w:r>
        <w:rPr>
          <w:noProof/>
          <w:lang w:val="en-HK"/>
        </w:rPr>
        <mc:AlternateContent>
          <mc:Choice Requires="wpc">
            <w:drawing>
              <wp:inline distT="0" distB="0" distL="0" distR="0" wp14:anchorId="6A660DD8" wp14:editId="04603BD1">
                <wp:extent cx="6139180" cy="2899014"/>
                <wp:effectExtent l="0" t="0" r="0" b="0"/>
                <wp:docPr id="109"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0" name="Picture 1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10" y="0"/>
                            <a:ext cx="6117041" cy="2800350"/>
                          </a:xfrm>
                          <a:prstGeom prst="rect">
                            <a:avLst/>
                          </a:prstGeom>
                          <a:noFill/>
                          <a:ln>
                            <a:noFill/>
                          </a:ln>
                        </pic:spPr>
                      </pic:pic>
                      <wps:wsp>
                        <wps:cNvPr id="111" name="Text Box 60696987"/>
                        <wps:cNvSpPr txBox="1">
                          <a:spLocks noChangeArrowheads="1"/>
                        </wps:cNvSpPr>
                        <wps:spPr bwMode="auto">
                          <a:xfrm>
                            <a:off x="3668286" y="2558657"/>
                            <a:ext cx="2448559" cy="316229"/>
                          </a:xfrm>
                          <a:prstGeom prst="rect">
                            <a:avLst/>
                          </a:prstGeom>
                          <a:noFill/>
                          <a:ln w="9525">
                            <a:noFill/>
                            <a:miter lim="800000"/>
                            <a:headEnd/>
                            <a:tailEnd/>
                          </a:ln>
                        </wps:spPr>
                        <wps:txbx>
                          <w:txbxContent>
                            <w:p w14:paraId="27B23A21" w14:textId="2DDB8A8C" w:rsidR="00FB1485" w:rsidRPr="00FB1485" w:rsidRDefault="00FB1485" w:rsidP="00FB1485">
                              <w:pPr>
                                <w:pStyle w:val="Footer"/>
                                <w:jc w:val="right"/>
                                <w:rPr>
                                  <w:color w:val="FFFFFF" w:themeColor="background1"/>
                                  <w:lang w:eastAsia="zh-CN"/>
                                </w:rPr>
                              </w:pPr>
                              <w:r w:rsidRPr="00FB1485">
                                <w:rPr>
                                  <w:color w:val="FFFFFF" w:themeColor="background1"/>
                                </w:rPr>
                                <w:t>©</w:t>
                              </w:r>
                              <w:r w:rsidR="003F2014" w:rsidRPr="003F2014">
                                <w:rPr>
                                  <w:rFonts w:hint="eastAsia"/>
                                  <w:color w:val="FFFFFF" w:themeColor="background1"/>
                                </w:rPr>
                                <w:t>中國極地研究中心</w:t>
                              </w:r>
                            </w:p>
                          </w:txbxContent>
                        </wps:txbx>
                        <wps:bodyPr rot="0" vert="horz" wrap="square" lIns="91440" tIns="45720" rIns="91440" bIns="45720" anchor="t" anchorCtr="0">
                          <a:spAutoFit/>
                        </wps:bodyPr>
                      </wps:wsp>
                    </wpc:wpc>
                  </a:graphicData>
                </a:graphic>
              </wp:inline>
            </w:drawing>
          </mc:Choice>
          <mc:Fallback>
            <w:pict>
              <v:group w14:anchorId="6A660DD8" id="Canvas 109" o:spid="_x0000_s1073" editas="canvas" style="width:483.4pt;height:228.25pt;mso-position-horizontal-relative:char;mso-position-vertical-relative:line" coordsize="61391,28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">
                <v:shape id="_x0000_s1074" type="#_x0000_t75" style="position:absolute;width:61391;height:28987;visibility:visible;mso-wrap-style:square" filled="t">
                  <v:fill o:detectmouseclick="t"/>
                  <v:path o:connecttype="none"/>
                </v:shape>
                <v:shape id="Picture 110" o:spid="_x0000_s1075" type="#_x0000_t75" style="position:absolute;width:61170;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">
                  <v:imagedata r:id="rId29" o:title=""/>
                </v:shape>
                <v:shape id="Text Box 60696987" o:spid="_x0000_s1076" type="#_x0000_t202" style="position:absolute;left:36682;top:25586;width:2448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27B23A21" w14:textId="2DDB8A8C" w:rsidR="00FB1485" w:rsidRPr="00FB1485" w:rsidRDefault="00FB1485" w:rsidP="00FB1485">
                        <w:pPr>
                          <w:pStyle w:val="Footer"/>
                          <w:jc w:val="right"/>
                          <w:rPr>
                            <w:color w:val="FFFFFF" w:themeColor="background1"/>
                            <w:lang w:eastAsia="zh-CN"/>
                          </w:rPr>
                        </w:pPr>
                        <w:r w:rsidRPr="00FB1485">
                          <w:rPr>
                            <w:color w:val="FFFFFF" w:themeColor="background1"/>
                          </w:rPr>
                          <w:t>©</w:t>
                        </w:r>
                        <w:r w:rsidR="003F2014" w:rsidRPr="003F2014">
                          <w:rPr>
                            <w:rFonts w:hint="eastAsia"/>
                            <w:color w:val="FFFFFF" w:themeColor="background1"/>
                          </w:rPr>
                          <w:t>中國極地研究中心</w:t>
                        </w:r>
                      </w:p>
                    </w:txbxContent>
                  </v:textbox>
                </v:shape>
                <w10:anchorlock/>
              </v:group>
            </w:pict>
          </mc:Fallback>
        </mc:AlternateContent>
      </w:r>
    </w:p>
    <w:p w14:paraId="0B3CD1C1" w14:textId="159AAE4B" w:rsidR="000220D0" w:rsidRPr="007E415A" w:rsidRDefault="003F33C4" w:rsidP="00FB1485">
      <w:pPr>
        <w:pStyle w:val="TextCaption"/>
      </w:pPr>
      <w:r w:rsidRPr="007E415A">
        <w:rPr>
          <w:noProof/>
        </w:rPr>
        <mc:AlternateContent>
          <mc:Choice Requires="wpg">
            <w:drawing>
              <wp:anchor distT="0" distB="0" distL="114300" distR="114300" simplePos="0" relativeHeight="251914752" behindDoc="0" locked="0" layoutInCell="1" allowOverlap="1" wp14:anchorId="50CE9116" wp14:editId="00B86AFF">
                <wp:simplePos x="0" y="0"/>
                <wp:positionH relativeFrom="column">
                  <wp:posOffset>3175635</wp:posOffset>
                </wp:positionH>
                <wp:positionV relativeFrom="paragraph">
                  <wp:posOffset>6350</wp:posOffset>
                </wp:positionV>
                <wp:extent cx="2827655" cy="880110"/>
                <wp:effectExtent l="0" t="0" r="0" b="0"/>
                <wp:wrapSquare wrapText="bothSides"/>
                <wp:docPr id="2024037676" name="Group 2024037676"/>
                <wp:cNvGraphicFramePr/>
                <a:graphic xmlns:a="http://schemas.openxmlformats.org/drawingml/2006/main">
                  <a:graphicData uri="http://schemas.microsoft.com/office/word/2010/wordprocessingGroup">
                    <wpg:wgp>
                      <wpg:cNvGrpSpPr/>
                      <wpg:grpSpPr>
                        <a:xfrm>
                          <a:off x="0" y="0"/>
                          <a:ext cx="2827655" cy="880110"/>
                          <a:chOff x="0" y="0"/>
                          <a:chExt cx="2827769" cy="880534"/>
                        </a:xfrm>
                      </wpg:grpSpPr>
                      <wpg:grpSp>
                        <wpg:cNvPr id="461672616" name="群組 44"/>
                        <wpg:cNvGrpSpPr/>
                        <wpg:grpSpPr>
                          <a:xfrm>
                            <a:off x="0" y="0"/>
                            <a:ext cx="2827769" cy="880534"/>
                            <a:chOff x="-1452894" y="14619"/>
                            <a:chExt cx="3491748" cy="880534"/>
                          </a:xfrm>
                        </wpg:grpSpPr>
                        <wps:wsp>
                          <wps:cNvPr id="1178272919" name="矩形: 圓角 45"/>
                          <wps:cNvSpPr/>
                          <wps:spPr>
                            <a:xfrm>
                              <a:off x="-1452894" y="14619"/>
                              <a:ext cx="3491748" cy="880534"/>
                            </a:xfrm>
                            <a:prstGeom prst="round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405756" name="文字方塊 46"/>
                          <wps:cNvSpPr txBox="1"/>
                          <wps:spPr>
                            <a:xfrm>
                              <a:off x="-1339379" y="58827"/>
                              <a:ext cx="2604216" cy="835901"/>
                            </a:xfrm>
                            <a:prstGeom prst="rect">
                              <a:avLst/>
                            </a:prstGeom>
                            <a:noFill/>
                            <a:ln w="6350">
                              <a:noFill/>
                            </a:ln>
                          </wps:spPr>
                          <wps:txbx>
                            <w:txbxContent>
                              <w:p w14:paraId="0CE5E383" w14:textId="7EEFB002" w:rsidR="00FF2454" w:rsidRDefault="00CD1470" w:rsidP="00FB1485">
                                <w:pPr>
                                  <w:pStyle w:val="TextQRcode"/>
                                </w:pPr>
                                <w:r w:rsidRPr="00CD1470">
                                  <w:rPr>
                                    <w:rFonts w:hint="eastAsia"/>
                                  </w:rPr>
                                  <w:t>觀看以下影片，認識雪龍</w:t>
                                </w:r>
                                <w:r w:rsidR="00AB29AA">
                                  <w:rPr>
                                    <w:rFonts w:hint="eastAsia"/>
                                  </w:rPr>
                                  <w:t>2</w:t>
                                </w:r>
                                <w:r w:rsidRPr="00CD1470">
                                  <w:rPr>
                                    <w:rFonts w:hint="eastAsia"/>
                                  </w:rPr>
                                  <w:t>號到南極的旅程。</w:t>
                                </w:r>
                              </w:p>
                              <w:p w14:paraId="12CFBA31" w14:textId="5DA6271C" w:rsidR="00FB1485" w:rsidRPr="0033050C" w:rsidRDefault="00000000" w:rsidP="00FB1485">
                                <w:pPr>
                                  <w:pStyle w:val="TextQRcode"/>
                                </w:pPr>
                                <w:hyperlink r:id="rId30" w:history="1">
                                  <w:r w:rsidR="002E7A0A" w:rsidRPr="002E7A0A">
                                    <w:rPr>
                                      <w:rStyle w:val="Hyperlink"/>
                                    </w:rPr>
                                    <w:t>https://youtu.be/D_2SX0kuHuI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42511185" name="圖片 26"/>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bwMode="auto">
                          <a:xfrm>
                            <a:off x="2182462" y="169581"/>
                            <a:ext cx="454025" cy="454025"/>
                          </a:xfrm>
                          <a:prstGeom prst="rect">
                            <a:avLst/>
                          </a:prstGeom>
                          <a:noFill/>
                          <a:ln>
                            <a:noFill/>
                          </a:ln>
                        </pic:spPr>
                      </pic:pic>
                    </wpg:wgp>
                  </a:graphicData>
                </a:graphic>
              </wp:anchor>
            </w:drawing>
          </mc:Choice>
          <mc:Fallback>
            <w:pict>
              <v:group w14:anchorId="50CE9116" id="Group 2024037676" o:spid="_x0000_s1077" style="position:absolute;margin-left:250.05pt;margin-top:.5pt;width:222.65pt;height:69.3pt;z-index:251914752;mso-position-horizontal-relative:text;mso-position-vertical-relative:text" coordsize="28277,8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">
                <v:group id="群組 44" o:spid="_x0000_s1078" style="position:absolute;width:28277;height:8805" coordorigin="-14528,146" coordsize="34917,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">
                  <v:roundrect id="矩形: 圓角 45" o:spid="_x0000_s1079" style="position:absolute;left:-14528;top:146;width:34916;height:88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" fillcolor="#ed7d31" stroked="f" strokeweight="1pt">
                    <v:stroke joinstyle="miter"/>
                  </v:roundrect>
                  <v:shape id="文字方塊 46" o:spid="_x0000_s1080" type="#_x0000_t202" style="position:absolute;left:-13393;top:588;width:26041;height:8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" filled="f" stroked="f" strokeweight=".5pt">
                    <v:textbox>
                      <w:txbxContent>
                        <w:p w14:paraId="0CE5E383" w14:textId="7EEFB002" w:rsidR="00FF2454" w:rsidRDefault="00CD1470" w:rsidP="00FB1485">
                          <w:pPr>
                            <w:pStyle w:val="TextQRcode"/>
                          </w:pPr>
                          <w:r w:rsidRPr="00CD1470">
                            <w:rPr>
                              <w:rFonts w:hint="eastAsia"/>
                            </w:rPr>
                            <w:t>觀看以下影片，認識雪龍</w:t>
                          </w:r>
                          <w:r w:rsidR="00AB29AA">
                            <w:rPr>
                              <w:rFonts w:hint="eastAsia"/>
                            </w:rPr>
                            <w:t>2</w:t>
                          </w:r>
                          <w:r w:rsidRPr="00CD1470">
                            <w:rPr>
                              <w:rFonts w:hint="eastAsia"/>
                            </w:rPr>
                            <w:t>號到南極的旅程。</w:t>
                          </w:r>
                        </w:p>
                        <w:p w14:paraId="12CFBA31" w14:textId="5DA6271C" w:rsidR="00FB1485" w:rsidRPr="0033050C" w:rsidRDefault="00000000" w:rsidP="00FB1485">
                          <w:pPr>
                            <w:pStyle w:val="TextQRcode"/>
                          </w:pPr>
                          <w:hyperlink r:id="rId32" w:history="1">
                            <w:r w:rsidR="002E7A0A" w:rsidRPr="002E7A0A">
                              <w:rPr>
                                <w:rStyle w:val="Hyperlink"/>
                              </w:rPr>
                              <w:t>https://youtu.be/D_2SX0kuHuI</w:t>
                            </w:r>
                          </w:hyperlink>
                        </w:p>
                      </w:txbxContent>
                    </v:textbox>
                  </v:shape>
                </v:group>
                <v:shape id="圖片 26" o:spid="_x0000_s1081" type="#_x0000_t75" style="position:absolute;left:21824;top:1695;width:4540;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">
                  <v:imagedata r:id="rId33" o:title=""/>
                </v:shape>
                <w10:wrap type="square"/>
              </v:group>
            </w:pict>
          </mc:Fallback>
        </mc:AlternateContent>
      </w:r>
      <w:r w:rsidR="00B1182A">
        <w:rPr>
          <w:b/>
          <w:bCs/>
        </w:rPr>
        <w:t>圖</w:t>
      </w:r>
      <w:r w:rsidR="00557ABC">
        <w:rPr>
          <w:b/>
          <w:bCs/>
        </w:rPr>
        <w:t>9</w:t>
      </w:r>
      <w:r w:rsidR="00B1182A" w:rsidRPr="005768E9">
        <w:rPr>
          <w:rFonts w:hint="eastAsia"/>
        </w:rPr>
        <w:t>·</w:t>
      </w:r>
      <w:r w:rsidR="00F97EED">
        <w:rPr>
          <w:rFonts w:hint="eastAsia"/>
        </w:rPr>
        <w:t>雪龍</w:t>
      </w:r>
      <w:r w:rsidR="00AB29AA">
        <w:rPr>
          <w:rFonts w:hint="eastAsia"/>
        </w:rPr>
        <w:t>2</w:t>
      </w:r>
      <w:r w:rsidR="00F97EED">
        <w:rPr>
          <w:rFonts w:hint="eastAsia"/>
        </w:rPr>
        <w:t>號</w:t>
      </w:r>
    </w:p>
    <w:p w14:paraId="258A4DAA" w14:textId="5218F2A4" w:rsidR="007E415A" w:rsidRPr="00FB1485" w:rsidRDefault="007E415A" w:rsidP="00FB1485">
      <w:pPr>
        <w:pStyle w:val="TextUncompressed"/>
        <w:jc w:val="center"/>
      </w:pPr>
    </w:p>
    <w:p w14:paraId="6A38E0E0" w14:textId="2E923881" w:rsidR="000220D0" w:rsidRDefault="00FB1485" w:rsidP="00FB1485">
      <w:pPr>
        <w:pStyle w:val="HeadB"/>
      </w:pPr>
      <w:r>
        <w:rPr>
          <w:rFonts w:hint="eastAsia"/>
        </w:rPr>
        <w:t>4.</w:t>
      </w:r>
      <w:r>
        <w:tab/>
      </w:r>
      <w:r w:rsidR="000835A0" w:rsidRPr="000835A0">
        <w:rPr>
          <w:rFonts w:hint="eastAsia"/>
        </w:rPr>
        <w:t>極地安全的重要性</w:t>
      </w:r>
    </w:p>
    <w:p w14:paraId="27149BA5" w14:textId="49D808F3" w:rsidR="00375F3B" w:rsidRDefault="00363AA7" w:rsidP="00AE3CA3">
      <w:pPr>
        <w:pStyle w:val="Text"/>
        <w:tabs>
          <w:tab w:val="left" w:pos="6804"/>
        </w:tabs>
        <w:ind w:right="2268"/>
        <w:rPr>
          <w:lang w:val="en-HK"/>
        </w:rPr>
      </w:pPr>
      <w:r w:rsidRPr="00363AA7">
        <w:rPr>
          <w:rFonts w:hint="eastAsia"/>
          <w:lang w:val="en-HK"/>
        </w:rPr>
        <w:t>極地安全是指維持和平探索和利用極地、提升於極地進行科學研究與開發的能力，以及在極地地區促進國際間的合作。由於極地對地球的氣候至關重要，確保極地安全是緩解氣候變化影響的關鍵。</w:t>
      </w:r>
      <w:r w:rsidR="0076598C" w:rsidRPr="0076598C">
        <w:rPr>
          <w:lang w:val="en-HK"/>
        </w:rPr>
        <w:t xml:space="preserve"> </w:t>
      </w:r>
    </w:p>
    <w:p w14:paraId="5F36E26F" w14:textId="4E1D1E5F" w:rsidR="007E415A" w:rsidRDefault="00AE3CA3" w:rsidP="00AE3CA3">
      <w:pPr>
        <w:pStyle w:val="Text"/>
        <w:tabs>
          <w:tab w:val="left" w:pos="6804"/>
        </w:tabs>
        <w:ind w:right="2268"/>
        <w:rPr>
          <w:lang w:val="en-HK"/>
        </w:rPr>
      </w:pPr>
      <w:r w:rsidRPr="00AE3CA3">
        <w:rPr>
          <w:rFonts w:hint="eastAsia"/>
          <w:lang w:val="en-HK"/>
        </w:rPr>
        <w:t>極地擁有豐富的資源，因此，我們必須透過可持續管理以防止這些寶貴的資源被過度開發和利用。此外，維持極地的和平對於地球氣候和極地生物多樣性的科學研究不可或缺。然而，極地安全面臨氣候變化、資源過度開發、環境惡化和地緣政治緊張等威脅。國際間必須共同合作，才能維持極地安全，使極地上的活動得以和平進行。</w:t>
      </w:r>
    </w:p>
    <w:p w14:paraId="20414A83" w14:textId="36D7B657" w:rsidR="00EF12D5" w:rsidRPr="007232BF" w:rsidRDefault="00EF12D5" w:rsidP="002D2A2C">
      <w:pPr>
        <w:spacing w:before="160" w:line="480" w:lineRule="auto"/>
        <w:rPr>
          <w:rFonts w:ascii="Georgia Pro" w:hAnsi="Georgia Pro"/>
          <w:sz w:val="24"/>
          <w:szCs w:val="24"/>
        </w:rPr>
      </w:pPr>
    </w:p>
    <w:sectPr w:rsidR="00EF12D5" w:rsidRPr="007232BF" w:rsidSect="00246B5C">
      <w:headerReference w:type="default" r:id="rId34"/>
      <w:footerReference w:type="default" r:id="rId35"/>
      <w:pgSz w:w="11907" w:h="16840" w:code="9"/>
      <w:pgMar w:top="1134" w:right="1134" w:bottom="1134" w:left="1134" w:header="568" w:footer="746" w:gutter="0"/>
      <w:cols w:space="708"/>
      <w:docGrid w:linePitch="360" w:charSpace="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8B938" w14:textId="77777777" w:rsidR="00CC67FD" w:rsidRDefault="00CC67FD" w:rsidP="003F4303">
      <w:pPr>
        <w:spacing w:after="0" w:line="240" w:lineRule="auto"/>
      </w:pPr>
      <w:r>
        <w:separator/>
      </w:r>
    </w:p>
  </w:endnote>
  <w:endnote w:type="continuationSeparator" w:id="0">
    <w:p w14:paraId="78BE9219" w14:textId="77777777" w:rsidR="00CC67FD" w:rsidRDefault="00CC67FD" w:rsidP="003F4303">
      <w:pPr>
        <w:spacing w:after="0" w:line="240" w:lineRule="auto"/>
      </w:pPr>
      <w:r>
        <w:continuationSeparator/>
      </w:r>
    </w:p>
  </w:endnote>
  <w:endnote w:type="continuationNotice" w:id="1">
    <w:p w14:paraId="59706D29" w14:textId="77777777" w:rsidR="00CC67FD" w:rsidRDefault="00CC67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font>
  <w:font w:name="微軟正黑體">
    <w:panose1 w:val="020B0604030504040204"/>
    <w:charset w:val="88"/>
    <w:family w:val="swiss"/>
    <w:pitch w:val="variable"/>
    <w:sig w:usb0="000002A7" w:usb1="28CF4400" w:usb2="00000016" w:usb3="00000000" w:csb0="00100009" w:csb1="00000000"/>
  </w:font>
  <w:font w:name="Georgia Pro">
    <w:charset w:val="00"/>
    <w:family w:val="roman"/>
    <w:pitch w:val="variable"/>
    <w:sig w:usb0="800002AF" w:usb1="00000003" w:usb2="00000000" w:usb3="00000000" w:csb0="0000009F" w:csb1="00000000"/>
  </w:font>
  <w:font w:name="Source Sans Pro Black">
    <w:charset w:val="00"/>
    <w:family w:val="swiss"/>
    <w:pitch w:val="variable"/>
    <w:sig w:usb0="600002F7" w:usb1="02000001" w:usb2="00000000" w:usb3="00000000" w:csb0="0000019F" w:csb1="00000000"/>
  </w:font>
  <w:font w:name="思源黑體 HK Heavy">
    <w:panose1 w:val="020B0A00000000000000"/>
    <w:charset w:val="88"/>
    <w:family w:val="swiss"/>
    <w:notTrueType/>
    <w:pitch w:val="variable"/>
    <w:sig w:usb0="20000287" w:usb1="2ADF3C10" w:usb2="00000016" w:usb3="00000000" w:csb0="00120107" w:csb1="00000000"/>
  </w:font>
  <w:font w:name="思源宋體 HK">
    <w:panose1 w:val="02020400000000000000"/>
    <w:charset w:val="88"/>
    <w:family w:val="roman"/>
    <w:notTrueType/>
    <w:pitch w:val="variable"/>
    <w:sig w:usb0="20000287" w:usb1="2ADF3C10" w:usb2="00000016" w:usb3="00000000" w:csb0="00120107" w:csb1="00000000"/>
  </w:font>
  <w:font w:name="Gill Sans Nova">
    <w:panose1 w:val="020B0602020104020203"/>
    <w:charset w:val="00"/>
    <w:family w:val="swiss"/>
    <w:pitch w:val="variable"/>
    <w:sig w:usb0="80000287" w:usb1="00000002" w:usb2="00000000" w:usb3="00000000" w:csb0="0000009F" w:csb1="00000000"/>
  </w:font>
  <w:font w:name="思源黑體 HK">
    <w:panose1 w:val="020B0500000000000000"/>
    <w:charset w:val="88"/>
    <w:family w:val="swiss"/>
    <w:notTrueType/>
    <w:pitch w:val="variable"/>
    <w:sig w:usb0="20000287" w:usb1="2ADF3C10" w:usb2="00000016" w:usb3="00000000" w:csb0="00120107" w:csb1="00000000"/>
  </w:font>
  <w:font w:name="思源黑體 HK Normal">
    <w:panose1 w:val="020B0400000000000000"/>
    <w:charset w:val="88"/>
    <w:family w:val="swiss"/>
    <w:notTrueType/>
    <w:pitch w:val="variable"/>
    <w:sig w:usb0="20000287" w:usb1="2ADF3C10" w:usb2="00000016" w:usb3="00000000" w:csb0="00120107" w:csb1="00000000"/>
  </w:font>
  <w:font w:name="思源黑體 HK Medium">
    <w:panose1 w:val="020B0600000000000000"/>
    <w:charset w:val="88"/>
    <w:family w:val="swiss"/>
    <w:notTrueType/>
    <w:pitch w:val="variable"/>
    <w:sig w:usb0="20000287" w:usb1="2ADF3C10" w:usb2="00000016" w:usb3="00000000" w:csb0="00120107" w:csb1="00000000"/>
  </w:font>
  <w:font w:name="思源黑體 HK Light">
    <w:panose1 w:val="020B0300000000000000"/>
    <w:charset w:val="88"/>
    <w:family w:val="swiss"/>
    <w:notTrueType/>
    <w:pitch w:val="variable"/>
    <w:sig w:usb0="20000287" w:usb1="2ADF3C10" w:usb2="00000016" w:usb3="00000000" w:csb0="00120107"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FFA2" w14:textId="62E8CEFF" w:rsidR="00C75177" w:rsidRPr="00246B5C" w:rsidRDefault="009918DE" w:rsidP="00246B5C">
    <w:pPr>
      <w:pStyle w:val="Footer"/>
    </w:pPr>
    <w:r w:rsidRPr="00246B5C">
      <w:t>©</w:t>
    </w:r>
    <w:r w:rsidRPr="00246B5C">
      <w:rPr>
        <w:rFonts w:hint="eastAsia"/>
      </w:rPr>
      <w:t xml:space="preserve"> </w:t>
    </w:r>
    <w:r w:rsidR="00733702" w:rsidRPr="00733702">
      <w:rPr>
        <w:rFonts w:hint="eastAsia"/>
      </w:rPr>
      <w:t>聯合培進教育出版（香港）有限公司</w:t>
    </w:r>
    <w:r w:rsidR="00733702" w:rsidRPr="00733702">
      <w:rPr>
        <w:rFonts w:hint="eastAsia"/>
      </w:rPr>
      <w:t xml:space="preserve"> 2024</w:t>
    </w:r>
    <w:r w:rsidR="00246B5C" w:rsidRPr="00246B5C">
      <w:tab/>
    </w:r>
    <w:r w:rsidR="00246B5C" w:rsidRPr="00246B5C">
      <w:tab/>
      <w:t xml:space="preserve">p.  </w:t>
    </w:r>
    <w:r w:rsidR="00246B5C" w:rsidRPr="00246B5C">
      <w:fldChar w:fldCharType="begin"/>
    </w:r>
    <w:r w:rsidR="00246B5C" w:rsidRPr="00246B5C">
      <w:instrText xml:space="preserve"> PAGE   \* MERGEFORMAT </w:instrText>
    </w:r>
    <w:r w:rsidR="00246B5C" w:rsidRPr="00246B5C">
      <w:fldChar w:fldCharType="separate"/>
    </w:r>
    <w:r w:rsidR="00246B5C" w:rsidRPr="00246B5C">
      <w:t>1</w:t>
    </w:r>
    <w:r w:rsidR="00246B5C" w:rsidRPr="00246B5C">
      <w:fldChar w:fldCharType="end"/>
    </w:r>
    <w:r w:rsidR="00246B5C" w:rsidRPr="00246B5C">
      <w:t>/</w:t>
    </w:r>
    <w:fldSimple w:instr=" NUMPAGES   \* MERGEFORMAT ">
      <w:r w:rsidR="00246B5C" w:rsidRPr="00246B5C">
        <w:t>16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1A8EE" w14:textId="77777777" w:rsidR="00CC67FD" w:rsidRDefault="00CC67FD" w:rsidP="003F4303">
      <w:pPr>
        <w:spacing w:after="0" w:line="240" w:lineRule="auto"/>
      </w:pPr>
      <w:r>
        <w:rPr>
          <w:rFonts w:hint="eastAsia"/>
        </w:rPr>
        <w:separator/>
      </w:r>
    </w:p>
  </w:footnote>
  <w:footnote w:type="continuationSeparator" w:id="0">
    <w:p w14:paraId="1200F332" w14:textId="77777777" w:rsidR="00CC67FD" w:rsidRDefault="00CC67FD" w:rsidP="003F4303">
      <w:pPr>
        <w:spacing w:after="0" w:line="240" w:lineRule="auto"/>
      </w:pPr>
      <w:r>
        <w:continuationSeparator/>
      </w:r>
    </w:p>
  </w:footnote>
  <w:footnote w:type="continuationNotice" w:id="1">
    <w:p w14:paraId="132665EB" w14:textId="77777777" w:rsidR="00CC67FD" w:rsidRDefault="00CC67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2EBB" w14:textId="0CAB576F" w:rsidR="00CF3900" w:rsidRPr="00246B5C" w:rsidRDefault="005768E9" w:rsidP="00246B5C">
    <w:pPr>
      <w:pStyle w:val="Header"/>
    </w:pPr>
    <w:r w:rsidRPr="005768E9">
      <w:rPr>
        <w:rFonts w:hint="eastAsia"/>
      </w:rPr>
      <w:t>活學科學（第二版）·</w:t>
    </w:r>
    <w:r w:rsidRPr="005768E9">
      <w:rPr>
        <w:rFonts w:hint="eastAsia"/>
      </w:rPr>
      <w:t xml:space="preserve"> </w:t>
    </w:r>
    <w:r w:rsidRPr="005768E9">
      <w:rPr>
        <w:rFonts w:hint="eastAsia"/>
      </w:rPr>
      <w:t>地球的極地</w:t>
    </w:r>
    <w:r w:rsidRPr="005768E9">
      <w:rPr>
        <w:rFonts w:hint="eastAsia"/>
      </w:rPr>
      <w:tab/>
    </w:r>
    <w:r w:rsidRPr="005768E9">
      <w:rPr>
        <w:rFonts w:hint="eastAsia"/>
      </w:rPr>
      <w:tab/>
    </w:r>
    <w:r w:rsidRPr="005768E9">
      <w:rPr>
        <w:rFonts w:hint="eastAsia"/>
      </w:rPr>
      <w:t>國家安全教育工作紙</w:t>
    </w:r>
    <w:r w:rsidR="000F23FF" w:rsidRPr="00246B5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A2CF6"/>
    <w:multiLevelType w:val="hybridMultilevel"/>
    <w:tmpl w:val="3F4C9EC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28644000"/>
    <w:multiLevelType w:val="hybridMultilevel"/>
    <w:tmpl w:val="E056E2E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 w15:restartNumberingAfterBreak="0">
    <w:nsid w:val="343354FC"/>
    <w:multiLevelType w:val="hybridMultilevel"/>
    <w:tmpl w:val="C4C6838C"/>
    <w:lvl w:ilvl="0" w:tplc="A4B4FD6E">
      <w:start w:val="1"/>
      <w:numFmt w:val="bullet"/>
      <w:pStyle w:val="Tex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30393"/>
    <w:multiLevelType w:val="hybridMultilevel"/>
    <w:tmpl w:val="9696A7DA"/>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46317979"/>
    <w:multiLevelType w:val="hybridMultilevel"/>
    <w:tmpl w:val="82682DF0"/>
    <w:lvl w:ilvl="0" w:tplc="950C94D4">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6A3C41EE"/>
    <w:multiLevelType w:val="hybridMultilevel"/>
    <w:tmpl w:val="160C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67297F"/>
    <w:multiLevelType w:val="hybridMultilevel"/>
    <w:tmpl w:val="C3B80DC8"/>
    <w:lvl w:ilvl="0" w:tplc="0EF4E37C">
      <w:start w:val="1"/>
      <w:numFmt w:val="bullet"/>
      <w:pStyle w:val="ListTable"/>
      <w:lvlText w:val=""/>
      <w:lvlJc w:val="left"/>
      <w:pPr>
        <w:ind w:left="731" w:hanging="360"/>
      </w:pPr>
      <w:rPr>
        <w:rFonts w:ascii="Symbol" w:hAnsi="Symbol" w:hint="default"/>
      </w:rPr>
    </w:lvl>
    <w:lvl w:ilvl="1" w:tplc="3C090003" w:tentative="1">
      <w:start w:val="1"/>
      <w:numFmt w:val="bullet"/>
      <w:lvlText w:val="o"/>
      <w:lvlJc w:val="left"/>
      <w:pPr>
        <w:ind w:left="1451" w:hanging="360"/>
      </w:pPr>
      <w:rPr>
        <w:rFonts w:ascii="Courier New" w:hAnsi="Courier New" w:cs="Courier New" w:hint="default"/>
      </w:rPr>
    </w:lvl>
    <w:lvl w:ilvl="2" w:tplc="3C090005" w:tentative="1">
      <w:start w:val="1"/>
      <w:numFmt w:val="bullet"/>
      <w:lvlText w:val=""/>
      <w:lvlJc w:val="left"/>
      <w:pPr>
        <w:ind w:left="2171" w:hanging="360"/>
      </w:pPr>
      <w:rPr>
        <w:rFonts w:ascii="Wingdings" w:hAnsi="Wingdings" w:hint="default"/>
      </w:rPr>
    </w:lvl>
    <w:lvl w:ilvl="3" w:tplc="3C090001" w:tentative="1">
      <w:start w:val="1"/>
      <w:numFmt w:val="bullet"/>
      <w:lvlText w:val=""/>
      <w:lvlJc w:val="left"/>
      <w:pPr>
        <w:ind w:left="2891" w:hanging="360"/>
      </w:pPr>
      <w:rPr>
        <w:rFonts w:ascii="Symbol" w:hAnsi="Symbol" w:hint="default"/>
      </w:rPr>
    </w:lvl>
    <w:lvl w:ilvl="4" w:tplc="3C090003" w:tentative="1">
      <w:start w:val="1"/>
      <w:numFmt w:val="bullet"/>
      <w:lvlText w:val="o"/>
      <w:lvlJc w:val="left"/>
      <w:pPr>
        <w:ind w:left="3611" w:hanging="360"/>
      </w:pPr>
      <w:rPr>
        <w:rFonts w:ascii="Courier New" w:hAnsi="Courier New" w:cs="Courier New" w:hint="default"/>
      </w:rPr>
    </w:lvl>
    <w:lvl w:ilvl="5" w:tplc="3C090005" w:tentative="1">
      <w:start w:val="1"/>
      <w:numFmt w:val="bullet"/>
      <w:lvlText w:val=""/>
      <w:lvlJc w:val="left"/>
      <w:pPr>
        <w:ind w:left="4331" w:hanging="360"/>
      </w:pPr>
      <w:rPr>
        <w:rFonts w:ascii="Wingdings" w:hAnsi="Wingdings" w:hint="default"/>
      </w:rPr>
    </w:lvl>
    <w:lvl w:ilvl="6" w:tplc="3C090001" w:tentative="1">
      <w:start w:val="1"/>
      <w:numFmt w:val="bullet"/>
      <w:lvlText w:val=""/>
      <w:lvlJc w:val="left"/>
      <w:pPr>
        <w:ind w:left="5051" w:hanging="360"/>
      </w:pPr>
      <w:rPr>
        <w:rFonts w:ascii="Symbol" w:hAnsi="Symbol" w:hint="default"/>
      </w:rPr>
    </w:lvl>
    <w:lvl w:ilvl="7" w:tplc="3C090003" w:tentative="1">
      <w:start w:val="1"/>
      <w:numFmt w:val="bullet"/>
      <w:lvlText w:val="o"/>
      <w:lvlJc w:val="left"/>
      <w:pPr>
        <w:ind w:left="5771" w:hanging="360"/>
      </w:pPr>
      <w:rPr>
        <w:rFonts w:ascii="Courier New" w:hAnsi="Courier New" w:cs="Courier New" w:hint="default"/>
      </w:rPr>
    </w:lvl>
    <w:lvl w:ilvl="8" w:tplc="3C090005" w:tentative="1">
      <w:start w:val="1"/>
      <w:numFmt w:val="bullet"/>
      <w:lvlText w:val=""/>
      <w:lvlJc w:val="left"/>
      <w:pPr>
        <w:ind w:left="6491" w:hanging="360"/>
      </w:pPr>
      <w:rPr>
        <w:rFonts w:ascii="Wingdings" w:hAnsi="Wingdings" w:hint="default"/>
      </w:rPr>
    </w:lvl>
  </w:abstractNum>
  <w:num w:numId="1" w16cid:durableId="786854805">
    <w:abstractNumId w:val="2"/>
  </w:num>
  <w:num w:numId="2" w16cid:durableId="101804221">
    <w:abstractNumId w:val="6"/>
  </w:num>
  <w:num w:numId="3" w16cid:durableId="514610293">
    <w:abstractNumId w:val="4"/>
  </w:num>
  <w:num w:numId="4" w16cid:durableId="797408159">
    <w:abstractNumId w:val="3"/>
  </w:num>
  <w:num w:numId="5" w16cid:durableId="1404452308">
    <w:abstractNumId w:val="5"/>
  </w:num>
  <w:num w:numId="6" w16cid:durableId="957759095">
    <w:abstractNumId w:val="0"/>
  </w:num>
  <w:num w:numId="7" w16cid:durableId="102814478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482"/>
  <w:drawingGridHorizontalSpacing w:val="142"/>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8EB"/>
    <w:rsid w:val="00000C5F"/>
    <w:rsid w:val="00002A5F"/>
    <w:rsid w:val="00004E08"/>
    <w:rsid w:val="00005073"/>
    <w:rsid w:val="000062AC"/>
    <w:rsid w:val="0001013D"/>
    <w:rsid w:val="00010204"/>
    <w:rsid w:val="00010265"/>
    <w:rsid w:val="00011FFA"/>
    <w:rsid w:val="00012A86"/>
    <w:rsid w:val="00012BFA"/>
    <w:rsid w:val="00013E2F"/>
    <w:rsid w:val="00014299"/>
    <w:rsid w:val="00014ED2"/>
    <w:rsid w:val="00016695"/>
    <w:rsid w:val="00016881"/>
    <w:rsid w:val="000208F3"/>
    <w:rsid w:val="0002155F"/>
    <w:rsid w:val="000220D0"/>
    <w:rsid w:val="000220DA"/>
    <w:rsid w:val="000254B4"/>
    <w:rsid w:val="000259C6"/>
    <w:rsid w:val="00025B10"/>
    <w:rsid w:val="0003142F"/>
    <w:rsid w:val="00031682"/>
    <w:rsid w:val="00031FF0"/>
    <w:rsid w:val="0003365D"/>
    <w:rsid w:val="00034889"/>
    <w:rsid w:val="0003554C"/>
    <w:rsid w:val="00036F0D"/>
    <w:rsid w:val="00037D96"/>
    <w:rsid w:val="000405B0"/>
    <w:rsid w:val="000405F6"/>
    <w:rsid w:val="00043CBB"/>
    <w:rsid w:val="00044A93"/>
    <w:rsid w:val="00044B8E"/>
    <w:rsid w:val="00045914"/>
    <w:rsid w:val="00047275"/>
    <w:rsid w:val="00047378"/>
    <w:rsid w:val="000475CE"/>
    <w:rsid w:val="0004793C"/>
    <w:rsid w:val="00050DEA"/>
    <w:rsid w:val="00051DEC"/>
    <w:rsid w:val="00051DF7"/>
    <w:rsid w:val="000535C7"/>
    <w:rsid w:val="00053C15"/>
    <w:rsid w:val="00054AF5"/>
    <w:rsid w:val="00055F51"/>
    <w:rsid w:val="00056797"/>
    <w:rsid w:val="00057A50"/>
    <w:rsid w:val="00057DE5"/>
    <w:rsid w:val="000619B2"/>
    <w:rsid w:val="00061B27"/>
    <w:rsid w:val="00062127"/>
    <w:rsid w:val="00062B86"/>
    <w:rsid w:val="000649DF"/>
    <w:rsid w:val="00064BC9"/>
    <w:rsid w:val="00064D1F"/>
    <w:rsid w:val="00066E8F"/>
    <w:rsid w:val="00067C89"/>
    <w:rsid w:val="00070486"/>
    <w:rsid w:val="0007080F"/>
    <w:rsid w:val="00070B46"/>
    <w:rsid w:val="00071399"/>
    <w:rsid w:val="0007312F"/>
    <w:rsid w:val="00073627"/>
    <w:rsid w:val="0007538D"/>
    <w:rsid w:val="00076510"/>
    <w:rsid w:val="000810A5"/>
    <w:rsid w:val="00081FD4"/>
    <w:rsid w:val="000835A0"/>
    <w:rsid w:val="000853D1"/>
    <w:rsid w:val="0008664E"/>
    <w:rsid w:val="00086F97"/>
    <w:rsid w:val="000876A9"/>
    <w:rsid w:val="00090127"/>
    <w:rsid w:val="00090D78"/>
    <w:rsid w:val="00091C72"/>
    <w:rsid w:val="000933DB"/>
    <w:rsid w:val="00094BE3"/>
    <w:rsid w:val="00094C3C"/>
    <w:rsid w:val="00095A85"/>
    <w:rsid w:val="00095FEE"/>
    <w:rsid w:val="0009615D"/>
    <w:rsid w:val="00096A2F"/>
    <w:rsid w:val="0009731D"/>
    <w:rsid w:val="000978D0"/>
    <w:rsid w:val="000A013B"/>
    <w:rsid w:val="000A0D84"/>
    <w:rsid w:val="000A23E3"/>
    <w:rsid w:val="000A2AB9"/>
    <w:rsid w:val="000A4524"/>
    <w:rsid w:val="000A68E3"/>
    <w:rsid w:val="000A7867"/>
    <w:rsid w:val="000B22C7"/>
    <w:rsid w:val="000B2813"/>
    <w:rsid w:val="000B2892"/>
    <w:rsid w:val="000B4466"/>
    <w:rsid w:val="000B535C"/>
    <w:rsid w:val="000B631D"/>
    <w:rsid w:val="000B64C6"/>
    <w:rsid w:val="000B7343"/>
    <w:rsid w:val="000B75EB"/>
    <w:rsid w:val="000C16F9"/>
    <w:rsid w:val="000C28F3"/>
    <w:rsid w:val="000C3E03"/>
    <w:rsid w:val="000C4253"/>
    <w:rsid w:val="000C4F11"/>
    <w:rsid w:val="000C58CC"/>
    <w:rsid w:val="000C625B"/>
    <w:rsid w:val="000C6509"/>
    <w:rsid w:val="000C75E4"/>
    <w:rsid w:val="000C7C53"/>
    <w:rsid w:val="000D0076"/>
    <w:rsid w:val="000D23FB"/>
    <w:rsid w:val="000D291F"/>
    <w:rsid w:val="000D29DC"/>
    <w:rsid w:val="000D4242"/>
    <w:rsid w:val="000D504B"/>
    <w:rsid w:val="000D569D"/>
    <w:rsid w:val="000D56F9"/>
    <w:rsid w:val="000D5941"/>
    <w:rsid w:val="000D5E86"/>
    <w:rsid w:val="000D6F68"/>
    <w:rsid w:val="000D7F32"/>
    <w:rsid w:val="000E18F2"/>
    <w:rsid w:val="000E21F4"/>
    <w:rsid w:val="000E2335"/>
    <w:rsid w:val="000E2FBA"/>
    <w:rsid w:val="000E34B5"/>
    <w:rsid w:val="000E36FA"/>
    <w:rsid w:val="000E464D"/>
    <w:rsid w:val="000E61FB"/>
    <w:rsid w:val="000E7734"/>
    <w:rsid w:val="000E7B68"/>
    <w:rsid w:val="000F02E6"/>
    <w:rsid w:val="000F1F6A"/>
    <w:rsid w:val="000F23FF"/>
    <w:rsid w:val="000F38DD"/>
    <w:rsid w:val="000F3FE9"/>
    <w:rsid w:val="000F4B8F"/>
    <w:rsid w:val="000F79A1"/>
    <w:rsid w:val="00100A11"/>
    <w:rsid w:val="00101764"/>
    <w:rsid w:val="00101FB9"/>
    <w:rsid w:val="00102804"/>
    <w:rsid w:val="00102CC8"/>
    <w:rsid w:val="00103809"/>
    <w:rsid w:val="001038CE"/>
    <w:rsid w:val="00104E24"/>
    <w:rsid w:val="00105025"/>
    <w:rsid w:val="00105E57"/>
    <w:rsid w:val="0010624F"/>
    <w:rsid w:val="001077E2"/>
    <w:rsid w:val="00107D43"/>
    <w:rsid w:val="00110998"/>
    <w:rsid w:val="00110AAB"/>
    <w:rsid w:val="00110BCC"/>
    <w:rsid w:val="00111C32"/>
    <w:rsid w:val="00120988"/>
    <w:rsid w:val="001237DF"/>
    <w:rsid w:val="00124941"/>
    <w:rsid w:val="00124ECD"/>
    <w:rsid w:val="0012685C"/>
    <w:rsid w:val="00127138"/>
    <w:rsid w:val="00127261"/>
    <w:rsid w:val="00130C3A"/>
    <w:rsid w:val="0013132F"/>
    <w:rsid w:val="00131416"/>
    <w:rsid w:val="00131928"/>
    <w:rsid w:val="00131A18"/>
    <w:rsid w:val="00132DE8"/>
    <w:rsid w:val="001345E2"/>
    <w:rsid w:val="00134AA9"/>
    <w:rsid w:val="00134B3C"/>
    <w:rsid w:val="0013518F"/>
    <w:rsid w:val="00135DD9"/>
    <w:rsid w:val="00136103"/>
    <w:rsid w:val="00137DAF"/>
    <w:rsid w:val="00140487"/>
    <w:rsid w:val="0014131F"/>
    <w:rsid w:val="00141353"/>
    <w:rsid w:val="001428B6"/>
    <w:rsid w:val="001438A8"/>
    <w:rsid w:val="00143A22"/>
    <w:rsid w:val="00144226"/>
    <w:rsid w:val="00146009"/>
    <w:rsid w:val="001500C8"/>
    <w:rsid w:val="001511D3"/>
    <w:rsid w:val="001512EE"/>
    <w:rsid w:val="0015165F"/>
    <w:rsid w:val="00151C97"/>
    <w:rsid w:val="00151E89"/>
    <w:rsid w:val="00152BAE"/>
    <w:rsid w:val="00152DBA"/>
    <w:rsid w:val="00153129"/>
    <w:rsid w:val="0015357C"/>
    <w:rsid w:val="001544B3"/>
    <w:rsid w:val="0015597C"/>
    <w:rsid w:val="0015623B"/>
    <w:rsid w:val="00156706"/>
    <w:rsid w:val="00156947"/>
    <w:rsid w:val="0015694E"/>
    <w:rsid w:val="00160130"/>
    <w:rsid w:val="00160CF0"/>
    <w:rsid w:val="0016186C"/>
    <w:rsid w:val="001625D9"/>
    <w:rsid w:val="00162DCE"/>
    <w:rsid w:val="00163736"/>
    <w:rsid w:val="00163C9A"/>
    <w:rsid w:val="00163E15"/>
    <w:rsid w:val="00164196"/>
    <w:rsid w:val="00164ECE"/>
    <w:rsid w:val="001652C4"/>
    <w:rsid w:val="001658A4"/>
    <w:rsid w:val="001658FC"/>
    <w:rsid w:val="00166DB8"/>
    <w:rsid w:val="001711C0"/>
    <w:rsid w:val="001716CC"/>
    <w:rsid w:val="00173233"/>
    <w:rsid w:val="00173809"/>
    <w:rsid w:val="0017507A"/>
    <w:rsid w:val="00175283"/>
    <w:rsid w:val="0017736B"/>
    <w:rsid w:val="00177ABF"/>
    <w:rsid w:val="00181643"/>
    <w:rsid w:val="001818BC"/>
    <w:rsid w:val="00181F4C"/>
    <w:rsid w:val="00182815"/>
    <w:rsid w:val="0018399D"/>
    <w:rsid w:val="001845DD"/>
    <w:rsid w:val="00185045"/>
    <w:rsid w:val="00185DAF"/>
    <w:rsid w:val="001864DF"/>
    <w:rsid w:val="00186B4A"/>
    <w:rsid w:val="001877AD"/>
    <w:rsid w:val="0018797E"/>
    <w:rsid w:val="00187B5F"/>
    <w:rsid w:val="00190689"/>
    <w:rsid w:val="0019123A"/>
    <w:rsid w:val="00191B19"/>
    <w:rsid w:val="00193529"/>
    <w:rsid w:val="00194985"/>
    <w:rsid w:val="00195EA8"/>
    <w:rsid w:val="001977FE"/>
    <w:rsid w:val="001978B0"/>
    <w:rsid w:val="001A0845"/>
    <w:rsid w:val="001A0C5C"/>
    <w:rsid w:val="001A19CE"/>
    <w:rsid w:val="001A1BD0"/>
    <w:rsid w:val="001A2513"/>
    <w:rsid w:val="001A2AEC"/>
    <w:rsid w:val="001A2CB0"/>
    <w:rsid w:val="001A41A0"/>
    <w:rsid w:val="001A4357"/>
    <w:rsid w:val="001A43FF"/>
    <w:rsid w:val="001A59A4"/>
    <w:rsid w:val="001A79D9"/>
    <w:rsid w:val="001B0889"/>
    <w:rsid w:val="001B0D5A"/>
    <w:rsid w:val="001B127F"/>
    <w:rsid w:val="001B2DF1"/>
    <w:rsid w:val="001B4CC2"/>
    <w:rsid w:val="001B5587"/>
    <w:rsid w:val="001B63C1"/>
    <w:rsid w:val="001C05C4"/>
    <w:rsid w:val="001C2394"/>
    <w:rsid w:val="001C313B"/>
    <w:rsid w:val="001C4061"/>
    <w:rsid w:val="001C4092"/>
    <w:rsid w:val="001C571E"/>
    <w:rsid w:val="001C6674"/>
    <w:rsid w:val="001C6A43"/>
    <w:rsid w:val="001D08EA"/>
    <w:rsid w:val="001D0D3D"/>
    <w:rsid w:val="001D1C68"/>
    <w:rsid w:val="001D3928"/>
    <w:rsid w:val="001D3AD2"/>
    <w:rsid w:val="001D3EB1"/>
    <w:rsid w:val="001D4DB0"/>
    <w:rsid w:val="001D4F42"/>
    <w:rsid w:val="001D70CC"/>
    <w:rsid w:val="001D7DD7"/>
    <w:rsid w:val="001D7F84"/>
    <w:rsid w:val="001E0949"/>
    <w:rsid w:val="001E445B"/>
    <w:rsid w:val="001E4D41"/>
    <w:rsid w:val="001E4FF0"/>
    <w:rsid w:val="001E5148"/>
    <w:rsid w:val="001E57E7"/>
    <w:rsid w:val="001E6C9E"/>
    <w:rsid w:val="001E6DE1"/>
    <w:rsid w:val="001E7AFC"/>
    <w:rsid w:val="001E7F0E"/>
    <w:rsid w:val="001F00AD"/>
    <w:rsid w:val="001F247C"/>
    <w:rsid w:val="001F393B"/>
    <w:rsid w:val="001F3B14"/>
    <w:rsid w:val="001F3CCE"/>
    <w:rsid w:val="001F4E27"/>
    <w:rsid w:val="001F5E7B"/>
    <w:rsid w:val="001F76BE"/>
    <w:rsid w:val="00200F08"/>
    <w:rsid w:val="0020206E"/>
    <w:rsid w:val="0020395A"/>
    <w:rsid w:val="00204150"/>
    <w:rsid w:val="0020737F"/>
    <w:rsid w:val="00207694"/>
    <w:rsid w:val="0020786A"/>
    <w:rsid w:val="00211E18"/>
    <w:rsid w:val="0021319A"/>
    <w:rsid w:val="00213318"/>
    <w:rsid w:val="002156AF"/>
    <w:rsid w:val="00216E35"/>
    <w:rsid w:val="00217B5C"/>
    <w:rsid w:val="002218AA"/>
    <w:rsid w:val="00221FDF"/>
    <w:rsid w:val="002220C8"/>
    <w:rsid w:val="00222228"/>
    <w:rsid w:val="00222276"/>
    <w:rsid w:val="00222DA7"/>
    <w:rsid w:val="00222DAA"/>
    <w:rsid w:val="002258FE"/>
    <w:rsid w:val="00226F53"/>
    <w:rsid w:val="0022746C"/>
    <w:rsid w:val="00227863"/>
    <w:rsid w:val="00227DF1"/>
    <w:rsid w:val="00230D79"/>
    <w:rsid w:val="00232008"/>
    <w:rsid w:val="00232DBE"/>
    <w:rsid w:val="00233552"/>
    <w:rsid w:val="002341B5"/>
    <w:rsid w:val="00234BCA"/>
    <w:rsid w:val="002371E4"/>
    <w:rsid w:val="002407F8"/>
    <w:rsid w:val="00240B84"/>
    <w:rsid w:val="00240DE0"/>
    <w:rsid w:val="00241AF1"/>
    <w:rsid w:val="002428D8"/>
    <w:rsid w:val="00242960"/>
    <w:rsid w:val="00244DCD"/>
    <w:rsid w:val="00245551"/>
    <w:rsid w:val="00246B5C"/>
    <w:rsid w:val="00246CD7"/>
    <w:rsid w:val="00247F7A"/>
    <w:rsid w:val="0025051F"/>
    <w:rsid w:val="00250665"/>
    <w:rsid w:val="00250DCD"/>
    <w:rsid w:val="0025207F"/>
    <w:rsid w:val="002565B2"/>
    <w:rsid w:val="00256E82"/>
    <w:rsid w:val="00257545"/>
    <w:rsid w:val="00257BF9"/>
    <w:rsid w:val="00260930"/>
    <w:rsid w:val="00260C6F"/>
    <w:rsid w:val="002659F5"/>
    <w:rsid w:val="00267C6D"/>
    <w:rsid w:val="0027013F"/>
    <w:rsid w:val="00271DF9"/>
    <w:rsid w:val="00272262"/>
    <w:rsid w:val="00273F19"/>
    <w:rsid w:val="002745BB"/>
    <w:rsid w:val="00274712"/>
    <w:rsid w:val="002755BD"/>
    <w:rsid w:val="00276722"/>
    <w:rsid w:val="00276C18"/>
    <w:rsid w:val="00277B0B"/>
    <w:rsid w:val="002819B1"/>
    <w:rsid w:val="002825BA"/>
    <w:rsid w:val="0028271D"/>
    <w:rsid w:val="0028353E"/>
    <w:rsid w:val="0028405B"/>
    <w:rsid w:val="00285062"/>
    <w:rsid w:val="002860E0"/>
    <w:rsid w:val="002867DB"/>
    <w:rsid w:val="00286C14"/>
    <w:rsid w:val="00286EC7"/>
    <w:rsid w:val="00287EC8"/>
    <w:rsid w:val="002903BA"/>
    <w:rsid w:val="00290931"/>
    <w:rsid w:val="00290C6B"/>
    <w:rsid w:val="00291E98"/>
    <w:rsid w:val="002933AA"/>
    <w:rsid w:val="00293983"/>
    <w:rsid w:val="00293BDC"/>
    <w:rsid w:val="00293DA1"/>
    <w:rsid w:val="00294C61"/>
    <w:rsid w:val="002950CB"/>
    <w:rsid w:val="002957AB"/>
    <w:rsid w:val="00296813"/>
    <w:rsid w:val="00297013"/>
    <w:rsid w:val="002A0B22"/>
    <w:rsid w:val="002A1E35"/>
    <w:rsid w:val="002A258E"/>
    <w:rsid w:val="002A3112"/>
    <w:rsid w:val="002A3B4C"/>
    <w:rsid w:val="002A4F96"/>
    <w:rsid w:val="002B1D01"/>
    <w:rsid w:val="002B27F6"/>
    <w:rsid w:val="002B3FF0"/>
    <w:rsid w:val="002C00CA"/>
    <w:rsid w:val="002C11DB"/>
    <w:rsid w:val="002C1ED2"/>
    <w:rsid w:val="002C2229"/>
    <w:rsid w:val="002C301B"/>
    <w:rsid w:val="002C4C15"/>
    <w:rsid w:val="002C4D6C"/>
    <w:rsid w:val="002D0583"/>
    <w:rsid w:val="002D0C8F"/>
    <w:rsid w:val="002D1F7F"/>
    <w:rsid w:val="002D2A2C"/>
    <w:rsid w:val="002D2D4A"/>
    <w:rsid w:val="002D2FC5"/>
    <w:rsid w:val="002D5E48"/>
    <w:rsid w:val="002D7196"/>
    <w:rsid w:val="002D73E0"/>
    <w:rsid w:val="002D79D0"/>
    <w:rsid w:val="002E0575"/>
    <w:rsid w:val="002E0CCD"/>
    <w:rsid w:val="002E1155"/>
    <w:rsid w:val="002E25F2"/>
    <w:rsid w:val="002E3586"/>
    <w:rsid w:val="002E51DD"/>
    <w:rsid w:val="002E5F00"/>
    <w:rsid w:val="002E7A0A"/>
    <w:rsid w:val="002E7BEF"/>
    <w:rsid w:val="002F1965"/>
    <w:rsid w:val="002F2FE2"/>
    <w:rsid w:val="002F3864"/>
    <w:rsid w:val="002F456C"/>
    <w:rsid w:val="002F532E"/>
    <w:rsid w:val="002F53C2"/>
    <w:rsid w:val="002F5B63"/>
    <w:rsid w:val="002F6B7B"/>
    <w:rsid w:val="002F74EE"/>
    <w:rsid w:val="003007AF"/>
    <w:rsid w:val="00300808"/>
    <w:rsid w:val="003034FF"/>
    <w:rsid w:val="00303E47"/>
    <w:rsid w:val="00303F26"/>
    <w:rsid w:val="003040A9"/>
    <w:rsid w:val="00304ACC"/>
    <w:rsid w:val="0030583B"/>
    <w:rsid w:val="0030705E"/>
    <w:rsid w:val="003071B6"/>
    <w:rsid w:val="00307C75"/>
    <w:rsid w:val="00310250"/>
    <w:rsid w:val="003112ED"/>
    <w:rsid w:val="0031142E"/>
    <w:rsid w:val="003130DF"/>
    <w:rsid w:val="00314078"/>
    <w:rsid w:val="0031531B"/>
    <w:rsid w:val="003156CB"/>
    <w:rsid w:val="00316D80"/>
    <w:rsid w:val="003205AA"/>
    <w:rsid w:val="00322071"/>
    <w:rsid w:val="0032248F"/>
    <w:rsid w:val="0032278D"/>
    <w:rsid w:val="00323015"/>
    <w:rsid w:val="0032443F"/>
    <w:rsid w:val="003254C5"/>
    <w:rsid w:val="00325B63"/>
    <w:rsid w:val="0032651C"/>
    <w:rsid w:val="00326C4D"/>
    <w:rsid w:val="00326D44"/>
    <w:rsid w:val="0033041E"/>
    <w:rsid w:val="0033050C"/>
    <w:rsid w:val="00330CB9"/>
    <w:rsid w:val="00331672"/>
    <w:rsid w:val="00331D6E"/>
    <w:rsid w:val="003334D3"/>
    <w:rsid w:val="00333B6E"/>
    <w:rsid w:val="00334557"/>
    <w:rsid w:val="003359B5"/>
    <w:rsid w:val="00336816"/>
    <w:rsid w:val="00337626"/>
    <w:rsid w:val="00337676"/>
    <w:rsid w:val="00340187"/>
    <w:rsid w:val="00340295"/>
    <w:rsid w:val="003403E1"/>
    <w:rsid w:val="00340F46"/>
    <w:rsid w:val="00341CC1"/>
    <w:rsid w:val="00345248"/>
    <w:rsid w:val="003452B8"/>
    <w:rsid w:val="00345C6F"/>
    <w:rsid w:val="00345EAE"/>
    <w:rsid w:val="00350003"/>
    <w:rsid w:val="00350491"/>
    <w:rsid w:val="00352F23"/>
    <w:rsid w:val="0035301E"/>
    <w:rsid w:val="003536FE"/>
    <w:rsid w:val="003544AF"/>
    <w:rsid w:val="00355171"/>
    <w:rsid w:val="00356746"/>
    <w:rsid w:val="0035771C"/>
    <w:rsid w:val="00360058"/>
    <w:rsid w:val="0036016A"/>
    <w:rsid w:val="003606FB"/>
    <w:rsid w:val="00360AC1"/>
    <w:rsid w:val="00362744"/>
    <w:rsid w:val="00362A6D"/>
    <w:rsid w:val="00363087"/>
    <w:rsid w:val="00363AA7"/>
    <w:rsid w:val="00364043"/>
    <w:rsid w:val="0036537B"/>
    <w:rsid w:val="00365D21"/>
    <w:rsid w:val="00367696"/>
    <w:rsid w:val="00367EDF"/>
    <w:rsid w:val="00370023"/>
    <w:rsid w:val="0037300A"/>
    <w:rsid w:val="00373694"/>
    <w:rsid w:val="003736F2"/>
    <w:rsid w:val="00373BF3"/>
    <w:rsid w:val="00373FB6"/>
    <w:rsid w:val="003749A0"/>
    <w:rsid w:val="00375586"/>
    <w:rsid w:val="00375F3B"/>
    <w:rsid w:val="00377E34"/>
    <w:rsid w:val="00381349"/>
    <w:rsid w:val="00381E77"/>
    <w:rsid w:val="0038268B"/>
    <w:rsid w:val="00384466"/>
    <w:rsid w:val="0038491E"/>
    <w:rsid w:val="00385ECF"/>
    <w:rsid w:val="00386393"/>
    <w:rsid w:val="0039023F"/>
    <w:rsid w:val="00393E0E"/>
    <w:rsid w:val="00395A72"/>
    <w:rsid w:val="00396D2F"/>
    <w:rsid w:val="00396DE1"/>
    <w:rsid w:val="003A050A"/>
    <w:rsid w:val="003A1799"/>
    <w:rsid w:val="003A1F03"/>
    <w:rsid w:val="003A213B"/>
    <w:rsid w:val="003A2904"/>
    <w:rsid w:val="003A3960"/>
    <w:rsid w:val="003A514E"/>
    <w:rsid w:val="003A5402"/>
    <w:rsid w:val="003A575E"/>
    <w:rsid w:val="003A5942"/>
    <w:rsid w:val="003A681E"/>
    <w:rsid w:val="003A6F53"/>
    <w:rsid w:val="003B005C"/>
    <w:rsid w:val="003B2266"/>
    <w:rsid w:val="003B23B6"/>
    <w:rsid w:val="003B2416"/>
    <w:rsid w:val="003B25A3"/>
    <w:rsid w:val="003B32B7"/>
    <w:rsid w:val="003B3F2E"/>
    <w:rsid w:val="003B45C7"/>
    <w:rsid w:val="003B5802"/>
    <w:rsid w:val="003B599F"/>
    <w:rsid w:val="003B61E9"/>
    <w:rsid w:val="003B648C"/>
    <w:rsid w:val="003C0CC1"/>
    <w:rsid w:val="003C164B"/>
    <w:rsid w:val="003C1C89"/>
    <w:rsid w:val="003C4BC3"/>
    <w:rsid w:val="003C5762"/>
    <w:rsid w:val="003D0CB6"/>
    <w:rsid w:val="003D3DB8"/>
    <w:rsid w:val="003D3F8E"/>
    <w:rsid w:val="003D4B65"/>
    <w:rsid w:val="003D596B"/>
    <w:rsid w:val="003D6762"/>
    <w:rsid w:val="003D6958"/>
    <w:rsid w:val="003D6A56"/>
    <w:rsid w:val="003E0A44"/>
    <w:rsid w:val="003E147C"/>
    <w:rsid w:val="003E2063"/>
    <w:rsid w:val="003E22B8"/>
    <w:rsid w:val="003E2DAA"/>
    <w:rsid w:val="003E452E"/>
    <w:rsid w:val="003E7309"/>
    <w:rsid w:val="003E79E9"/>
    <w:rsid w:val="003F0A25"/>
    <w:rsid w:val="003F0AD6"/>
    <w:rsid w:val="003F2014"/>
    <w:rsid w:val="003F21EA"/>
    <w:rsid w:val="003F2ED8"/>
    <w:rsid w:val="003F33C4"/>
    <w:rsid w:val="003F4303"/>
    <w:rsid w:val="003F47A7"/>
    <w:rsid w:val="003F4D6B"/>
    <w:rsid w:val="0040046B"/>
    <w:rsid w:val="00400DF5"/>
    <w:rsid w:val="004014E8"/>
    <w:rsid w:val="004019A0"/>
    <w:rsid w:val="004031A3"/>
    <w:rsid w:val="00403F0B"/>
    <w:rsid w:val="004040FE"/>
    <w:rsid w:val="004057E9"/>
    <w:rsid w:val="00406334"/>
    <w:rsid w:val="00406864"/>
    <w:rsid w:val="00406A51"/>
    <w:rsid w:val="00406D26"/>
    <w:rsid w:val="00413236"/>
    <w:rsid w:val="0041592F"/>
    <w:rsid w:val="00415C77"/>
    <w:rsid w:val="0041752A"/>
    <w:rsid w:val="00420EBA"/>
    <w:rsid w:val="004217E8"/>
    <w:rsid w:val="00421F06"/>
    <w:rsid w:val="004229E8"/>
    <w:rsid w:val="00422EE3"/>
    <w:rsid w:val="004230EC"/>
    <w:rsid w:val="00423786"/>
    <w:rsid w:val="004243DD"/>
    <w:rsid w:val="0042445F"/>
    <w:rsid w:val="004248DD"/>
    <w:rsid w:val="00424A73"/>
    <w:rsid w:val="00424B43"/>
    <w:rsid w:val="004266EE"/>
    <w:rsid w:val="0042709B"/>
    <w:rsid w:val="0043045B"/>
    <w:rsid w:val="00430C4A"/>
    <w:rsid w:val="00430D0D"/>
    <w:rsid w:val="004319B0"/>
    <w:rsid w:val="004323CF"/>
    <w:rsid w:val="00435F68"/>
    <w:rsid w:val="004363C3"/>
    <w:rsid w:val="00437453"/>
    <w:rsid w:val="00437D55"/>
    <w:rsid w:val="0044066B"/>
    <w:rsid w:val="00441A4B"/>
    <w:rsid w:val="00441D1E"/>
    <w:rsid w:val="004426DB"/>
    <w:rsid w:val="004431F4"/>
    <w:rsid w:val="004441BB"/>
    <w:rsid w:val="00444D48"/>
    <w:rsid w:val="004460CE"/>
    <w:rsid w:val="004460FB"/>
    <w:rsid w:val="00447606"/>
    <w:rsid w:val="0044794D"/>
    <w:rsid w:val="004501E2"/>
    <w:rsid w:val="004515B3"/>
    <w:rsid w:val="004518EA"/>
    <w:rsid w:val="004530FF"/>
    <w:rsid w:val="0045346A"/>
    <w:rsid w:val="004568B8"/>
    <w:rsid w:val="004605E9"/>
    <w:rsid w:val="00460AB0"/>
    <w:rsid w:val="00460F67"/>
    <w:rsid w:val="0046286D"/>
    <w:rsid w:val="00462A1B"/>
    <w:rsid w:val="00463579"/>
    <w:rsid w:val="004638B5"/>
    <w:rsid w:val="004643D2"/>
    <w:rsid w:val="0046542E"/>
    <w:rsid w:val="004654AD"/>
    <w:rsid w:val="0046589A"/>
    <w:rsid w:val="00466052"/>
    <w:rsid w:val="004666F5"/>
    <w:rsid w:val="00471A0D"/>
    <w:rsid w:val="00472DDE"/>
    <w:rsid w:val="00473715"/>
    <w:rsid w:val="00473807"/>
    <w:rsid w:val="00474042"/>
    <w:rsid w:val="00475D45"/>
    <w:rsid w:val="00476342"/>
    <w:rsid w:val="004774CA"/>
    <w:rsid w:val="00482111"/>
    <w:rsid w:val="0048267F"/>
    <w:rsid w:val="004837B3"/>
    <w:rsid w:val="00483B01"/>
    <w:rsid w:val="00484B57"/>
    <w:rsid w:val="00486A88"/>
    <w:rsid w:val="00487EAE"/>
    <w:rsid w:val="0049006E"/>
    <w:rsid w:val="00491F79"/>
    <w:rsid w:val="0049231E"/>
    <w:rsid w:val="00494753"/>
    <w:rsid w:val="00495148"/>
    <w:rsid w:val="00496194"/>
    <w:rsid w:val="00496D5C"/>
    <w:rsid w:val="004A1944"/>
    <w:rsid w:val="004A2205"/>
    <w:rsid w:val="004A2881"/>
    <w:rsid w:val="004A312F"/>
    <w:rsid w:val="004A33EE"/>
    <w:rsid w:val="004A4AB2"/>
    <w:rsid w:val="004A5765"/>
    <w:rsid w:val="004A5C66"/>
    <w:rsid w:val="004B0458"/>
    <w:rsid w:val="004B0D40"/>
    <w:rsid w:val="004B165B"/>
    <w:rsid w:val="004B1A65"/>
    <w:rsid w:val="004B1E99"/>
    <w:rsid w:val="004B31B3"/>
    <w:rsid w:val="004B6278"/>
    <w:rsid w:val="004B6D21"/>
    <w:rsid w:val="004B7DC3"/>
    <w:rsid w:val="004C118C"/>
    <w:rsid w:val="004C1246"/>
    <w:rsid w:val="004C156B"/>
    <w:rsid w:val="004C1702"/>
    <w:rsid w:val="004C1D0A"/>
    <w:rsid w:val="004C1E51"/>
    <w:rsid w:val="004C1FE0"/>
    <w:rsid w:val="004C2952"/>
    <w:rsid w:val="004C3CB5"/>
    <w:rsid w:val="004C44C5"/>
    <w:rsid w:val="004C466A"/>
    <w:rsid w:val="004C5169"/>
    <w:rsid w:val="004C6279"/>
    <w:rsid w:val="004C6C9F"/>
    <w:rsid w:val="004C6D70"/>
    <w:rsid w:val="004C6E38"/>
    <w:rsid w:val="004C7890"/>
    <w:rsid w:val="004D0089"/>
    <w:rsid w:val="004D02A2"/>
    <w:rsid w:val="004D0BE5"/>
    <w:rsid w:val="004D236D"/>
    <w:rsid w:val="004D2F1E"/>
    <w:rsid w:val="004D302C"/>
    <w:rsid w:val="004D3332"/>
    <w:rsid w:val="004D3434"/>
    <w:rsid w:val="004D36FD"/>
    <w:rsid w:val="004D371C"/>
    <w:rsid w:val="004D3F3E"/>
    <w:rsid w:val="004D476C"/>
    <w:rsid w:val="004D49A1"/>
    <w:rsid w:val="004D5334"/>
    <w:rsid w:val="004D798A"/>
    <w:rsid w:val="004E1057"/>
    <w:rsid w:val="004E29B0"/>
    <w:rsid w:val="004E2AD2"/>
    <w:rsid w:val="004E2FB0"/>
    <w:rsid w:val="004E4BB0"/>
    <w:rsid w:val="004E6366"/>
    <w:rsid w:val="004E75D5"/>
    <w:rsid w:val="004F0A34"/>
    <w:rsid w:val="004F4AE0"/>
    <w:rsid w:val="004F5271"/>
    <w:rsid w:val="004F5796"/>
    <w:rsid w:val="004F5B63"/>
    <w:rsid w:val="004F5B73"/>
    <w:rsid w:val="004F5C45"/>
    <w:rsid w:val="004F5FD1"/>
    <w:rsid w:val="004F6914"/>
    <w:rsid w:val="004F7333"/>
    <w:rsid w:val="00500456"/>
    <w:rsid w:val="00502C6F"/>
    <w:rsid w:val="00506A68"/>
    <w:rsid w:val="005105A0"/>
    <w:rsid w:val="005105A5"/>
    <w:rsid w:val="00510624"/>
    <w:rsid w:val="00510C70"/>
    <w:rsid w:val="00511402"/>
    <w:rsid w:val="005114E7"/>
    <w:rsid w:val="005121A9"/>
    <w:rsid w:val="0051249D"/>
    <w:rsid w:val="00514108"/>
    <w:rsid w:val="00514A96"/>
    <w:rsid w:val="00516EBE"/>
    <w:rsid w:val="0051782C"/>
    <w:rsid w:val="00517E0A"/>
    <w:rsid w:val="00521128"/>
    <w:rsid w:val="005212F6"/>
    <w:rsid w:val="005218A8"/>
    <w:rsid w:val="00523F48"/>
    <w:rsid w:val="0052676E"/>
    <w:rsid w:val="0052678C"/>
    <w:rsid w:val="005278FC"/>
    <w:rsid w:val="00527CB0"/>
    <w:rsid w:val="005311C7"/>
    <w:rsid w:val="00531EEC"/>
    <w:rsid w:val="005320F4"/>
    <w:rsid w:val="005325B3"/>
    <w:rsid w:val="005334EC"/>
    <w:rsid w:val="00533917"/>
    <w:rsid w:val="00533F90"/>
    <w:rsid w:val="005356EE"/>
    <w:rsid w:val="0053592C"/>
    <w:rsid w:val="00535A12"/>
    <w:rsid w:val="00536AD7"/>
    <w:rsid w:val="00540905"/>
    <w:rsid w:val="00540D87"/>
    <w:rsid w:val="005441E7"/>
    <w:rsid w:val="00544610"/>
    <w:rsid w:val="005450E5"/>
    <w:rsid w:val="00545385"/>
    <w:rsid w:val="00546480"/>
    <w:rsid w:val="00550C52"/>
    <w:rsid w:val="005511C2"/>
    <w:rsid w:val="00552B75"/>
    <w:rsid w:val="00552EA4"/>
    <w:rsid w:val="005533BE"/>
    <w:rsid w:val="005553A2"/>
    <w:rsid w:val="00555775"/>
    <w:rsid w:val="00555DB2"/>
    <w:rsid w:val="00556119"/>
    <w:rsid w:val="00557ABC"/>
    <w:rsid w:val="00557F1D"/>
    <w:rsid w:val="005604AF"/>
    <w:rsid w:val="00560CBC"/>
    <w:rsid w:val="00561432"/>
    <w:rsid w:val="0056165F"/>
    <w:rsid w:val="0056223E"/>
    <w:rsid w:val="00563B64"/>
    <w:rsid w:val="00564A02"/>
    <w:rsid w:val="00564DF1"/>
    <w:rsid w:val="00565319"/>
    <w:rsid w:val="00565762"/>
    <w:rsid w:val="00566A8D"/>
    <w:rsid w:val="00566F1A"/>
    <w:rsid w:val="00567184"/>
    <w:rsid w:val="0056718F"/>
    <w:rsid w:val="00567A72"/>
    <w:rsid w:val="00570B05"/>
    <w:rsid w:val="00570E90"/>
    <w:rsid w:val="00571963"/>
    <w:rsid w:val="00571B13"/>
    <w:rsid w:val="00571EA0"/>
    <w:rsid w:val="0057268B"/>
    <w:rsid w:val="00573122"/>
    <w:rsid w:val="0057425A"/>
    <w:rsid w:val="00574B34"/>
    <w:rsid w:val="00574FCE"/>
    <w:rsid w:val="0057504A"/>
    <w:rsid w:val="00575264"/>
    <w:rsid w:val="005759CF"/>
    <w:rsid w:val="00575CE9"/>
    <w:rsid w:val="005768E9"/>
    <w:rsid w:val="00580234"/>
    <w:rsid w:val="00581ABA"/>
    <w:rsid w:val="00582B33"/>
    <w:rsid w:val="00584205"/>
    <w:rsid w:val="005842B5"/>
    <w:rsid w:val="0058644E"/>
    <w:rsid w:val="00586633"/>
    <w:rsid w:val="005869C4"/>
    <w:rsid w:val="00587253"/>
    <w:rsid w:val="00587609"/>
    <w:rsid w:val="00587BB3"/>
    <w:rsid w:val="00587D8A"/>
    <w:rsid w:val="005905FE"/>
    <w:rsid w:val="00591A42"/>
    <w:rsid w:val="00592145"/>
    <w:rsid w:val="005921A7"/>
    <w:rsid w:val="00592C22"/>
    <w:rsid w:val="005934D6"/>
    <w:rsid w:val="00593AEC"/>
    <w:rsid w:val="005941AE"/>
    <w:rsid w:val="0059434A"/>
    <w:rsid w:val="00594BA9"/>
    <w:rsid w:val="00595413"/>
    <w:rsid w:val="00595C1F"/>
    <w:rsid w:val="00595D37"/>
    <w:rsid w:val="00595D40"/>
    <w:rsid w:val="00596A21"/>
    <w:rsid w:val="00596DC6"/>
    <w:rsid w:val="005A1269"/>
    <w:rsid w:val="005A1459"/>
    <w:rsid w:val="005A3297"/>
    <w:rsid w:val="005A41DF"/>
    <w:rsid w:val="005A4277"/>
    <w:rsid w:val="005A45BC"/>
    <w:rsid w:val="005A4D85"/>
    <w:rsid w:val="005A5B50"/>
    <w:rsid w:val="005A609C"/>
    <w:rsid w:val="005A7079"/>
    <w:rsid w:val="005A7EAC"/>
    <w:rsid w:val="005A7FB3"/>
    <w:rsid w:val="005B04B6"/>
    <w:rsid w:val="005B2C6F"/>
    <w:rsid w:val="005B302E"/>
    <w:rsid w:val="005B384B"/>
    <w:rsid w:val="005B3EB1"/>
    <w:rsid w:val="005B4D19"/>
    <w:rsid w:val="005B6B2B"/>
    <w:rsid w:val="005B72E8"/>
    <w:rsid w:val="005C15A3"/>
    <w:rsid w:val="005C16F9"/>
    <w:rsid w:val="005C2203"/>
    <w:rsid w:val="005C2895"/>
    <w:rsid w:val="005C3300"/>
    <w:rsid w:val="005C3522"/>
    <w:rsid w:val="005C5393"/>
    <w:rsid w:val="005C572A"/>
    <w:rsid w:val="005C5F91"/>
    <w:rsid w:val="005C7503"/>
    <w:rsid w:val="005C7B3A"/>
    <w:rsid w:val="005D1A47"/>
    <w:rsid w:val="005D3457"/>
    <w:rsid w:val="005D4AC2"/>
    <w:rsid w:val="005D6BBA"/>
    <w:rsid w:val="005D721A"/>
    <w:rsid w:val="005E02E6"/>
    <w:rsid w:val="005E0394"/>
    <w:rsid w:val="005E04FC"/>
    <w:rsid w:val="005E0A85"/>
    <w:rsid w:val="005E23EE"/>
    <w:rsid w:val="005E366A"/>
    <w:rsid w:val="005E3CE4"/>
    <w:rsid w:val="005E3F8E"/>
    <w:rsid w:val="005E51CD"/>
    <w:rsid w:val="005E56C4"/>
    <w:rsid w:val="005E5E1A"/>
    <w:rsid w:val="005E624D"/>
    <w:rsid w:val="005E6F68"/>
    <w:rsid w:val="005E75C9"/>
    <w:rsid w:val="005E7ADB"/>
    <w:rsid w:val="005F07FB"/>
    <w:rsid w:val="005F2EF6"/>
    <w:rsid w:val="005F3227"/>
    <w:rsid w:val="005F4657"/>
    <w:rsid w:val="005F76BE"/>
    <w:rsid w:val="005F7D01"/>
    <w:rsid w:val="005F7E54"/>
    <w:rsid w:val="00601A01"/>
    <w:rsid w:val="0060291E"/>
    <w:rsid w:val="006046C1"/>
    <w:rsid w:val="00606D4D"/>
    <w:rsid w:val="00607EF8"/>
    <w:rsid w:val="00610779"/>
    <w:rsid w:val="00610DC6"/>
    <w:rsid w:val="0061226B"/>
    <w:rsid w:val="00612705"/>
    <w:rsid w:val="0061290D"/>
    <w:rsid w:val="00613998"/>
    <w:rsid w:val="00614772"/>
    <w:rsid w:val="006149E3"/>
    <w:rsid w:val="00614F1D"/>
    <w:rsid w:val="0061536D"/>
    <w:rsid w:val="0061586D"/>
    <w:rsid w:val="00615934"/>
    <w:rsid w:val="006169AE"/>
    <w:rsid w:val="00616E8B"/>
    <w:rsid w:val="0061708D"/>
    <w:rsid w:val="00617C7A"/>
    <w:rsid w:val="00620514"/>
    <w:rsid w:val="0062165D"/>
    <w:rsid w:val="0062170F"/>
    <w:rsid w:val="00622ECE"/>
    <w:rsid w:val="0062460D"/>
    <w:rsid w:val="00624A43"/>
    <w:rsid w:val="00624C61"/>
    <w:rsid w:val="00625B4F"/>
    <w:rsid w:val="00626A28"/>
    <w:rsid w:val="00630116"/>
    <w:rsid w:val="006310AB"/>
    <w:rsid w:val="006353BB"/>
    <w:rsid w:val="00635819"/>
    <w:rsid w:val="00637B99"/>
    <w:rsid w:val="00637FAA"/>
    <w:rsid w:val="00640857"/>
    <w:rsid w:val="00640904"/>
    <w:rsid w:val="00640946"/>
    <w:rsid w:val="00647368"/>
    <w:rsid w:val="006478E0"/>
    <w:rsid w:val="00647CCB"/>
    <w:rsid w:val="0065016F"/>
    <w:rsid w:val="00651CD7"/>
    <w:rsid w:val="0065289D"/>
    <w:rsid w:val="00653F37"/>
    <w:rsid w:val="00654004"/>
    <w:rsid w:val="006542FE"/>
    <w:rsid w:val="00655BE6"/>
    <w:rsid w:val="00656056"/>
    <w:rsid w:val="00656090"/>
    <w:rsid w:val="00656814"/>
    <w:rsid w:val="006571FC"/>
    <w:rsid w:val="00657542"/>
    <w:rsid w:val="00657C0A"/>
    <w:rsid w:val="006612FF"/>
    <w:rsid w:val="0066166D"/>
    <w:rsid w:val="00662E49"/>
    <w:rsid w:val="00663FED"/>
    <w:rsid w:val="00664267"/>
    <w:rsid w:val="00664809"/>
    <w:rsid w:val="00664AB1"/>
    <w:rsid w:val="00664D5F"/>
    <w:rsid w:val="006659B2"/>
    <w:rsid w:val="0066687A"/>
    <w:rsid w:val="00666DFA"/>
    <w:rsid w:val="00667DE4"/>
    <w:rsid w:val="00671E7C"/>
    <w:rsid w:val="0067383D"/>
    <w:rsid w:val="00673B5D"/>
    <w:rsid w:val="006744AC"/>
    <w:rsid w:val="0067544D"/>
    <w:rsid w:val="00675695"/>
    <w:rsid w:val="00675731"/>
    <w:rsid w:val="00677386"/>
    <w:rsid w:val="0067756B"/>
    <w:rsid w:val="0068015D"/>
    <w:rsid w:val="006820DE"/>
    <w:rsid w:val="00682E4D"/>
    <w:rsid w:val="00683C9F"/>
    <w:rsid w:val="00684B29"/>
    <w:rsid w:val="00684C76"/>
    <w:rsid w:val="00687117"/>
    <w:rsid w:val="00690EE0"/>
    <w:rsid w:val="006911DE"/>
    <w:rsid w:val="0069148A"/>
    <w:rsid w:val="00691ABE"/>
    <w:rsid w:val="00692306"/>
    <w:rsid w:val="00692A15"/>
    <w:rsid w:val="0069401E"/>
    <w:rsid w:val="0069515A"/>
    <w:rsid w:val="00695FC3"/>
    <w:rsid w:val="00696530"/>
    <w:rsid w:val="00697748"/>
    <w:rsid w:val="006A014A"/>
    <w:rsid w:val="006A0AAB"/>
    <w:rsid w:val="006A12F6"/>
    <w:rsid w:val="006A482E"/>
    <w:rsid w:val="006A4F8D"/>
    <w:rsid w:val="006A51D0"/>
    <w:rsid w:val="006A5D76"/>
    <w:rsid w:val="006A6BCA"/>
    <w:rsid w:val="006A6D6D"/>
    <w:rsid w:val="006A722F"/>
    <w:rsid w:val="006A7FB5"/>
    <w:rsid w:val="006B031D"/>
    <w:rsid w:val="006B092A"/>
    <w:rsid w:val="006B1713"/>
    <w:rsid w:val="006B1A50"/>
    <w:rsid w:val="006B3C31"/>
    <w:rsid w:val="006B469A"/>
    <w:rsid w:val="006B4B82"/>
    <w:rsid w:val="006B5445"/>
    <w:rsid w:val="006B6074"/>
    <w:rsid w:val="006B60BC"/>
    <w:rsid w:val="006B611C"/>
    <w:rsid w:val="006B6C26"/>
    <w:rsid w:val="006C01CF"/>
    <w:rsid w:val="006C0DFB"/>
    <w:rsid w:val="006C142E"/>
    <w:rsid w:val="006C155F"/>
    <w:rsid w:val="006C316A"/>
    <w:rsid w:val="006C54B3"/>
    <w:rsid w:val="006C5A2E"/>
    <w:rsid w:val="006C5AEA"/>
    <w:rsid w:val="006C5AFB"/>
    <w:rsid w:val="006C61A0"/>
    <w:rsid w:val="006C6484"/>
    <w:rsid w:val="006C6557"/>
    <w:rsid w:val="006C6827"/>
    <w:rsid w:val="006C6E71"/>
    <w:rsid w:val="006C7E89"/>
    <w:rsid w:val="006D1B00"/>
    <w:rsid w:val="006D3702"/>
    <w:rsid w:val="006D54E3"/>
    <w:rsid w:val="006D5F80"/>
    <w:rsid w:val="006D6D21"/>
    <w:rsid w:val="006D6D5E"/>
    <w:rsid w:val="006D6FFA"/>
    <w:rsid w:val="006D73B9"/>
    <w:rsid w:val="006D7EBE"/>
    <w:rsid w:val="006E025E"/>
    <w:rsid w:val="006E113E"/>
    <w:rsid w:val="006E18EB"/>
    <w:rsid w:val="006E1B1F"/>
    <w:rsid w:val="006E2046"/>
    <w:rsid w:val="006E2537"/>
    <w:rsid w:val="006E28E6"/>
    <w:rsid w:val="006E425B"/>
    <w:rsid w:val="006E4532"/>
    <w:rsid w:val="006E53FB"/>
    <w:rsid w:val="006E5B3A"/>
    <w:rsid w:val="006E600B"/>
    <w:rsid w:val="006E65EF"/>
    <w:rsid w:val="006E6687"/>
    <w:rsid w:val="006E6C65"/>
    <w:rsid w:val="006E7241"/>
    <w:rsid w:val="006E7CE4"/>
    <w:rsid w:val="006F008B"/>
    <w:rsid w:val="006F0CFE"/>
    <w:rsid w:val="006F107B"/>
    <w:rsid w:val="006F1E03"/>
    <w:rsid w:val="006F337D"/>
    <w:rsid w:val="006F3BA6"/>
    <w:rsid w:val="006F4396"/>
    <w:rsid w:val="006F4A37"/>
    <w:rsid w:val="006F6473"/>
    <w:rsid w:val="006F6E36"/>
    <w:rsid w:val="006F7652"/>
    <w:rsid w:val="0070182B"/>
    <w:rsid w:val="0070183B"/>
    <w:rsid w:val="007018E7"/>
    <w:rsid w:val="0070370B"/>
    <w:rsid w:val="007041C6"/>
    <w:rsid w:val="007044A9"/>
    <w:rsid w:val="007052D0"/>
    <w:rsid w:val="00705C90"/>
    <w:rsid w:val="00705D82"/>
    <w:rsid w:val="007069A2"/>
    <w:rsid w:val="00707791"/>
    <w:rsid w:val="00707BE6"/>
    <w:rsid w:val="007100F7"/>
    <w:rsid w:val="00710D89"/>
    <w:rsid w:val="00712F69"/>
    <w:rsid w:val="007130A6"/>
    <w:rsid w:val="007135DA"/>
    <w:rsid w:val="00713F7D"/>
    <w:rsid w:val="0071416E"/>
    <w:rsid w:val="0071569B"/>
    <w:rsid w:val="007159A1"/>
    <w:rsid w:val="00715C83"/>
    <w:rsid w:val="00715F2C"/>
    <w:rsid w:val="00717531"/>
    <w:rsid w:val="0072098E"/>
    <w:rsid w:val="00720F9D"/>
    <w:rsid w:val="0072249E"/>
    <w:rsid w:val="007229CA"/>
    <w:rsid w:val="007232BF"/>
    <w:rsid w:val="0072354B"/>
    <w:rsid w:val="00723862"/>
    <w:rsid w:val="00724747"/>
    <w:rsid w:val="00724C68"/>
    <w:rsid w:val="00725557"/>
    <w:rsid w:val="00727740"/>
    <w:rsid w:val="00730007"/>
    <w:rsid w:val="0073036F"/>
    <w:rsid w:val="0073139D"/>
    <w:rsid w:val="00732D79"/>
    <w:rsid w:val="00732D7D"/>
    <w:rsid w:val="0073336F"/>
    <w:rsid w:val="00733702"/>
    <w:rsid w:val="00735183"/>
    <w:rsid w:val="007376B1"/>
    <w:rsid w:val="00737FCD"/>
    <w:rsid w:val="00740436"/>
    <w:rsid w:val="007408E2"/>
    <w:rsid w:val="007413F3"/>
    <w:rsid w:val="00741BF4"/>
    <w:rsid w:val="00741FAE"/>
    <w:rsid w:val="00742631"/>
    <w:rsid w:val="007426C7"/>
    <w:rsid w:val="00742EC8"/>
    <w:rsid w:val="00743090"/>
    <w:rsid w:val="007434DD"/>
    <w:rsid w:val="00744ED9"/>
    <w:rsid w:val="00745F8D"/>
    <w:rsid w:val="007460FC"/>
    <w:rsid w:val="00751B52"/>
    <w:rsid w:val="0075256B"/>
    <w:rsid w:val="007529C9"/>
    <w:rsid w:val="007534F8"/>
    <w:rsid w:val="007539B9"/>
    <w:rsid w:val="00753CDC"/>
    <w:rsid w:val="00754A31"/>
    <w:rsid w:val="00756C2C"/>
    <w:rsid w:val="00757660"/>
    <w:rsid w:val="00761519"/>
    <w:rsid w:val="0076397B"/>
    <w:rsid w:val="00763D6E"/>
    <w:rsid w:val="00764674"/>
    <w:rsid w:val="00764C5B"/>
    <w:rsid w:val="007652D0"/>
    <w:rsid w:val="0076598C"/>
    <w:rsid w:val="00766672"/>
    <w:rsid w:val="0076773D"/>
    <w:rsid w:val="00770A43"/>
    <w:rsid w:val="00770D55"/>
    <w:rsid w:val="00770E21"/>
    <w:rsid w:val="00771619"/>
    <w:rsid w:val="00772527"/>
    <w:rsid w:val="007738A1"/>
    <w:rsid w:val="00773907"/>
    <w:rsid w:val="00773B64"/>
    <w:rsid w:val="00773D3C"/>
    <w:rsid w:val="0077489F"/>
    <w:rsid w:val="007757E1"/>
    <w:rsid w:val="00775CEA"/>
    <w:rsid w:val="00776ABC"/>
    <w:rsid w:val="0077700D"/>
    <w:rsid w:val="00777999"/>
    <w:rsid w:val="00777D7E"/>
    <w:rsid w:val="00780928"/>
    <w:rsid w:val="00783292"/>
    <w:rsid w:val="00783928"/>
    <w:rsid w:val="00783D56"/>
    <w:rsid w:val="007842AE"/>
    <w:rsid w:val="00784511"/>
    <w:rsid w:val="007848A5"/>
    <w:rsid w:val="00785061"/>
    <w:rsid w:val="00786AD3"/>
    <w:rsid w:val="00787998"/>
    <w:rsid w:val="00787F17"/>
    <w:rsid w:val="00791DBC"/>
    <w:rsid w:val="007920AB"/>
    <w:rsid w:val="00792170"/>
    <w:rsid w:val="007921A9"/>
    <w:rsid w:val="00792C8A"/>
    <w:rsid w:val="007945B5"/>
    <w:rsid w:val="0079496F"/>
    <w:rsid w:val="007949BE"/>
    <w:rsid w:val="00794DF4"/>
    <w:rsid w:val="007968F9"/>
    <w:rsid w:val="00796FE7"/>
    <w:rsid w:val="0079761C"/>
    <w:rsid w:val="00797CD4"/>
    <w:rsid w:val="00797D6B"/>
    <w:rsid w:val="007A067A"/>
    <w:rsid w:val="007A0846"/>
    <w:rsid w:val="007A0C85"/>
    <w:rsid w:val="007A1714"/>
    <w:rsid w:val="007A1D5E"/>
    <w:rsid w:val="007A2CA1"/>
    <w:rsid w:val="007A2DCB"/>
    <w:rsid w:val="007A3430"/>
    <w:rsid w:val="007A481D"/>
    <w:rsid w:val="007A6DF8"/>
    <w:rsid w:val="007A7113"/>
    <w:rsid w:val="007A7487"/>
    <w:rsid w:val="007A795F"/>
    <w:rsid w:val="007B09A9"/>
    <w:rsid w:val="007B110D"/>
    <w:rsid w:val="007B1BEC"/>
    <w:rsid w:val="007B4164"/>
    <w:rsid w:val="007B5260"/>
    <w:rsid w:val="007B6676"/>
    <w:rsid w:val="007B66E3"/>
    <w:rsid w:val="007C0525"/>
    <w:rsid w:val="007C38B2"/>
    <w:rsid w:val="007C3E44"/>
    <w:rsid w:val="007C4CDD"/>
    <w:rsid w:val="007C5439"/>
    <w:rsid w:val="007C58DE"/>
    <w:rsid w:val="007C6B73"/>
    <w:rsid w:val="007C7819"/>
    <w:rsid w:val="007D0BD5"/>
    <w:rsid w:val="007D180F"/>
    <w:rsid w:val="007D3C46"/>
    <w:rsid w:val="007D4F4D"/>
    <w:rsid w:val="007D706C"/>
    <w:rsid w:val="007E04B2"/>
    <w:rsid w:val="007E0C58"/>
    <w:rsid w:val="007E39DD"/>
    <w:rsid w:val="007E3A36"/>
    <w:rsid w:val="007E415A"/>
    <w:rsid w:val="007E41DE"/>
    <w:rsid w:val="007E543B"/>
    <w:rsid w:val="007E63CF"/>
    <w:rsid w:val="007E7F18"/>
    <w:rsid w:val="007F069D"/>
    <w:rsid w:val="007F169F"/>
    <w:rsid w:val="007F1A93"/>
    <w:rsid w:val="007F2692"/>
    <w:rsid w:val="007F2EC9"/>
    <w:rsid w:val="007F3178"/>
    <w:rsid w:val="007F47D0"/>
    <w:rsid w:val="007F51AF"/>
    <w:rsid w:val="007F545D"/>
    <w:rsid w:val="007F590C"/>
    <w:rsid w:val="007F59F9"/>
    <w:rsid w:val="007F67B5"/>
    <w:rsid w:val="007F6CC8"/>
    <w:rsid w:val="00800F14"/>
    <w:rsid w:val="008011EB"/>
    <w:rsid w:val="008019C6"/>
    <w:rsid w:val="00801E2F"/>
    <w:rsid w:val="00801FD1"/>
    <w:rsid w:val="0080463F"/>
    <w:rsid w:val="00805CD5"/>
    <w:rsid w:val="00806CA1"/>
    <w:rsid w:val="00807185"/>
    <w:rsid w:val="00807D66"/>
    <w:rsid w:val="00810A12"/>
    <w:rsid w:val="00810B46"/>
    <w:rsid w:val="008111FE"/>
    <w:rsid w:val="00812049"/>
    <w:rsid w:val="00812244"/>
    <w:rsid w:val="00812AB0"/>
    <w:rsid w:val="00812F47"/>
    <w:rsid w:val="00814536"/>
    <w:rsid w:val="00815542"/>
    <w:rsid w:val="008163F0"/>
    <w:rsid w:val="008164A6"/>
    <w:rsid w:val="008164E6"/>
    <w:rsid w:val="00816ACB"/>
    <w:rsid w:val="00816C1F"/>
    <w:rsid w:val="00816F21"/>
    <w:rsid w:val="00817C7F"/>
    <w:rsid w:val="00817DAF"/>
    <w:rsid w:val="00817E67"/>
    <w:rsid w:val="0082125E"/>
    <w:rsid w:val="00821D5F"/>
    <w:rsid w:val="008227FE"/>
    <w:rsid w:val="00823CFC"/>
    <w:rsid w:val="00824119"/>
    <w:rsid w:val="008248C9"/>
    <w:rsid w:val="00824DCE"/>
    <w:rsid w:val="008264C9"/>
    <w:rsid w:val="008269FF"/>
    <w:rsid w:val="008322BB"/>
    <w:rsid w:val="0083444D"/>
    <w:rsid w:val="0084016B"/>
    <w:rsid w:val="008407AB"/>
    <w:rsid w:val="00840BE2"/>
    <w:rsid w:val="00841236"/>
    <w:rsid w:val="00841BBF"/>
    <w:rsid w:val="00841C56"/>
    <w:rsid w:val="00841CE1"/>
    <w:rsid w:val="0084274C"/>
    <w:rsid w:val="00842986"/>
    <w:rsid w:val="0084306A"/>
    <w:rsid w:val="00843475"/>
    <w:rsid w:val="0084354A"/>
    <w:rsid w:val="008439F5"/>
    <w:rsid w:val="008440FF"/>
    <w:rsid w:val="00845907"/>
    <w:rsid w:val="00846702"/>
    <w:rsid w:val="008471E8"/>
    <w:rsid w:val="00847FA6"/>
    <w:rsid w:val="00850100"/>
    <w:rsid w:val="00852026"/>
    <w:rsid w:val="00853320"/>
    <w:rsid w:val="00853742"/>
    <w:rsid w:val="00853A12"/>
    <w:rsid w:val="00853F52"/>
    <w:rsid w:val="0085414B"/>
    <w:rsid w:val="0085582A"/>
    <w:rsid w:val="00855AE3"/>
    <w:rsid w:val="00856040"/>
    <w:rsid w:val="00856766"/>
    <w:rsid w:val="00857459"/>
    <w:rsid w:val="00857FB8"/>
    <w:rsid w:val="0086054C"/>
    <w:rsid w:val="00860AFD"/>
    <w:rsid w:val="00860E34"/>
    <w:rsid w:val="008614F3"/>
    <w:rsid w:val="00864EEE"/>
    <w:rsid w:val="00865E02"/>
    <w:rsid w:val="00865E73"/>
    <w:rsid w:val="008705B1"/>
    <w:rsid w:val="00870844"/>
    <w:rsid w:val="008725F1"/>
    <w:rsid w:val="00873588"/>
    <w:rsid w:val="008737D2"/>
    <w:rsid w:val="008739A4"/>
    <w:rsid w:val="00873D13"/>
    <w:rsid w:val="008741B1"/>
    <w:rsid w:val="008741C0"/>
    <w:rsid w:val="0087494E"/>
    <w:rsid w:val="008750EF"/>
    <w:rsid w:val="008759DC"/>
    <w:rsid w:val="00875CE9"/>
    <w:rsid w:val="00877368"/>
    <w:rsid w:val="00877828"/>
    <w:rsid w:val="00880045"/>
    <w:rsid w:val="00881A5B"/>
    <w:rsid w:val="00883FF0"/>
    <w:rsid w:val="008845AA"/>
    <w:rsid w:val="00884983"/>
    <w:rsid w:val="00884EE0"/>
    <w:rsid w:val="00884FFB"/>
    <w:rsid w:val="00885CF6"/>
    <w:rsid w:val="008860B8"/>
    <w:rsid w:val="00886CC6"/>
    <w:rsid w:val="00886EF8"/>
    <w:rsid w:val="008870FE"/>
    <w:rsid w:val="00887E7A"/>
    <w:rsid w:val="00891AD4"/>
    <w:rsid w:val="00894713"/>
    <w:rsid w:val="00894AF1"/>
    <w:rsid w:val="00894EAA"/>
    <w:rsid w:val="00895822"/>
    <w:rsid w:val="008963BA"/>
    <w:rsid w:val="00896A4D"/>
    <w:rsid w:val="0089788B"/>
    <w:rsid w:val="00897C34"/>
    <w:rsid w:val="00897E7E"/>
    <w:rsid w:val="008A0012"/>
    <w:rsid w:val="008A0805"/>
    <w:rsid w:val="008A0DAC"/>
    <w:rsid w:val="008A12A5"/>
    <w:rsid w:val="008A17D8"/>
    <w:rsid w:val="008A2093"/>
    <w:rsid w:val="008A2A18"/>
    <w:rsid w:val="008A33C5"/>
    <w:rsid w:val="008A39D1"/>
    <w:rsid w:val="008A4AEB"/>
    <w:rsid w:val="008A5761"/>
    <w:rsid w:val="008A5945"/>
    <w:rsid w:val="008A63AC"/>
    <w:rsid w:val="008A6B4D"/>
    <w:rsid w:val="008B06F8"/>
    <w:rsid w:val="008B2B00"/>
    <w:rsid w:val="008B2B74"/>
    <w:rsid w:val="008B3DC7"/>
    <w:rsid w:val="008B3E58"/>
    <w:rsid w:val="008B4807"/>
    <w:rsid w:val="008B4C65"/>
    <w:rsid w:val="008B722F"/>
    <w:rsid w:val="008B786E"/>
    <w:rsid w:val="008C0022"/>
    <w:rsid w:val="008C18CD"/>
    <w:rsid w:val="008C2759"/>
    <w:rsid w:val="008C316C"/>
    <w:rsid w:val="008C420B"/>
    <w:rsid w:val="008C4524"/>
    <w:rsid w:val="008C4B71"/>
    <w:rsid w:val="008C6014"/>
    <w:rsid w:val="008C627B"/>
    <w:rsid w:val="008C69A5"/>
    <w:rsid w:val="008C7701"/>
    <w:rsid w:val="008C7BB5"/>
    <w:rsid w:val="008D10EC"/>
    <w:rsid w:val="008D27A3"/>
    <w:rsid w:val="008D39A6"/>
    <w:rsid w:val="008D4A8C"/>
    <w:rsid w:val="008D64CE"/>
    <w:rsid w:val="008D65F3"/>
    <w:rsid w:val="008D6E94"/>
    <w:rsid w:val="008D7076"/>
    <w:rsid w:val="008E08DF"/>
    <w:rsid w:val="008E10F1"/>
    <w:rsid w:val="008E2119"/>
    <w:rsid w:val="008E27F7"/>
    <w:rsid w:val="008E29B0"/>
    <w:rsid w:val="008E2CD8"/>
    <w:rsid w:val="008E3D9D"/>
    <w:rsid w:val="008E440A"/>
    <w:rsid w:val="008E4874"/>
    <w:rsid w:val="008E67B3"/>
    <w:rsid w:val="008E7A3E"/>
    <w:rsid w:val="008F184E"/>
    <w:rsid w:val="008F1CFB"/>
    <w:rsid w:val="008F1D26"/>
    <w:rsid w:val="008F25FB"/>
    <w:rsid w:val="008F2E54"/>
    <w:rsid w:val="008F3FC9"/>
    <w:rsid w:val="008F4265"/>
    <w:rsid w:val="008F7938"/>
    <w:rsid w:val="009001EC"/>
    <w:rsid w:val="0090105F"/>
    <w:rsid w:val="00901B40"/>
    <w:rsid w:val="00901F9F"/>
    <w:rsid w:val="00902BCF"/>
    <w:rsid w:val="00902FED"/>
    <w:rsid w:val="00904BB7"/>
    <w:rsid w:val="009051F8"/>
    <w:rsid w:val="00906B20"/>
    <w:rsid w:val="00907B8A"/>
    <w:rsid w:val="00907DB3"/>
    <w:rsid w:val="009106DF"/>
    <w:rsid w:val="00912160"/>
    <w:rsid w:val="009135E7"/>
    <w:rsid w:val="00913C5D"/>
    <w:rsid w:val="00913E2C"/>
    <w:rsid w:val="0091558E"/>
    <w:rsid w:val="00915D5A"/>
    <w:rsid w:val="00916EFB"/>
    <w:rsid w:val="009178C5"/>
    <w:rsid w:val="00917DF5"/>
    <w:rsid w:val="00920099"/>
    <w:rsid w:val="00922196"/>
    <w:rsid w:val="009228D1"/>
    <w:rsid w:val="00924D99"/>
    <w:rsid w:val="00924E5F"/>
    <w:rsid w:val="009258A5"/>
    <w:rsid w:val="00925A23"/>
    <w:rsid w:val="0092621D"/>
    <w:rsid w:val="00926BB7"/>
    <w:rsid w:val="00926FCE"/>
    <w:rsid w:val="00927018"/>
    <w:rsid w:val="00927EB7"/>
    <w:rsid w:val="009304FE"/>
    <w:rsid w:val="009314FB"/>
    <w:rsid w:val="009319B0"/>
    <w:rsid w:val="009338D9"/>
    <w:rsid w:val="00934137"/>
    <w:rsid w:val="00934E3D"/>
    <w:rsid w:val="0093518F"/>
    <w:rsid w:val="009351C1"/>
    <w:rsid w:val="00935423"/>
    <w:rsid w:val="009373C5"/>
    <w:rsid w:val="00941243"/>
    <w:rsid w:val="0094227E"/>
    <w:rsid w:val="0094263F"/>
    <w:rsid w:val="0094296D"/>
    <w:rsid w:val="00943C33"/>
    <w:rsid w:val="0094428D"/>
    <w:rsid w:val="00945600"/>
    <w:rsid w:val="00947B20"/>
    <w:rsid w:val="0095156D"/>
    <w:rsid w:val="00952453"/>
    <w:rsid w:val="009524B6"/>
    <w:rsid w:val="00952C66"/>
    <w:rsid w:val="00954708"/>
    <w:rsid w:val="0095514B"/>
    <w:rsid w:val="00956FE6"/>
    <w:rsid w:val="00957825"/>
    <w:rsid w:val="00957EB6"/>
    <w:rsid w:val="0096016A"/>
    <w:rsid w:val="0096098E"/>
    <w:rsid w:val="009618FA"/>
    <w:rsid w:val="0096347A"/>
    <w:rsid w:val="0096351A"/>
    <w:rsid w:val="00964CBD"/>
    <w:rsid w:val="00965C15"/>
    <w:rsid w:val="0096669E"/>
    <w:rsid w:val="00966AFB"/>
    <w:rsid w:val="00970486"/>
    <w:rsid w:val="0097354C"/>
    <w:rsid w:val="00973B6F"/>
    <w:rsid w:val="00973DA8"/>
    <w:rsid w:val="00974EB3"/>
    <w:rsid w:val="00975B85"/>
    <w:rsid w:val="00977191"/>
    <w:rsid w:val="009777FC"/>
    <w:rsid w:val="0097782B"/>
    <w:rsid w:val="00980A32"/>
    <w:rsid w:val="00981D16"/>
    <w:rsid w:val="009842C5"/>
    <w:rsid w:val="0098572F"/>
    <w:rsid w:val="00986F1B"/>
    <w:rsid w:val="00986F95"/>
    <w:rsid w:val="00986FD1"/>
    <w:rsid w:val="0098768B"/>
    <w:rsid w:val="00987A32"/>
    <w:rsid w:val="0099067C"/>
    <w:rsid w:val="00990703"/>
    <w:rsid w:val="00990B30"/>
    <w:rsid w:val="009918DE"/>
    <w:rsid w:val="00992544"/>
    <w:rsid w:val="00992B1B"/>
    <w:rsid w:val="00992BB4"/>
    <w:rsid w:val="00993B3E"/>
    <w:rsid w:val="009941A1"/>
    <w:rsid w:val="00994928"/>
    <w:rsid w:val="00994FDA"/>
    <w:rsid w:val="0099552B"/>
    <w:rsid w:val="009958B7"/>
    <w:rsid w:val="00996D44"/>
    <w:rsid w:val="00997A7B"/>
    <w:rsid w:val="009A1010"/>
    <w:rsid w:val="009A20EB"/>
    <w:rsid w:val="009A2195"/>
    <w:rsid w:val="009A2AF4"/>
    <w:rsid w:val="009A471B"/>
    <w:rsid w:val="009A5559"/>
    <w:rsid w:val="009A5B81"/>
    <w:rsid w:val="009A672B"/>
    <w:rsid w:val="009A6D22"/>
    <w:rsid w:val="009B03F8"/>
    <w:rsid w:val="009B0BAF"/>
    <w:rsid w:val="009B141F"/>
    <w:rsid w:val="009B1A95"/>
    <w:rsid w:val="009B2594"/>
    <w:rsid w:val="009B2A79"/>
    <w:rsid w:val="009B3043"/>
    <w:rsid w:val="009B39FC"/>
    <w:rsid w:val="009B5698"/>
    <w:rsid w:val="009B7CCD"/>
    <w:rsid w:val="009C23ED"/>
    <w:rsid w:val="009C3115"/>
    <w:rsid w:val="009C330B"/>
    <w:rsid w:val="009C5203"/>
    <w:rsid w:val="009C7924"/>
    <w:rsid w:val="009C7D1B"/>
    <w:rsid w:val="009D09F2"/>
    <w:rsid w:val="009D135F"/>
    <w:rsid w:val="009D147C"/>
    <w:rsid w:val="009D1696"/>
    <w:rsid w:val="009D20D1"/>
    <w:rsid w:val="009D272A"/>
    <w:rsid w:val="009D2F45"/>
    <w:rsid w:val="009D405F"/>
    <w:rsid w:val="009D4FEA"/>
    <w:rsid w:val="009D51D3"/>
    <w:rsid w:val="009D582A"/>
    <w:rsid w:val="009D5FF4"/>
    <w:rsid w:val="009D661A"/>
    <w:rsid w:val="009D68F7"/>
    <w:rsid w:val="009D6932"/>
    <w:rsid w:val="009D78AE"/>
    <w:rsid w:val="009D7971"/>
    <w:rsid w:val="009E0271"/>
    <w:rsid w:val="009E2E85"/>
    <w:rsid w:val="009E384F"/>
    <w:rsid w:val="009E3C70"/>
    <w:rsid w:val="009E4ECA"/>
    <w:rsid w:val="009E7975"/>
    <w:rsid w:val="009F084A"/>
    <w:rsid w:val="009F0F42"/>
    <w:rsid w:val="009F2E2F"/>
    <w:rsid w:val="009F412C"/>
    <w:rsid w:val="009F58B8"/>
    <w:rsid w:val="009F65A7"/>
    <w:rsid w:val="009F7E85"/>
    <w:rsid w:val="00A00F5E"/>
    <w:rsid w:val="00A0151F"/>
    <w:rsid w:val="00A017EB"/>
    <w:rsid w:val="00A0230D"/>
    <w:rsid w:val="00A05085"/>
    <w:rsid w:val="00A0588B"/>
    <w:rsid w:val="00A06136"/>
    <w:rsid w:val="00A1100A"/>
    <w:rsid w:val="00A11AD0"/>
    <w:rsid w:val="00A11D3F"/>
    <w:rsid w:val="00A13BF3"/>
    <w:rsid w:val="00A13C83"/>
    <w:rsid w:val="00A13DBF"/>
    <w:rsid w:val="00A141D5"/>
    <w:rsid w:val="00A14504"/>
    <w:rsid w:val="00A1512D"/>
    <w:rsid w:val="00A16750"/>
    <w:rsid w:val="00A16BD0"/>
    <w:rsid w:val="00A17009"/>
    <w:rsid w:val="00A200F9"/>
    <w:rsid w:val="00A20447"/>
    <w:rsid w:val="00A21729"/>
    <w:rsid w:val="00A23239"/>
    <w:rsid w:val="00A2375F"/>
    <w:rsid w:val="00A2406F"/>
    <w:rsid w:val="00A248C1"/>
    <w:rsid w:val="00A24A92"/>
    <w:rsid w:val="00A27625"/>
    <w:rsid w:val="00A31D95"/>
    <w:rsid w:val="00A31E4F"/>
    <w:rsid w:val="00A32614"/>
    <w:rsid w:val="00A33463"/>
    <w:rsid w:val="00A33EB5"/>
    <w:rsid w:val="00A35BA4"/>
    <w:rsid w:val="00A361DA"/>
    <w:rsid w:val="00A366E7"/>
    <w:rsid w:val="00A3682E"/>
    <w:rsid w:val="00A4076D"/>
    <w:rsid w:val="00A40B77"/>
    <w:rsid w:val="00A40D67"/>
    <w:rsid w:val="00A430A2"/>
    <w:rsid w:val="00A438FB"/>
    <w:rsid w:val="00A43F72"/>
    <w:rsid w:val="00A44383"/>
    <w:rsid w:val="00A4483C"/>
    <w:rsid w:val="00A4538E"/>
    <w:rsid w:val="00A457FA"/>
    <w:rsid w:val="00A45E7E"/>
    <w:rsid w:val="00A46A48"/>
    <w:rsid w:val="00A470B6"/>
    <w:rsid w:val="00A471E8"/>
    <w:rsid w:val="00A47775"/>
    <w:rsid w:val="00A5191F"/>
    <w:rsid w:val="00A52A81"/>
    <w:rsid w:val="00A545FF"/>
    <w:rsid w:val="00A5485E"/>
    <w:rsid w:val="00A54F71"/>
    <w:rsid w:val="00A557BC"/>
    <w:rsid w:val="00A55C2B"/>
    <w:rsid w:val="00A55D4B"/>
    <w:rsid w:val="00A5783E"/>
    <w:rsid w:val="00A57AD5"/>
    <w:rsid w:val="00A60E6B"/>
    <w:rsid w:val="00A61B99"/>
    <w:rsid w:val="00A632E1"/>
    <w:rsid w:val="00A65F5B"/>
    <w:rsid w:val="00A6749D"/>
    <w:rsid w:val="00A675B1"/>
    <w:rsid w:val="00A67A8E"/>
    <w:rsid w:val="00A70500"/>
    <w:rsid w:val="00A70E32"/>
    <w:rsid w:val="00A72359"/>
    <w:rsid w:val="00A73399"/>
    <w:rsid w:val="00A7376B"/>
    <w:rsid w:val="00A73CA3"/>
    <w:rsid w:val="00A740FC"/>
    <w:rsid w:val="00A741CF"/>
    <w:rsid w:val="00A748A6"/>
    <w:rsid w:val="00A756E8"/>
    <w:rsid w:val="00A766A0"/>
    <w:rsid w:val="00A77374"/>
    <w:rsid w:val="00A77518"/>
    <w:rsid w:val="00A80B44"/>
    <w:rsid w:val="00A8131C"/>
    <w:rsid w:val="00A81575"/>
    <w:rsid w:val="00A81B28"/>
    <w:rsid w:val="00A82570"/>
    <w:rsid w:val="00A82DD8"/>
    <w:rsid w:val="00A84F13"/>
    <w:rsid w:val="00A8586D"/>
    <w:rsid w:val="00A85D1D"/>
    <w:rsid w:val="00A86101"/>
    <w:rsid w:val="00A862ED"/>
    <w:rsid w:val="00A865CD"/>
    <w:rsid w:val="00A8660E"/>
    <w:rsid w:val="00A86C8E"/>
    <w:rsid w:val="00A87FCC"/>
    <w:rsid w:val="00A87FDA"/>
    <w:rsid w:val="00A9073A"/>
    <w:rsid w:val="00A90E7D"/>
    <w:rsid w:val="00A9119E"/>
    <w:rsid w:val="00A92661"/>
    <w:rsid w:val="00A9329F"/>
    <w:rsid w:val="00A936D2"/>
    <w:rsid w:val="00A94046"/>
    <w:rsid w:val="00A944ED"/>
    <w:rsid w:val="00A94B34"/>
    <w:rsid w:val="00A94B37"/>
    <w:rsid w:val="00A9522A"/>
    <w:rsid w:val="00A963E6"/>
    <w:rsid w:val="00A97B68"/>
    <w:rsid w:val="00AA02C2"/>
    <w:rsid w:val="00AA0602"/>
    <w:rsid w:val="00AA2C4D"/>
    <w:rsid w:val="00AA3741"/>
    <w:rsid w:val="00AA3AA6"/>
    <w:rsid w:val="00AA3B2E"/>
    <w:rsid w:val="00AA4F28"/>
    <w:rsid w:val="00AA5D27"/>
    <w:rsid w:val="00AA6800"/>
    <w:rsid w:val="00AA6D53"/>
    <w:rsid w:val="00AA7244"/>
    <w:rsid w:val="00AB0DB7"/>
    <w:rsid w:val="00AB1A64"/>
    <w:rsid w:val="00AB20FF"/>
    <w:rsid w:val="00AB23B0"/>
    <w:rsid w:val="00AB29AA"/>
    <w:rsid w:val="00AB2E43"/>
    <w:rsid w:val="00AB3E97"/>
    <w:rsid w:val="00AB5C90"/>
    <w:rsid w:val="00AB6A0A"/>
    <w:rsid w:val="00AB6BC2"/>
    <w:rsid w:val="00AB7077"/>
    <w:rsid w:val="00AB7877"/>
    <w:rsid w:val="00AC06B1"/>
    <w:rsid w:val="00AC0D62"/>
    <w:rsid w:val="00AC1C9E"/>
    <w:rsid w:val="00AC2149"/>
    <w:rsid w:val="00AC2545"/>
    <w:rsid w:val="00AC2641"/>
    <w:rsid w:val="00AC366F"/>
    <w:rsid w:val="00AC44BC"/>
    <w:rsid w:val="00AC480D"/>
    <w:rsid w:val="00AC5E5D"/>
    <w:rsid w:val="00AC7E21"/>
    <w:rsid w:val="00AD0298"/>
    <w:rsid w:val="00AD03AD"/>
    <w:rsid w:val="00AD3C21"/>
    <w:rsid w:val="00AD3C23"/>
    <w:rsid w:val="00AD42E3"/>
    <w:rsid w:val="00AD569C"/>
    <w:rsid w:val="00AD5E90"/>
    <w:rsid w:val="00AD5EF9"/>
    <w:rsid w:val="00AD6039"/>
    <w:rsid w:val="00AD6351"/>
    <w:rsid w:val="00AD717D"/>
    <w:rsid w:val="00AD7AC3"/>
    <w:rsid w:val="00AD7F8D"/>
    <w:rsid w:val="00AE0669"/>
    <w:rsid w:val="00AE0A7D"/>
    <w:rsid w:val="00AE3405"/>
    <w:rsid w:val="00AE3788"/>
    <w:rsid w:val="00AE3917"/>
    <w:rsid w:val="00AE3CA3"/>
    <w:rsid w:val="00AE48D7"/>
    <w:rsid w:val="00AE4BA5"/>
    <w:rsid w:val="00AE4CC6"/>
    <w:rsid w:val="00AE58DB"/>
    <w:rsid w:val="00AE67CD"/>
    <w:rsid w:val="00AE69C9"/>
    <w:rsid w:val="00AE7868"/>
    <w:rsid w:val="00AF0812"/>
    <w:rsid w:val="00AF08D1"/>
    <w:rsid w:val="00AF0B15"/>
    <w:rsid w:val="00AF1128"/>
    <w:rsid w:val="00AF29F4"/>
    <w:rsid w:val="00AF2C2C"/>
    <w:rsid w:val="00AF2CF6"/>
    <w:rsid w:val="00AF2DCE"/>
    <w:rsid w:val="00AF3B87"/>
    <w:rsid w:val="00AF3C49"/>
    <w:rsid w:val="00AF4575"/>
    <w:rsid w:val="00AF5836"/>
    <w:rsid w:val="00AF6D31"/>
    <w:rsid w:val="00AF7173"/>
    <w:rsid w:val="00AF7CDB"/>
    <w:rsid w:val="00B0007C"/>
    <w:rsid w:val="00B0016C"/>
    <w:rsid w:val="00B00557"/>
    <w:rsid w:val="00B01665"/>
    <w:rsid w:val="00B017E0"/>
    <w:rsid w:val="00B0225B"/>
    <w:rsid w:val="00B029F1"/>
    <w:rsid w:val="00B03996"/>
    <w:rsid w:val="00B04507"/>
    <w:rsid w:val="00B04917"/>
    <w:rsid w:val="00B0491C"/>
    <w:rsid w:val="00B04A46"/>
    <w:rsid w:val="00B056E8"/>
    <w:rsid w:val="00B06362"/>
    <w:rsid w:val="00B066FF"/>
    <w:rsid w:val="00B104C1"/>
    <w:rsid w:val="00B11623"/>
    <w:rsid w:val="00B1182A"/>
    <w:rsid w:val="00B12BC8"/>
    <w:rsid w:val="00B12DBA"/>
    <w:rsid w:val="00B1364C"/>
    <w:rsid w:val="00B13E2A"/>
    <w:rsid w:val="00B1486A"/>
    <w:rsid w:val="00B14E47"/>
    <w:rsid w:val="00B1616E"/>
    <w:rsid w:val="00B1664D"/>
    <w:rsid w:val="00B16B9B"/>
    <w:rsid w:val="00B17289"/>
    <w:rsid w:val="00B17E94"/>
    <w:rsid w:val="00B20350"/>
    <w:rsid w:val="00B20EFD"/>
    <w:rsid w:val="00B21124"/>
    <w:rsid w:val="00B2127B"/>
    <w:rsid w:val="00B2157F"/>
    <w:rsid w:val="00B21597"/>
    <w:rsid w:val="00B21BC6"/>
    <w:rsid w:val="00B21C96"/>
    <w:rsid w:val="00B2286C"/>
    <w:rsid w:val="00B22B7A"/>
    <w:rsid w:val="00B2322C"/>
    <w:rsid w:val="00B25A08"/>
    <w:rsid w:val="00B26245"/>
    <w:rsid w:val="00B2677C"/>
    <w:rsid w:val="00B27589"/>
    <w:rsid w:val="00B27BFE"/>
    <w:rsid w:val="00B30011"/>
    <w:rsid w:val="00B309F2"/>
    <w:rsid w:val="00B30E8E"/>
    <w:rsid w:val="00B319A0"/>
    <w:rsid w:val="00B321BA"/>
    <w:rsid w:val="00B32373"/>
    <w:rsid w:val="00B33AEC"/>
    <w:rsid w:val="00B3535B"/>
    <w:rsid w:val="00B35535"/>
    <w:rsid w:val="00B37301"/>
    <w:rsid w:val="00B3730A"/>
    <w:rsid w:val="00B374EA"/>
    <w:rsid w:val="00B37500"/>
    <w:rsid w:val="00B377A5"/>
    <w:rsid w:val="00B40029"/>
    <w:rsid w:val="00B40296"/>
    <w:rsid w:val="00B4063A"/>
    <w:rsid w:val="00B41FA3"/>
    <w:rsid w:val="00B42C8F"/>
    <w:rsid w:val="00B435ED"/>
    <w:rsid w:val="00B453A7"/>
    <w:rsid w:val="00B4637B"/>
    <w:rsid w:val="00B5155D"/>
    <w:rsid w:val="00B51658"/>
    <w:rsid w:val="00B524F2"/>
    <w:rsid w:val="00B5275E"/>
    <w:rsid w:val="00B52BC1"/>
    <w:rsid w:val="00B53245"/>
    <w:rsid w:val="00B53274"/>
    <w:rsid w:val="00B53635"/>
    <w:rsid w:val="00B53D8E"/>
    <w:rsid w:val="00B5418A"/>
    <w:rsid w:val="00B547C0"/>
    <w:rsid w:val="00B551B3"/>
    <w:rsid w:val="00B56DA0"/>
    <w:rsid w:val="00B57935"/>
    <w:rsid w:val="00B57C02"/>
    <w:rsid w:val="00B61228"/>
    <w:rsid w:val="00B61387"/>
    <w:rsid w:val="00B616B1"/>
    <w:rsid w:val="00B6319C"/>
    <w:rsid w:val="00B6376D"/>
    <w:rsid w:val="00B64EC0"/>
    <w:rsid w:val="00B65412"/>
    <w:rsid w:val="00B6550A"/>
    <w:rsid w:val="00B6559C"/>
    <w:rsid w:val="00B665F9"/>
    <w:rsid w:val="00B66C0E"/>
    <w:rsid w:val="00B66ED5"/>
    <w:rsid w:val="00B70C24"/>
    <w:rsid w:val="00B71DF0"/>
    <w:rsid w:val="00B728F1"/>
    <w:rsid w:val="00B73174"/>
    <w:rsid w:val="00B735D3"/>
    <w:rsid w:val="00B73F0C"/>
    <w:rsid w:val="00B7430E"/>
    <w:rsid w:val="00B743A6"/>
    <w:rsid w:val="00B751B3"/>
    <w:rsid w:val="00B753DD"/>
    <w:rsid w:val="00B76116"/>
    <w:rsid w:val="00B80B92"/>
    <w:rsid w:val="00B80E51"/>
    <w:rsid w:val="00B82213"/>
    <w:rsid w:val="00B82FF5"/>
    <w:rsid w:val="00B84062"/>
    <w:rsid w:val="00B84419"/>
    <w:rsid w:val="00B84BB6"/>
    <w:rsid w:val="00B84F77"/>
    <w:rsid w:val="00B85F47"/>
    <w:rsid w:val="00B90FE5"/>
    <w:rsid w:val="00B910E3"/>
    <w:rsid w:val="00B91B1E"/>
    <w:rsid w:val="00B9440F"/>
    <w:rsid w:val="00B9688B"/>
    <w:rsid w:val="00B96C9A"/>
    <w:rsid w:val="00B973D8"/>
    <w:rsid w:val="00B97B96"/>
    <w:rsid w:val="00BA065D"/>
    <w:rsid w:val="00BA0A8F"/>
    <w:rsid w:val="00BA0D52"/>
    <w:rsid w:val="00BA1456"/>
    <w:rsid w:val="00BA25DD"/>
    <w:rsid w:val="00BA4A52"/>
    <w:rsid w:val="00BA5370"/>
    <w:rsid w:val="00BA6E10"/>
    <w:rsid w:val="00BA7743"/>
    <w:rsid w:val="00BA791E"/>
    <w:rsid w:val="00BB02EC"/>
    <w:rsid w:val="00BB0367"/>
    <w:rsid w:val="00BB05C0"/>
    <w:rsid w:val="00BB1255"/>
    <w:rsid w:val="00BB5513"/>
    <w:rsid w:val="00BB5F70"/>
    <w:rsid w:val="00BB7D35"/>
    <w:rsid w:val="00BC257A"/>
    <w:rsid w:val="00BC2B23"/>
    <w:rsid w:val="00BC3AC7"/>
    <w:rsid w:val="00BC3DAB"/>
    <w:rsid w:val="00BC6A1A"/>
    <w:rsid w:val="00BC6B39"/>
    <w:rsid w:val="00BD0163"/>
    <w:rsid w:val="00BD04A3"/>
    <w:rsid w:val="00BD0D12"/>
    <w:rsid w:val="00BD23CB"/>
    <w:rsid w:val="00BD3B15"/>
    <w:rsid w:val="00BD3B35"/>
    <w:rsid w:val="00BD3C8B"/>
    <w:rsid w:val="00BD42A8"/>
    <w:rsid w:val="00BD6537"/>
    <w:rsid w:val="00BD7FB7"/>
    <w:rsid w:val="00BE022B"/>
    <w:rsid w:val="00BE0777"/>
    <w:rsid w:val="00BE115D"/>
    <w:rsid w:val="00BE175B"/>
    <w:rsid w:val="00BE2075"/>
    <w:rsid w:val="00BE4405"/>
    <w:rsid w:val="00BE5780"/>
    <w:rsid w:val="00BE5859"/>
    <w:rsid w:val="00BE5FD3"/>
    <w:rsid w:val="00BE6069"/>
    <w:rsid w:val="00BE7191"/>
    <w:rsid w:val="00BE7D82"/>
    <w:rsid w:val="00BF07E6"/>
    <w:rsid w:val="00BF0CCB"/>
    <w:rsid w:val="00BF0D00"/>
    <w:rsid w:val="00BF1919"/>
    <w:rsid w:val="00BF2067"/>
    <w:rsid w:val="00BF25B4"/>
    <w:rsid w:val="00BF28B4"/>
    <w:rsid w:val="00BF33EA"/>
    <w:rsid w:val="00BF3A33"/>
    <w:rsid w:val="00BF5BD0"/>
    <w:rsid w:val="00BF5C1E"/>
    <w:rsid w:val="00C01099"/>
    <w:rsid w:val="00C017CA"/>
    <w:rsid w:val="00C01895"/>
    <w:rsid w:val="00C02238"/>
    <w:rsid w:val="00C024DF"/>
    <w:rsid w:val="00C039A5"/>
    <w:rsid w:val="00C0536D"/>
    <w:rsid w:val="00C05D95"/>
    <w:rsid w:val="00C05EB2"/>
    <w:rsid w:val="00C062EA"/>
    <w:rsid w:val="00C10189"/>
    <w:rsid w:val="00C11059"/>
    <w:rsid w:val="00C114FD"/>
    <w:rsid w:val="00C1351A"/>
    <w:rsid w:val="00C142F0"/>
    <w:rsid w:val="00C16017"/>
    <w:rsid w:val="00C171C0"/>
    <w:rsid w:val="00C1798E"/>
    <w:rsid w:val="00C204A2"/>
    <w:rsid w:val="00C2402D"/>
    <w:rsid w:val="00C245E4"/>
    <w:rsid w:val="00C24CA6"/>
    <w:rsid w:val="00C24ED0"/>
    <w:rsid w:val="00C255BB"/>
    <w:rsid w:val="00C25CE7"/>
    <w:rsid w:val="00C30D65"/>
    <w:rsid w:val="00C310A9"/>
    <w:rsid w:val="00C31666"/>
    <w:rsid w:val="00C32A14"/>
    <w:rsid w:val="00C32DDD"/>
    <w:rsid w:val="00C330DB"/>
    <w:rsid w:val="00C33215"/>
    <w:rsid w:val="00C33AA0"/>
    <w:rsid w:val="00C35656"/>
    <w:rsid w:val="00C35D85"/>
    <w:rsid w:val="00C36613"/>
    <w:rsid w:val="00C41936"/>
    <w:rsid w:val="00C44EA4"/>
    <w:rsid w:val="00C45C27"/>
    <w:rsid w:val="00C47B4A"/>
    <w:rsid w:val="00C47C8A"/>
    <w:rsid w:val="00C5181B"/>
    <w:rsid w:val="00C54602"/>
    <w:rsid w:val="00C54C7E"/>
    <w:rsid w:val="00C57987"/>
    <w:rsid w:val="00C60B41"/>
    <w:rsid w:val="00C60BD2"/>
    <w:rsid w:val="00C61413"/>
    <w:rsid w:val="00C626C5"/>
    <w:rsid w:val="00C633CC"/>
    <w:rsid w:val="00C63C04"/>
    <w:rsid w:val="00C64652"/>
    <w:rsid w:val="00C64F00"/>
    <w:rsid w:val="00C65A31"/>
    <w:rsid w:val="00C66045"/>
    <w:rsid w:val="00C71020"/>
    <w:rsid w:val="00C73C09"/>
    <w:rsid w:val="00C74206"/>
    <w:rsid w:val="00C75177"/>
    <w:rsid w:val="00C76CDC"/>
    <w:rsid w:val="00C770C7"/>
    <w:rsid w:val="00C81215"/>
    <w:rsid w:val="00C82070"/>
    <w:rsid w:val="00C82EF8"/>
    <w:rsid w:val="00C83331"/>
    <w:rsid w:val="00C8369D"/>
    <w:rsid w:val="00C84D4A"/>
    <w:rsid w:val="00C851E0"/>
    <w:rsid w:val="00C866BB"/>
    <w:rsid w:val="00C86983"/>
    <w:rsid w:val="00C90B8E"/>
    <w:rsid w:val="00C9111A"/>
    <w:rsid w:val="00C91BDA"/>
    <w:rsid w:val="00C926CE"/>
    <w:rsid w:val="00C92856"/>
    <w:rsid w:val="00C93307"/>
    <w:rsid w:val="00C93A43"/>
    <w:rsid w:val="00C93E8E"/>
    <w:rsid w:val="00C94573"/>
    <w:rsid w:val="00C947B7"/>
    <w:rsid w:val="00C953A3"/>
    <w:rsid w:val="00C9744F"/>
    <w:rsid w:val="00C97668"/>
    <w:rsid w:val="00C976E2"/>
    <w:rsid w:val="00C97BE9"/>
    <w:rsid w:val="00C97C21"/>
    <w:rsid w:val="00C97CEF"/>
    <w:rsid w:val="00CA00EE"/>
    <w:rsid w:val="00CA0CF9"/>
    <w:rsid w:val="00CA1668"/>
    <w:rsid w:val="00CA268F"/>
    <w:rsid w:val="00CA67DB"/>
    <w:rsid w:val="00CA76AD"/>
    <w:rsid w:val="00CB0EAC"/>
    <w:rsid w:val="00CB448A"/>
    <w:rsid w:val="00CB4A94"/>
    <w:rsid w:val="00CB7CBF"/>
    <w:rsid w:val="00CC01CA"/>
    <w:rsid w:val="00CC0862"/>
    <w:rsid w:val="00CC2B8C"/>
    <w:rsid w:val="00CC31AE"/>
    <w:rsid w:val="00CC39D7"/>
    <w:rsid w:val="00CC4B53"/>
    <w:rsid w:val="00CC5B0D"/>
    <w:rsid w:val="00CC653E"/>
    <w:rsid w:val="00CC67FD"/>
    <w:rsid w:val="00CC7AC0"/>
    <w:rsid w:val="00CD0542"/>
    <w:rsid w:val="00CD1436"/>
    <w:rsid w:val="00CD1470"/>
    <w:rsid w:val="00CD17FF"/>
    <w:rsid w:val="00CD2856"/>
    <w:rsid w:val="00CD3A12"/>
    <w:rsid w:val="00CD4323"/>
    <w:rsid w:val="00CD4B93"/>
    <w:rsid w:val="00CD529C"/>
    <w:rsid w:val="00CD605D"/>
    <w:rsid w:val="00CE3A91"/>
    <w:rsid w:val="00CE490F"/>
    <w:rsid w:val="00CE4CED"/>
    <w:rsid w:val="00CE4E18"/>
    <w:rsid w:val="00CE5788"/>
    <w:rsid w:val="00CE6067"/>
    <w:rsid w:val="00CE7AA8"/>
    <w:rsid w:val="00CF01E2"/>
    <w:rsid w:val="00CF0228"/>
    <w:rsid w:val="00CF148E"/>
    <w:rsid w:val="00CF25F6"/>
    <w:rsid w:val="00CF27E5"/>
    <w:rsid w:val="00CF31CB"/>
    <w:rsid w:val="00CF3900"/>
    <w:rsid w:val="00CF3D8A"/>
    <w:rsid w:val="00CF3E80"/>
    <w:rsid w:val="00CF45B4"/>
    <w:rsid w:val="00CF4610"/>
    <w:rsid w:val="00CF4C7E"/>
    <w:rsid w:val="00CF4CA2"/>
    <w:rsid w:val="00CF505E"/>
    <w:rsid w:val="00CF551B"/>
    <w:rsid w:val="00CF631C"/>
    <w:rsid w:val="00CF65EE"/>
    <w:rsid w:val="00D019A6"/>
    <w:rsid w:val="00D024B4"/>
    <w:rsid w:val="00D02FFB"/>
    <w:rsid w:val="00D03171"/>
    <w:rsid w:val="00D03B88"/>
    <w:rsid w:val="00D0416E"/>
    <w:rsid w:val="00D052E7"/>
    <w:rsid w:val="00D1121F"/>
    <w:rsid w:val="00D11B93"/>
    <w:rsid w:val="00D120DB"/>
    <w:rsid w:val="00D132F2"/>
    <w:rsid w:val="00D135AF"/>
    <w:rsid w:val="00D1586B"/>
    <w:rsid w:val="00D15B76"/>
    <w:rsid w:val="00D1610D"/>
    <w:rsid w:val="00D16B9B"/>
    <w:rsid w:val="00D16D4C"/>
    <w:rsid w:val="00D17855"/>
    <w:rsid w:val="00D17B6C"/>
    <w:rsid w:val="00D20F6A"/>
    <w:rsid w:val="00D2252D"/>
    <w:rsid w:val="00D22F77"/>
    <w:rsid w:val="00D23609"/>
    <w:rsid w:val="00D27D91"/>
    <w:rsid w:val="00D308C7"/>
    <w:rsid w:val="00D30DDA"/>
    <w:rsid w:val="00D3150D"/>
    <w:rsid w:val="00D32612"/>
    <w:rsid w:val="00D33F96"/>
    <w:rsid w:val="00D36250"/>
    <w:rsid w:val="00D3738F"/>
    <w:rsid w:val="00D37B40"/>
    <w:rsid w:val="00D400CD"/>
    <w:rsid w:val="00D4013A"/>
    <w:rsid w:val="00D4121F"/>
    <w:rsid w:val="00D419DF"/>
    <w:rsid w:val="00D42E59"/>
    <w:rsid w:val="00D4396A"/>
    <w:rsid w:val="00D43FB3"/>
    <w:rsid w:val="00D45847"/>
    <w:rsid w:val="00D47FD4"/>
    <w:rsid w:val="00D50654"/>
    <w:rsid w:val="00D526B7"/>
    <w:rsid w:val="00D52B87"/>
    <w:rsid w:val="00D531DC"/>
    <w:rsid w:val="00D5410C"/>
    <w:rsid w:val="00D54E23"/>
    <w:rsid w:val="00D55757"/>
    <w:rsid w:val="00D56202"/>
    <w:rsid w:val="00D562E0"/>
    <w:rsid w:val="00D575B8"/>
    <w:rsid w:val="00D60030"/>
    <w:rsid w:val="00D601FC"/>
    <w:rsid w:val="00D612B4"/>
    <w:rsid w:val="00D61A2B"/>
    <w:rsid w:val="00D6483C"/>
    <w:rsid w:val="00D653AD"/>
    <w:rsid w:val="00D66AF4"/>
    <w:rsid w:val="00D67582"/>
    <w:rsid w:val="00D67B88"/>
    <w:rsid w:val="00D70528"/>
    <w:rsid w:val="00D7225F"/>
    <w:rsid w:val="00D72421"/>
    <w:rsid w:val="00D7253B"/>
    <w:rsid w:val="00D72FE7"/>
    <w:rsid w:val="00D73F14"/>
    <w:rsid w:val="00D75813"/>
    <w:rsid w:val="00D7618D"/>
    <w:rsid w:val="00D77155"/>
    <w:rsid w:val="00D77A25"/>
    <w:rsid w:val="00D80630"/>
    <w:rsid w:val="00D80FC2"/>
    <w:rsid w:val="00D80FD0"/>
    <w:rsid w:val="00D82D31"/>
    <w:rsid w:val="00D82E7D"/>
    <w:rsid w:val="00D83191"/>
    <w:rsid w:val="00D839B9"/>
    <w:rsid w:val="00D83D6F"/>
    <w:rsid w:val="00D8643B"/>
    <w:rsid w:val="00D86AE9"/>
    <w:rsid w:val="00D870FB"/>
    <w:rsid w:val="00D9191A"/>
    <w:rsid w:val="00D93B62"/>
    <w:rsid w:val="00D96B05"/>
    <w:rsid w:val="00D976D3"/>
    <w:rsid w:val="00D9792A"/>
    <w:rsid w:val="00DA1A64"/>
    <w:rsid w:val="00DA22FE"/>
    <w:rsid w:val="00DA26C1"/>
    <w:rsid w:val="00DA2B57"/>
    <w:rsid w:val="00DA2E2B"/>
    <w:rsid w:val="00DA5A91"/>
    <w:rsid w:val="00DA5F62"/>
    <w:rsid w:val="00DA6943"/>
    <w:rsid w:val="00DA6C74"/>
    <w:rsid w:val="00DA7A8B"/>
    <w:rsid w:val="00DB0E94"/>
    <w:rsid w:val="00DB21B0"/>
    <w:rsid w:val="00DB2497"/>
    <w:rsid w:val="00DB3756"/>
    <w:rsid w:val="00DB3AF5"/>
    <w:rsid w:val="00DB4F4B"/>
    <w:rsid w:val="00DB5120"/>
    <w:rsid w:val="00DB5714"/>
    <w:rsid w:val="00DB5AB4"/>
    <w:rsid w:val="00DB64CF"/>
    <w:rsid w:val="00DB6569"/>
    <w:rsid w:val="00DB6610"/>
    <w:rsid w:val="00DB7F0D"/>
    <w:rsid w:val="00DC05F5"/>
    <w:rsid w:val="00DC22FE"/>
    <w:rsid w:val="00DC2C78"/>
    <w:rsid w:val="00DC385E"/>
    <w:rsid w:val="00DC3FB8"/>
    <w:rsid w:val="00DC55A1"/>
    <w:rsid w:val="00DC657C"/>
    <w:rsid w:val="00DC7038"/>
    <w:rsid w:val="00DC796F"/>
    <w:rsid w:val="00DC7F18"/>
    <w:rsid w:val="00DC7FAF"/>
    <w:rsid w:val="00DD0142"/>
    <w:rsid w:val="00DD01C1"/>
    <w:rsid w:val="00DD1517"/>
    <w:rsid w:val="00DD3049"/>
    <w:rsid w:val="00DD3A0D"/>
    <w:rsid w:val="00DD4C0A"/>
    <w:rsid w:val="00DD61C8"/>
    <w:rsid w:val="00DD6BC0"/>
    <w:rsid w:val="00DD70F1"/>
    <w:rsid w:val="00DD7618"/>
    <w:rsid w:val="00DE0C29"/>
    <w:rsid w:val="00DE1C57"/>
    <w:rsid w:val="00DE1EA1"/>
    <w:rsid w:val="00DE2231"/>
    <w:rsid w:val="00DE2FD3"/>
    <w:rsid w:val="00DE437C"/>
    <w:rsid w:val="00DE4D27"/>
    <w:rsid w:val="00DE5493"/>
    <w:rsid w:val="00DE5506"/>
    <w:rsid w:val="00DE6428"/>
    <w:rsid w:val="00DE72C2"/>
    <w:rsid w:val="00DE749C"/>
    <w:rsid w:val="00DE78C1"/>
    <w:rsid w:val="00DF0CD9"/>
    <w:rsid w:val="00DF1B3F"/>
    <w:rsid w:val="00DF1EC3"/>
    <w:rsid w:val="00DF4691"/>
    <w:rsid w:val="00DF58E3"/>
    <w:rsid w:val="00DF60F6"/>
    <w:rsid w:val="00DF6FEC"/>
    <w:rsid w:val="00E002D1"/>
    <w:rsid w:val="00E00C11"/>
    <w:rsid w:val="00E00E0C"/>
    <w:rsid w:val="00E0178D"/>
    <w:rsid w:val="00E01AAA"/>
    <w:rsid w:val="00E01AAF"/>
    <w:rsid w:val="00E01B63"/>
    <w:rsid w:val="00E01C68"/>
    <w:rsid w:val="00E021D4"/>
    <w:rsid w:val="00E023A6"/>
    <w:rsid w:val="00E03F32"/>
    <w:rsid w:val="00E044F8"/>
    <w:rsid w:val="00E0451B"/>
    <w:rsid w:val="00E04768"/>
    <w:rsid w:val="00E04FF5"/>
    <w:rsid w:val="00E05E27"/>
    <w:rsid w:val="00E06502"/>
    <w:rsid w:val="00E06F93"/>
    <w:rsid w:val="00E1050F"/>
    <w:rsid w:val="00E117ED"/>
    <w:rsid w:val="00E11C91"/>
    <w:rsid w:val="00E124B4"/>
    <w:rsid w:val="00E12624"/>
    <w:rsid w:val="00E12875"/>
    <w:rsid w:val="00E13371"/>
    <w:rsid w:val="00E1533B"/>
    <w:rsid w:val="00E15BFE"/>
    <w:rsid w:val="00E15FB8"/>
    <w:rsid w:val="00E172EC"/>
    <w:rsid w:val="00E20FDE"/>
    <w:rsid w:val="00E24750"/>
    <w:rsid w:val="00E25791"/>
    <w:rsid w:val="00E2606D"/>
    <w:rsid w:val="00E31908"/>
    <w:rsid w:val="00E322B6"/>
    <w:rsid w:val="00E33544"/>
    <w:rsid w:val="00E33FEC"/>
    <w:rsid w:val="00E35A84"/>
    <w:rsid w:val="00E375C7"/>
    <w:rsid w:val="00E37BAF"/>
    <w:rsid w:val="00E40663"/>
    <w:rsid w:val="00E41E96"/>
    <w:rsid w:val="00E42E29"/>
    <w:rsid w:val="00E43191"/>
    <w:rsid w:val="00E45777"/>
    <w:rsid w:val="00E469F9"/>
    <w:rsid w:val="00E47EEB"/>
    <w:rsid w:val="00E509B5"/>
    <w:rsid w:val="00E50C12"/>
    <w:rsid w:val="00E51141"/>
    <w:rsid w:val="00E51390"/>
    <w:rsid w:val="00E52695"/>
    <w:rsid w:val="00E537B0"/>
    <w:rsid w:val="00E53EE2"/>
    <w:rsid w:val="00E55B2F"/>
    <w:rsid w:val="00E55C9B"/>
    <w:rsid w:val="00E5611C"/>
    <w:rsid w:val="00E56DD5"/>
    <w:rsid w:val="00E5769B"/>
    <w:rsid w:val="00E618FB"/>
    <w:rsid w:val="00E61D3B"/>
    <w:rsid w:val="00E62491"/>
    <w:rsid w:val="00E636E1"/>
    <w:rsid w:val="00E649E1"/>
    <w:rsid w:val="00E650AB"/>
    <w:rsid w:val="00E65286"/>
    <w:rsid w:val="00E65C9B"/>
    <w:rsid w:val="00E65E0A"/>
    <w:rsid w:val="00E6660D"/>
    <w:rsid w:val="00E67A18"/>
    <w:rsid w:val="00E70DE6"/>
    <w:rsid w:val="00E728DD"/>
    <w:rsid w:val="00E73636"/>
    <w:rsid w:val="00E73ED0"/>
    <w:rsid w:val="00E751EE"/>
    <w:rsid w:val="00E75555"/>
    <w:rsid w:val="00E761C7"/>
    <w:rsid w:val="00E771AB"/>
    <w:rsid w:val="00E77897"/>
    <w:rsid w:val="00E77CC0"/>
    <w:rsid w:val="00E8016D"/>
    <w:rsid w:val="00E80645"/>
    <w:rsid w:val="00E8121C"/>
    <w:rsid w:val="00E82664"/>
    <w:rsid w:val="00E83253"/>
    <w:rsid w:val="00E8396B"/>
    <w:rsid w:val="00E83D0B"/>
    <w:rsid w:val="00E8427E"/>
    <w:rsid w:val="00E84303"/>
    <w:rsid w:val="00E84BBC"/>
    <w:rsid w:val="00E85ED1"/>
    <w:rsid w:val="00E86D56"/>
    <w:rsid w:val="00E91588"/>
    <w:rsid w:val="00E918FC"/>
    <w:rsid w:val="00E92E86"/>
    <w:rsid w:val="00E93DCA"/>
    <w:rsid w:val="00E955D0"/>
    <w:rsid w:val="00E9665D"/>
    <w:rsid w:val="00E96B36"/>
    <w:rsid w:val="00E9736D"/>
    <w:rsid w:val="00E97BCD"/>
    <w:rsid w:val="00EA1536"/>
    <w:rsid w:val="00EA163A"/>
    <w:rsid w:val="00EA192D"/>
    <w:rsid w:val="00EA2926"/>
    <w:rsid w:val="00EA35E2"/>
    <w:rsid w:val="00EA44C2"/>
    <w:rsid w:val="00EA5247"/>
    <w:rsid w:val="00EA56E4"/>
    <w:rsid w:val="00EA63EE"/>
    <w:rsid w:val="00EA7A89"/>
    <w:rsid w:val="00EB0898"/>
    <w:rsid w:val="00EB0B93"/>
    <w:rsid w:val="00EB0F26"/>
    <w:rsid w:val="00EB1C5F"/>
    <w:rsid w:val="00EB26BC"/>
    <w:rsid w:val="00EB3BD5"/>
    <w:rsid w:val="00EB4A57"/>
    <w:rsid w:val="00EB4F05"/>
    <w:rsid w:val="00EB5126"/>
    <w:rsid w:val="00EB51CC"/>
    <w:rsid w:val="00EB62D7"/>
    <w:rsid w:val="00EB66E1"/>
    <w:rsid w:val="00EB7E3E"/>
    <w:rsid w:val="00EC0AA7"/>
    <w:rsid w:val="00EC0DFA"/>
    <w:rsid w:val="00EC56B7"/>
    <w:rsid w:val="00EC775C"/>
    <w:rsid w:val="00EC7A79"/>
    <w:rsid w:val="00ED133B"/>
    <w:rsid w:val="00ED29B4"/>
    <w:rsid w:val="00ED3414"/>
    <w:rsid w:val="00ED3A2C"/>
    <w:rsid w:val="00ED4CFC"/>
    <w:rsid w:val="00ED537D"/>
    <w:rsid w:val="00ED5E8C"/>
    <w:rsid w:val="00ED619C"/>
    <w:rsid w:val="00ED6B01"/>
    <w:rsid w:val="00ED71ED"/>
    <w:rsid w:val="00ED75D8"/>
    <w:rsid w:val="00EE1E42"/>
    <w:rsid w:val="00EE2ED7"/>
    <w:rsid w:val="00EE3110"/>
    <w:rsid w:val="00EE3991"/>
    <w:rsid w:val="00EE3CAE"/>
    <w:rsid w:val="00EE3ED7"/>
    <w:rsid w:val="00EE4BD3"/>
    <w:rsid w:val="00EE5216"/>
    <w:rsid w:val="00EE52FF"/>
    <w:rsid w:val="00EE5C4C"/>
    <w:rsid w:val="00EE6697"/>
    <w:rsid w:val="00EE67A4"/>
    <w:rsid w:val="00EE6CF7"/>
    <w:rsid w:val="00EE7269"/>
    <w:rsid w:val="00EF00D6"/>
    <w:rsid w:val="00EF12D5"/>
    <w:rsid w:val="00EF1CAC"/>
    <w:rsid w:val="00EF22F8"/>
    <w:rsid w:val="00EF2877"/>
    <w:rsid w:val="00EF342F"/>
    <w:rsid w:val="00EF4A20"/>
    <w:rsid w:val="00EF4DA7"/>
    <w:rsid w:val="00EF5F76"/>
    <w:rsid w:val="00F0077E"/>
    <w:rsid w:val="00F00DD8"/>
    <w:rsid w:val="00F0182F"/>
    <w:rsid w:val="00F02061"/>
    <w:rsid w:val="00F02727"/>
    <w:rsid w:val="00F03062"/>
    <w:rsid w:val="00F03781"/>
    <w:rsid w:val="00F05343"/>
    <w:rsid w:val="00F05889"/>
    <w:rsid w:val="00F05F02"/>
    <w:rsid w:val="00F05F68"/>
    <w:rsid w:val="00F06A0C"/>
    <w:rsid w:val="00F10594"/>
    <w:rsid w:val="00F106B2"/>
    <w:rsid w:val="00F126B9"/>
    <w:rsid w:val="00F14044"/>
    <w:rsid w:val="00F1447A"/>
    <w:rsid w:val="00F14ED2"/>
    <w:rsid w:val="00F15AF6"/>
    <w:rsid w:val="00F162A9"/>
    <w:rsid w:val="00F16A89"/>
    <w:rsid w:val="00F16DE1"/>
    <w:rsid w:val="00F1731F"/>
    <w:rsid w:val="00F20196"/>
    <w:rsid w:val="00F201C8"/>
    <w:rsid w:val="00F20F0D"/>
    <w:rsid w:val="00F2262E"/>
    <w:rsid w:val="00F2335C"/>
    <w:rsid w:val="00F252FC"/>
    <w:rsid w:val="00F26562"/>
    <w:rsid w:val="00F26D96"/>
    <w:rsid w:val="00F26FA8"/>
    <w:rsid w:val="00F305C6"/>
    <w:rsid w:val="00F30EFF"/>
    <w:rsid w:val="00F31652"/>
    <w:rsid w:val="00F32E8D"/>
    <w:rsid w:val="00F332B5"/>
    <w:rsid w:val="00F34B92"/>
    <w:rsid w:val="00F35297"/>
    <w:rsid w:val="00F36AB9"/>
    <w:rsid w:val="00F37208"/>
    <w:rsid w:val="00F37C74"/>
    <w:rsid w:val="00F41344"/>
    <w:rsid w:val="00F4219C"/>
    <w:rsid w:val="00F42CE8"/>
    <w:rsid w:val="00F45EE0"/>
    <w:rsid w:val="00F45F82"/>
    <w:rsid w:val="00F47F7E"/>
    <w:rsid w:val="00F51B87"/>
    <w:rsid w:val="00F53A83"/>
    <w:rsid w:val="00F53D65"/>
    <w:rsid w:val="00F543C2"/>
    <w:rsid w:val="00F5498B"/>
    <w:rsid w:val="00F57026"/>
    <w:rsid w:val="00F57C23"/>
    <w:rsid w:val="00F60E8C"/>
    <w:rsid w:val="00F6108F"/>
    <w:rsid w:val="00F61D0E"/>
    <w:rsid w:val="00F61EC1"/>
    <w:rsid w:val="00F62898"/>
    <w:rsid w:val="00F628A3"/>
    <w:rsid w:val="00F63413"/>
    <w:rsid w:val="00F640B9"/>
    <w:rsid w:val="00F64DA1"/>
    <w:rsid w:val="00F650CE"/>
    <w:rsid w:val="00F655B2"/>
    <w:rsid w:val="00F66B33"/>
    <w:rsid w:val="00F71367"/>
    <w:rsid w:val="00F728ED"/>
    <w:rsid w:val="00F72F55"/>
    <w:rsid w:val="00F742C6"/>
    <w:rsid w:val="00F74635"/>
    <w:rsid w:val="00F74DD1"/>
    <w:rsid w:val="00F74EF3"/>
    <w:rsid w:val="00F77089"/>
    <w:rsid w:val="00F77F61"/>
    <w:rsid w:val="00F82F7F"/>
    <w:rsid w:val="00F83FFE"/>
    <w:rsid w:val="00F84383"/>
    <w:rsid w:val="00F849A1"/>
    <w:rsid w:val="00F85405"/>
    <w:rsid w:val="00F85A76"/>
    <w:rsid w:val="00F85BC6"/>
    <w:rsid w:val="00F8674D"/>
    <w:rsid w:val="00F86C9D"/>
    <w:rsid w:val="00F8732F"/>
    <w:rsid w:val="00F903E2"/>
    <w:rsid w:val="00F90B9F"/>
    <w:rsid w:val="00F91971"/>
    <w:rsid w:val="00F91D39"/>
    <w:rsid w:val="00F93E97"/>
    <w:rsid w:val="00F93E98"/>
    <w:rsid w:val="00F93ECA"/>
    <w:rsid w:val="00F9439A"/>
    <w:rsid w:val="00F94E49"/>
    <w:rsid w:val="00F95053"/>
    <w:rsid w:val="00F95AE4"/>
    <w:rsid w:val="00F9654C"/>
    <w:rsid w:val="00F965F4"/>
    <w:rsid w:val="00F97053"/>
    <w:rsid w:val="00F9752F"/>
    <w:rsid w:val="00F97B4B"/>
    <w:rsid w:val="00F97EED"/>
    <w:rsid w:val="00F97F95"/>
    <w:rsid w:val="00FA13EE"/>
    <w:rsid w:val="00FA194D"/>
    <w:rsid w:val="00FA2774"/>
    <w:rsid w:val="00FA35B0"/>
    <w:rsid w:val="00FA4FA3"/>
    <w:rsid w:val="00FA6175"/>
    <w:rsid w:val="00FA61E5"/>
    <w:rsid w:val="00FA6691"/>
    <w:rsid w:val="00FA7F3A"/>
    <w:rsid w:val="00FA7FD5"/>
    <w:rsid w:val="00FB0560"/>
    <w:rsid w:val="00FB1485"/>
    <w:rsid w:val="00FB1BE0"/>
    <w:rsid w:val="00FB1C7E"/>
    <w:rsid w:val="00FB231F"/>
    <w:rsid w:val="00FB2CA6"/>
    <w:rsid w:val="00FB3722"/>
    <w:rsid w:val="00FB60FA"/>
    <w:rsid w:val="00FC00EB"/>
    <w:rsid w:val="00FC0839"/>
    <w:rsid w:val="00FC0B3C"/>
    <w:rsid w:val="00FC201F"/>
    <w:rsid w:val="00FC224C"/>
    <w:rsid w:val="00FC2FD9"/>
    <w:rsid w:val="00FC3A08"/>
    <w:rsid w:val="00FC3A59"/>
    <w:rsid w:val="00FC4AAA"/>
    <w:rsid w:val="00FC521E"/>
    <w:rsid w:val="00FC56EF"/>
    <w:rsid w:val="00FC5EEE"/>
    <w:rsid w:val="00FD181E"/>
    <w:rsid w:val="00FD30C2"/>
    <w:rsid w:val="00FD4E1E"/>
    <w:rsid w:val="00FD5185"/>
    <w:rsid w:val="00FD5443"/>
    <w:rsid w:val="00FD7F0C"/>
    <w:rsid w:val="00FE00DE"/>
    <w:rsid w:val="00FE09D9"/>
    <w:rsid w:val="00FE17EF"/>
    <w:rsid w:val="00FE1B63"/>
    <w:rsid w:val="00FE310F"/>
    <w:rsid w:val="00FE31DF"/>
    <w:rsid w:val="00FE3353"/>
    <w:rsid w:val="00FE50BF"/>
    <w:rsid w:val="00FE5350"/>
    <w:rsid w:val="00FE5AAD"/>
    <w:rsid w:val="00FE696D"/>
    <w:rsid w:val="00FF0906"/>
    <w:rsid w:val="00FF0B5B"/>
    <w:rsid w:val="00FF17F8"/>
    <w:rsid w:val="00FF2056"/>
    <w:rsid w:val="00FF23FB"/>
    <w:rsid w:val="00FF2454"/>
    <w:rsid w:val="00FF3180"/>
    <w:rsid w:val="00FF3989"/>
    <w:rsid w:val="00FF6297"/>
    <w:rsid w:val="00FF769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E55B6"/>
  <w15:chartTrackingRefBased/>
  <w15:docId w15:val="{03068A72-0D75-4B72-A3B5-BF9170DF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C0525"/>
  </w:style>
  <w:style w:type="paragraph" w:styleId="Heading1">
    <w:name w:val="heading 1"/>
    <w:basedOn w:val="Normal"/>
    <w:next w:val="Normal"/>
    <w:link w:val="Heading1Char"/>
    <w:uiPriority w:val="9"/>
    <w:semiHidden/>
    <w:rsid w:val="00841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rsid w:val="00841B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rsid w:val="0051249D"/>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rsid w:val="00841B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41B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semiHidden/>
    <w:rsid w:val="00841BB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41BBF"/>
    <w:rPr>
      <w:rFonts w:asciiTheme="majorHAnsi" w:eastAsiaTheme="majorEastAsia" w:hAnsiTheme="majorHAnsi" w:cstheme="majorBidi"/>
      <w:color w:val="2F5496" w:themeColor="accent1" w:themeShade="BF"/>
      <w:sz w:val="26"/>
      <w:szCs w:val="26"/>
    </w:rPr>
  </w:style>
  <w:style w:type="paragraph" w:customStyle="1" w:styleId="TextSansSerif">
    <w:name w:val="Text Sans Serif"/>
    <w:semiHidden/>
    <w:rsid w:val="00842986"/>
    <w:rPr>
      <w:rFonts w:ascii="Open Sans" w:eastAsia="微軟正黑體" w:hAnsi="Open Sans" w:cs="Open Sans"/>
    </w:rPr>
  </w:style>
  <w:style w:type="paragraph" w:customStyle="1" w:styleId="TextSerif">
    <w:name w:val="Text Serif"/>
    <w:semiHidden/>
    <w:rsid w:val="007100F7"/>
    <w:rPr>
      <w:rFonts w:ascii="Georgia Pro" w:hAnsi="Georgia Pro"/>
      <w:sz w:val="24"/>
      <w:szCs w:val="24"/>
    </w:rPr>
  </w:style>
  <w:style w:type="paragraph" w:customStyle="1" w:styleId="HeadTitle">
    <w:name w:val="Head Title"/>
    <w:basedOn w:val="TextSansSerif"/>
    <w:next w:val="Text"/>
    <w:qFormat/>
    <w:rsid w:val="00463579"/>
    <w:pPr>
      <w:spacing w:before="480" w:after="480" w:line="240" w:lineRule="auto"/>
      <w:jc w:val="center"/>
    </w:pPr>
    <w:rPr>
      <w:rFonts w:ascii="Source Sans Pro Black" w:eastAsia="思源黑體 HK Heavy" w:hAnsi="Source Sans Pro Black"/>
      <w:bCs/>
      <w:color w:val="ED7D31" w:themeColor="accent2"/>
      <w:sz w:val="48"/>
      <w:szCs w:val="48"/>
    </w:rPr>
  </w:style>
  <w:style w:type="paragraph" w:customStyle="1" w:styleId="Text">
    <w:name w:val="Text"/>
    <w:basedOn w:val="TextSerif"/>
    <w:qFormat/>
    <w:rsid w:val="00640857"/>
    <w:pPr>
      <w:snapToGrid w:val="0"/>
      <w:spacing w:before="180" w:after="180" w:line="240" w:lineRule="auto"/>
    </w:pPr>
    <w:rPr>
      <w:rFonts w:eastAsia="思源宋體 HK"/>
    </w:rPr>
  </w:style>
  <w:style w:type="paragraph" w:customStyle="1" w:styleId="HeadA">
    <w:name w:val="Head A"/>
    <w:basedOn w:val="TextSansSerif"/>
    <w:next w:val="Text"/>
    <w:qFormat/>
    <w:rsid w:val="00F71367"/>
    <w:pPr>
      <w:snapToGrid w:val="0"/>
      <w:spacing w:before="600" w:after="400" w:line="240" w:lineRule="auto"/>
      <w:outlineLvl w:val="0"/>
    </w:pPr>
    <w:rPr>
      <w:rFonts w:ascii="Gill Sans Nova" w:hAnsi="Gill Sans Nova"/>
      <w:b/>
      <w:sz w:val="40"/>
      <w:szCs w:val="24"/>
    </w:rPr>
  </w:style>
  <w:style w:type="paragraph" w:customStyle="1" w:styleId="HeadB">
    <w:name w:val="Head B"/>
    <w:basedOn w:val="Normal"/>
    <w:next w:val="Text"/>
    <w:rsid w:val="00AB29AA"/>
    <w:pPr>
      <w:spacing w:before="480" w:after="320" w:line="240" w:lineRule="auto"/>
      <w:outlineLvl w:val="1"/>
    </w:pPr>
    <w:rPr>
      <w:rFonts w:ascii="Gill Sans Nova" w:eastAsia="思源黑體 HK" w:hAnsi="Gill Sans Nova" w:cs="Open Sans"/>
      <w:bCs/>
      <w:color w:val="595959" w:themeColor="text1" w:themeTint="A6"/>
      <w:sz w:val="32"/>
      <w:szCs w:val="32"/>
    </w:rPr>
  </w:style>
  <w:style w:type="paragraph" w:customStyle="1" w:styleId="TextCaption">
    <w:name w:val="Text Caption"/>
    <w:basedOn w:val="TextSansSerif"/>
    <w:next w:val="Text"/>
    <w:rsid w:val="00B90FE5"/>
    <w:pPr>
      <w:snapToGrid w:val="0"/>
      <w:spacing w:after="320" w:line="240" w:lineRule="auto"/>
      <w:contextualSpacing/>
    </w:pPr>
    <w:rPr>
      <w:rFonts w:ascii="Gill Sans Nova" w:eastAsia="思源黑體 HK Normal" w:hAnsi="Gill Sans Nova"/>
    </w:rPr>
  </w:style>
  <w:style w:type="character" w:styleId="LineNumber">
    <w:name w:val="line number"/>
    <w:basedOn w:val="DefaultParagraphFont"/>
    <w:uiPriority w:val="99"/>
    <w:semiHidden/>
    <w:unhideWhenUsed/>
    <w:rsid w:val="007100F7"/>
  </w:style>
  <w:style w:type="paragraph" w:customStyle="1" w:styleId="HeadC">
    <w:name w:val="Head C"/>
    <w:basedOn w:val="TextSansSerif"/>
    <w:next w:val="Text"/>
    <w:rsid w:val="004230EC"/>
    <w:pPr>
      <w:snapToGrid w:val="0"/>
      <w:spacing w:before="280" w:after="280" w:line="240" w:lineRule="auto"/>
      <w:outlineLvl w:val="2"/>
    </w:pPr>
    <w:rPr>
      <w:rFonts w:ascii="Gill Sans Nova" w:eastAsia="思源黑體 HK Medium" w:hAnsi="Gill Sans Nova"/>
      <w:color w:val="262626" w:themeColor="text1" w:themeTint="D9"/>
      <w:sz w:val="28"/>
      <w:szCs w:val="28"/>
      <w:lang w:eastAsia="zh-HK"/>
    </w:rPr>
  </w:style>
  <w:style w:type="paragraph" w:customStyle="1" w:styleId="TextNote">
    <w:name w:val="Text Note"/>
    <w:basedOn w:val="TextSansSerif"/>
    <w:rsid w:val="00C75177"/>
    <w:pPr>
      <w:snapToGrid w:val="0"/>
      <w:spacing w:after="0" w:line="288" w:lineRule="auto"/>
    </w:pPr>
    <w:rPr>
      <w:sz w:val="18"/>
    </w:rPr>
  </w:style>
  <w:style w:type="paragraph" w:styleId="Header">
    <w:name w:val="header"/>
    <w:basedOn w:val="TextSansSerif"/>
    <w:link w:val="HeaderChar"/>
    <w:uiPriority w:val="99"/>
    <w:unhideWhenUsed/>
    <w:rsid w:val="005768E9"/>
    <w:pPr>
      <w:tabs>
        <w:tab w:val="center" w:pos="4820"/>
        <w:tab w:val="right" w:pos="9639"/>
      </w:tabs>
      <w:spacing w:after="0" w:line="240" w:lineRule="auto"/>
    </w:pPr>
    <w:rPr>
      <w:rFonts w:asciiTheme="majorHAnsi" w:eastAsia="思源黑體 HK Light" w:hAnsiTheme="majorHAnsi" w:cstheme="majorHAnsi"/>
      <w:color w:val="44546A" w:themeColor="text2"/>
      <w:sz w:val="20"/>
      <w:lang w:val="en-HK"/>
    </w:rPr>
  </w:style>
  <w:style w:type="character" w:customStyle="1" w:styleId="HeaderChar">
    <w:name w:val="Header Char"/>
    <w:basedOn w:val="DefaultParagraphFont"/>
    <w:link w:val="Header"/>
    <w:uiPriority w:val="99"/>
    <w:rsid w:val="005768E9"/>
    <w:rPr>
      <w:rFonts w:asciiTheme="majorHAnsi" w:eastAsia="思源黑體 HK Light" w:hAnsiTheme="majorHAnsi" w:cstheme="majorHAnsi"/>
      <w:color w:val="44546A" w:themeColor="text2"/>
      <w:sz w:val="20"/>
      <w:lang w:val="en-HK"/>
    </w:rPr>
  </w:style>
  <w:style w:type="paragraph" w:styleId="Footer">
    <w:name w:val="footer"/>
    <w:basedOn w:val="TextSansSerif"/>
    <w:link w:val="FooterChar"/>
    <w:uiPriority w:val="99"/>
    <w:unhideWhenUsed/>
    <w:rsid w:val="00733702"/>
    <w:pPr>
      <w:tabs>
        <w:tab w:val="center" w:pos="4820"/>
        <w:tab w:val="right" w:pos="9639"/>
      </w:tabs>
      <w:snapToGrid w:val="0"/>
      <w:spacing w:after="0" w:line="240" w:lineRule="auto"/>
    </w:pPr>
    <w:rPr>
      <w:rFonts w:asciiTheme="majorHAnsi" w:eastAsia="思源黑體 HK" w:hAnsiTheme="majorHAnsi" w:cstheme="majorHAnsi"/>
      <w:color w:val="44546A" w:themeColor="text2"/>
      <w:sz w:val="18"/>
      <w:szCs w:val="20"/>
    </w:rPr>
  </w:style>
  <w:style w:type="character" w:customStyle="1" w:styleId="FooterChar">
    <w:name w:val="Footer Char"/>
    <w:basedOn w:val="DefaultParagraphFont"/>
    <w:link w:val="Footer"/>
    <w:uiPriority w:val="99"/>
    <w:rsid w:val="00733702"/>
    <w:rPr>
      <w:rFonts w:asciiTheme="majorHAnsi" w:eastAsia="思源黑體 HK" w:hAnsiTheme="majorHAnsi" w:cstheme="majorHAnsi"/>
      <w:color w:val="44546A" w:themeColor="text2"/>
      <w:sz w:val="18"/>
      <w:szCs w:val="20"/>
    </w:rPr>
  </w:style>
  <w:style w:type="paragraph" w:customStyle="1" w:styleId="TextList">
    <w:name w:val="Text List"/>
    <w:basedOn w:val="Text"/>
    <w:rsid w:val="0070183B"/>
    <w:pPr>
      <w:numPr>
        <w:numId w:val="1"/>
      </w:numPr>
      <w:contextualSpacing/>
    </w:pPr>
  </w:style>
  <w:style w:type="table" w:styleId="TableGrid">
    <w:name w:val="Table Grid"/>
    <w:basedOn w:val="TableNormal"/>
    <w:uiPriority w:val="39"/>
    <w:rsid w:val="00E01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E0178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HeadTable">
    <w:name w:val="Head Table"/>
    <w:basedOn w:val="TextSansSerif"/>
    <w:rsid w:val="00D2252D"/>
    <w:pPr>
      <w:snapToGrid w:val="0"/>
      <w:spacing w:after="0" w:line="264" w:lineRule="auto"/>
    </w:pPr>
    <w:rPr>
      <w:rFonts w:ascii="Gill Sans Nova" w:eastAsia="思源黑體 HK Medium" w:hAnsi="Gill Sans Nova"/>
      <w:bCs/>
      <w:color w:val="FFFFFF" w:themeColor="background1"/>
    </w:rPr>
  </w:style>
  <w:style w:type="paragraph" w:customStyle="1" w:styleId="TextTable">
    <w:name w:val="Text Table"/>
    <w:basedOn w:val="TextSansSerif"/>
    <w:qFormat/>
    <w:rsid w:val="00D6483C"/>
    <w:pPr>
      <w:snapToGrid w:val="0"/>
      <w:spacing w:before="60" w:after="60" w:line="240" w:lineRule="auto"/>
    </w:pPr>
    <w:rPr>
      <w:rFonts w:ascii="Gill Sans Nova" w:eastAsia="思源黑體 HK" w:hAnsi="Gill Sans Nova"/>
      <w:bCs/>
    </w:rPr>
  </w:style>
  <w:style w:type="table" w:styleId="ListTable3-Accent2">
    <w:name w:val="List Table 3 Accent 2"/>
    <w:basedOn w:val="TableNormal"/>
    <w:uiPriority w:val="48"/>
    <w:rsid w:val="002407F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ListParagraph">
    <w:name w:val="List Paragraph"/>
    <w:basedOn w:val="Normal"/>
    <w:uiPriority w:val="34"/>
    <w:qFormat/>
    <w:rsid w:val="006E18EB"/>
    <w:pPr>
      <w:widowControl w:val="0"/>
      <w:spacing w:after="0" w:line="240" w:lineRule="auto"/>
      <w:ind w:leftChars="200" w:left="480"/>
    </w:pPr>
    <w:rPr>
      <w:kern w:val="2"/>
      <w:sz w:val="24"/>
    </w:rPr>
  </w:style>
  <w:style w:type="character" w:styleId="Hyperlink">
    <w:name w:val="Hyperlink"/>
    <w:basedOn w:val="DefaultParagraphFont"/>
    <w:uiPriority w:val="99"/>
    <w:unhideWhenUsed/>
    <w:rsid w:val="006E18EB"/>
    <w:rPr>
      <w:color w:val="0563C1" w:themeColor="hyperlink"/>
      <w:u w:val="single"/>
    </w:rPr>
  </w:style>
  <w:style w:type="character" w:styleId="UnresolvedMention">
    <w:name w:val="Unresolved Mention"/>
    <w:basedOn w:val="DefaultParagraphFont"/>
    <w:uiPriority w:val="99"/>
    <w:semiHidden/>
    <w:unhideWhenUsed/>
    <w:rsid w:val="004D0BE5"/>
    <w:rPr>
      <w:color w:val="605E5C"/>
      <w:shd w:val="clear" w:color="auto" w:fill="E1DFDD"/>
    </w:rPr>
  </w:style>
  <w:style w:type="character" w:styleId="FollowedHyperlink">
    <w:name w:val="FollowedHyperlink"/>
    <w:basedOn w:val="DefaultParagraphFont"/>
    <w:uiPriority w:val="99"/>
    <w:semiHidden/>
    <w:unhideWhenUsed/>
    <w:rsid w:val="008B3DC7"/>
    <w:rPr>
      <w:color w:val="954F72" w:themeColor="followedHyperlink"/>
      <w:u w:val="single"/>
    </w:rPr>
  </w:style>
  <w:style w:type="paragraph" w:customStyle="1" w:styleId="Textlabel">
    <w:name w:val="Text label"/>
    <w:basedOn w:val="Normal"/>
    <w:rsid w:val="00272262"/>
    <w:pPr>
      <w:spacing w:line="256" w:lineRule="auto"/>
      <w:jc w:val="right"/>
    </w:pPr>
    <w:rPr>
      <w:rFonts w:ascii="Calibri" w:eastAsia="思源黑體 HK Light" w:hAnsi="Calibri" w:cs="Cordia New"/>
      <w:sz w:val="15"/>
      <w:szCs w:val="15"/>
    </w:rPr>
  </w:style>
  <w:style w:type="paragraph" w:customStyle="1" w:styleId="TextTableSection">
    <w:name w:val="Text Table Section"/>
    <w:basedOn w:val="TextTable"/>
    <w:qFormat/>
    <w:rsid w:val="00CE490F"/>
    <w:pPr>
      <w:widowControl w:val="0"/>
      <w:spacing w:before="100"/>
      <w:ind w:left="425" w:hanging="425"/>
    </w:pPr>
    <w:rPr>
      <w:rFonts w:ascii="Franklin Gothic Book" w:eastAsiaTheme="minorEastAsia" w:hAnsi="Franklin Gothic Book" w:cstheme="minorBidi"/>
      <w:b/>
      <w:kern w:val="2"/>
      <w:sz w:val="20"/>
      <w:szCs w:val="24"/>
    </w:rPr>
  </w:style>
  <w:style w:type="paragraph" w:customStyle="1" w:styleId="TextUncompressed">
    <w:name w:val="Text Uncompressed"/>
    <w:basedOn w:val="Text"/>
    <w:rsid w:val="00E06F93"/>
    <w:pPr>
      <w:spacing w:line="240" w:lineRule="atLeast"/>
    </w:pPr>
  </w:style>
  <w:style w:type="paragraph" w:customStyle="1" w:styleId="TextQRcode">
    <w:name w:val="Text QR code"/>
    <w:rsid w:val="00B25A08"/>
    <w:pPr>
      <w:spacing w:before="60" w:after="60" w:line="240" w:lineRule="auto"/>
    </w:pPr>
    <w:rPr>
      <w:rFonts w:ascii="Gill Sans Nova" w:eastAsia="思源黑體 HK" w:hAnsi="Gill Sans Nova"/>
      <w:sz w:val="20"/>
      <w:szCs w:val="20"/>
    </w:rPr>
  </w:style>
  <w:style w:type="character" w:customStyle="1" w:styleId="ChrPageNumber">
    <w:name w:val="Chr Page Number"/>
    <w:basedOn w:val="DefaultParagraphFont"/>
    <w:uiPriority w:val="1"/>
    <w:qFormat/>
    <w:rsid w:val="00CE490F"/>
    <w:rPr>
      <w:sz w:val="16"/>
    </w:rPr>
  </w:style>
  <w:style w:type="character" w:customStyle="1" w:styleId="Heading3Char">
    <w:name w:val="Heading 3 Char"/>
    <w:basedOn w:val="DefaultParagraphFont"/>
    <w:link w:val="Heading3"/>
    <w:uiPriority w:val="9"/>
    <w:semiHidden/>
    <w:rsid w:val="0051249D"/>
    <w:rPr>
      <w:rFonts w:asciiTheme="majorHAnsi" w:eastAsiaTheme="majorEastAsia" w:hAnsiTheme="majorHAnsi" w:cstheme="majorBidi"/>
      <w:b/>
      <w:bCs/>
      <w:sz w:val="36"/>
      <w:szCs w:val="36"/>
    </w:rPr>
  </w:style>
  <w:style w:type="paragraph" w:customStyle="1" w:styleId="TextTableTAL1">
    <w:name w:val="Text Table TA L1"/>
    <w:basedOn w:val="TextTable"/>
    <w:rsid w:val="008A5945"/>
    <w:pPr>
      <w:widowControl w:val="0"/>
      <w:pBdr>
        <w:top w:val="dotted" w:sz="4" w:space="1" w:color="auto"/>
        <w:bottom w:val="dotted" w:sz="4" w:space="1" w:color="auto"/>
      </w:pBdr>
      <w:spacing w:before="100"/>
      <w:jc w:val="center"/>
    </w:pPr>
    <w:rPr>
      <w:rFonts w:ascii="Franklin Gothic Book" w:eastAsiaTheme="minorEastAsia" w:hAnsi="Franklin Gothic Book" w:cstheme="minorBidi"/>
      <w:b/>
      <w:i/>
      <w:kern w:val="2"/>
      <w:sz w:val="20"/>
      <w:szCs w:val="24"/>
    </w:rPr>
  </w:style>
  <w:style w:type="paragraph" w:styleId="Caption">
    <w:name w:val="caption"/>
    <w:basedOn w:val="Normal"/>
    <w:next w:val="Normal"/>
    <w:uiPriority w:val="35"/>
    <w:unhideWhenUsed/>
    <w:qFormat/>
    <w:rsid w:val="0003168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220D0"/>
    <w:rPr>
      <w:sz w:val="16"/>
      <w:szCs w:val="16"/>
    </w:rPr>
  </w:style>
  <w:style w:type="paragraph" w:styleId="CommentText">
    <w:name w:val="annotation text"/>
    <w:basedOn w:val="Normal"/>
    <w:link w:val="CommentTextChar"/>
    <w:uiPriority w:val="99"/>
    <w:semiHidden/>
    <w:unhideWhenUsed/>
    <w:rsid w:val="000220D0"/>
    <w:pPr>
      <w:spacing w:line="240" w:lineRule="auto"/>
    </w:pPr>
    <w:rPr>
      <w:sz w:val="20"/>
      <w:szCs w:val="20"/>
    </w:rPr>
  </w:style>
  <w:style w:type="character" w:customStyle="1" w:styleId="CommentTextChar">
    <w:name w:val="Comment Text Char"/>
    <w:basedOn w:val="DefaultParagraphFont"/>
    <w:link w:val="CommentText"/>
    <w:uiPriority w:val="99"/>
    <w:semiHidden/>
    <w:rsid w:val="000220D0"/>
    <w:rPr>
      <w:sz w:val="20"/>
      <w:szCs w:val="20"/>
    </w:rPr>
  </w:style>
  <w:style w:type="paragraph" w:styleId="CommentSubject">
    <w:name w:val="annotation subject"/>
    <w:basedOn w:val="CommentText"/>
    <w:next w:val="CommentText"/>
    <w:link w:val="CommentSubjectChar"/>
    <w:uiPriority w:val="99"/>
    <w:semiHidden/>
    <w:unhideWhenUsed/>
    <w:rsid w:val="000220D0"/>
    <w:rPr>
      <w:b/>
      <w:bCs/>
    </w:rPr>
  </w:style>
  <w:style w:type="character" w:customStyle="1" w:styleId="CommentSubjectChar">
    <w:name w:val="Comment Subject Char"/>
    <w:basedOn w:val="CommentTextChar"/>
    <w:link w:val="CommentSubject"/>
    <w:uiPriority w:val="99"/>
    <w:semiHidden/>
    <w:rsid w:val="000220D0"/>
    <w:rPr>
      <w:b/>
      <w:bCs/>
      <w:sz w:val="20"/>
      <w:szCs w:val="20"/>
    </w:rPr>
  </w:style>
  <w:style w:type="character" w:styleId="Mention">
    <w:name w:val="Mention"/>
    <w:basedOn w:val="DefaultParagraphFont"/>
    <w:uiPriority w:val="99"/>
    <w:unhideWhenUsed/>
    <w:rsid w:val="00A32614"/>
    <w:rPr>
      <w:color w:val="2B579A"/>
      <w:shd w:val="clear" w:color="auto" w:fill="E1DFDD"/>
    </w:rPr>
  </w:style>
  <w:style w:type="paragraph" w:customStyle="1" w:styleId="ListTable">
    <w:name w:val="List Table"/>
    <w:rsid w:val="00D6483C"/>
    <w:pPr>
      <w:numPr>
        <w:numId w:val="2"/>
      </w:numPr>
      <w:spacing w:before="120" w:after="120" w:line="240" w:lineRule="auto"/>
    </w:pPr>
    <w:rPr>
      <w:rFonts w:ascii="Gill Sans Nova" w:eastAsia="思源黑體 HK" w:hAnsi="Gill Sans Nova" w:cs="Open Sans"/>
    </w:rPr>
  </w:style>
  <w:style w:type="paragraph" w:customStyle="1" w:styleId="TextTE">
    <w:name w:val="Text TE"/>
    <w:basedOn w:val="Normal"/>
    <w:rsid w:val="00435F68"/>
    <w:pPr>
      <w:spacing w:after="0" w:line="240" w:lineRule="auto"/>
    </w:pPr>
    <w:rPr>
      <w:rFonts w:ascii="Georgia Pro" w:eastAsia="思源宋體 HK" w:hAnsi="Georgia Pro"/>
      <w:color w:val="FF0000"/>
      <w:sz w:val="24"/>
      <w:szCs w:val="24"/>
    </w:rPr>
  </w:style>
  <w:style w:type="character" w:customStyle="1" w:styleId="CHRbold">
    <w:name w:val="CHR bold"/>
    <w:basedOn w:val="DefaultParagraphFont"/>
    <w:uiPriority w:val="1"/>
    <w:rsid w:val="007A2CA1"/>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0882">
      <w:bodyDiv w:val="1"/>
      <w:marLeft w:val="0"/>
      <w:marRight w:val="0"/>
      <w:marTop w:val="0"/>
      <w:marBottom w:val="0"/>
      <w:divBdr>
        <w:top w:val="none" w:sz="0" w:space="0" w:color="auto"/>
        <w:left w:val="none" w:sz="0" w:space="0" w:color="auto"/>
        <w:bottom w:val="none" w:sz="0" w:space="0" w:color="auto"/>
        <w:right w:val="none" w:sz="0" w:space="0" w:color="auto"/>
      </w:divBdr>
    </w:div>
    <w:div w:id="133107305">
      <w:bodyDiv w:val="1"/>
      <w:marLeft w:val="0"/>
      <w:marRight w:val="0"/>
      <w:marTop w:val="0"/>
      <w:marBottom w:val="0"/>
      <w:divBdr>
        <w:top w:val="none" w:sz="0" w:space="0" w:color="auto"/>
        <w:left w:val="none" w:sz="0" w:space="0" w:color="auto"/>
        <w:bottom w:val="none" w:sz="0" w:space="0" w:color="auto"/>
        <w:right w:val="none" w:sz="0" w:space="0" w:color="auto"/>
      </w:divBdr>
    </w:div>
    <w:div w:id="137000082">
      <w:bodyDiv w:val="1"/>
      <w:marLeft w:val="0"/>
      <w:marRight w:val="0"/>
      <w:marTop w:val="0"/>
      <w:marBottom w:val="0"/>
      <w:divBdr>
        <w:top w:val="none" w:sz="0" w:space="0" w:color="auto"/>
        <w:left w:val="none" w:sz="0" w:space="0" w:color="auto"/>
        <w:bottom w:val="none" w:sz="0" w:space="0" w:color="auto"/>
        <w:right w:val="none" w:sz="0" w:space="0" w:color="auto"/>
      </w:divBdr>
    </w:div>
    <w:div w:id="193428575">
      <w:bodyDiv w:val="1"/>
      <w:marLeft w:val="0"/>
      <w:marRight w:val="0"/>
      <w:marTop w:val="0"/>
      <w:marBottom w:val="0"/>
      <w:divBdr>
        <w:top w:val="none" w:sz="0" w:space="0" w:color="auto"/>
        <w:left w:val="none" w:sz="0" w:space="0" w:color="auto"/>
        <w:bottom w:val="none" w:sz="0" w:space="0" w:color="auto"/>
        <w:right w:val="none" w:sz="0" w:space="0" w:color="auto"/>
      </w:divBdr>
    </w:div>
    <w:div w:id="222101950">
      <w:bodyDiv w:val="1"/>
      <w:marLeft w:val="0"/>
      <w:marRight w:val="0"/>
      <w:marTop w:val="0"/>
      <w:marBottom w:val="0"/>
      <w:divBdr>
        <w:top w:val="none" w:sz="0" w:space="0" w:color="auto"/>
        <w:left w:val="none" w:sz="0" w:space="0" w:color="auto"/>
        <w:bottom w:val="none" w:sz="0" w:space="0" w:color="auto"/>
        <w:right w:val="none" w:sz="0" w:space="0" w:color="auto"/>
      </w:divBdr>
    </w:div>
    <w:div w:id="326711371">
      <w:bodyDiv w:val="1"/>
      <w:marLeft w:val="0"/>
      <w:marRight w:val="0"/>
      <w:marTop w:val="0"/>
      <w:marBottom w:val="0"/>
      <w:divBdr>
        <w:top w:val="none" w:sz="0" w:space="0" w:color="auto"/>
        <w:left w:val="none" w:sz="0" w:space="0" w:color="auto"/>
        <w:bottom w:val="none" w:sz="0" w:space="0" w:color="auto"/>
        <w:right w:val="none" w:sz="0" w:space="0" w:color="auto"/>
      </w:divBdr>
      <w:divsChild>
        <w:div w:id="195581868">
          <w:marLeft w:val="0"/>
          <w:marRight w:val="0"/>
          <w:marTop w:val="0"/>
          <w:marBottom w:val="0"/>
          <w:divBdr>
            <w:top w:val="none" w:sz="0" w:space="0" w:color="auto"/>
            <w:left w:val="none" w:sz="0" w:space="0" w:color="auto"/>
            <w:bottom w:val="none" w:sz="0" w:space="0" w:color="auto"/>
            <w:right w:val="none" w:sz="0" w:space="0" w:color="auto"/>
          </w:divBdr>
          <w:divsChild>
            <w:div w:id="199365370">
              <w:marLeft w:val="0"/>
              <w:marRight w:val="0"/>
              <w:marTop w:val="0"/>
              <w:marBottom w:val="0"/>
              <w:divBdr>
                <w:top w:val="none" w:sz="0" w:space="0" w:color="auto"/>
                <w:left w:val="none" w:sz="0" w:space="0" w:color="auto"/>
                <w:bottom w:val="none" w:sz="0" w:space="0" w:color="auto"/>
                <w:right w:val="none" w:sz="0" w:space="0" w:color="auto"/>
              </w:divBdr>
              <w:divsChild>
                <w:div w:id="7313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4889">
      <w:bodyDiv w:val="1"/>
      <w:marLeft w:val="0"/>
      <w:marRight w:val="0"/>
      <w:marTop w:val="0"/>
      <w:marBottom w:val="0"/>
      <w:divBdr>
        <w:top w:val="none" w:sz="0" w:space="0" w:color="auto"/>
        <w:left w:val="none" w:sz="0" w:space="0" w:color="auto"/>
        <w:bottom w:val="none" w:sz="0" w:space="0" w:color="auto"/>
        <w:right w:val="none" w:sz="0" w:space="0" w:color="auto"/>
      </w:divBdr>
    </w:div>
    <w:div w:id="352878181">
      <w:bodyDiv w:val="1"/>
      <w:marLeft w:val="0"/>
      <w:marRight w:val="0"/>
      <w:marTop w:val="0"/>
      <w:marBottom w:val="0"/>
      <w:divBdr>
        <w:top w:val="none" w:sz="0" w:space="0" w:color="auto"/>
        <w:left w:val="none" w:sz="0" w:space="0" w:color="auto"/>
        <w:bottom w:val="none" w:sz="0" w:space="0" w:color="auto"/>
        <w:right w:val="none" w:sz="0" w:space="0" w:color="auto"/>
      </w:divBdr>
    </w:div>
    <w:div w:id="410320930">
      <w:bodyDiv w:val="1"/>
      <w:marLeft w:val="0"/>
      <w:marRight w:val="0"/>
      <w:marTop w:val="0"/>
      <w:marBottom w:val="0"/>
      <w:divBdr>
        <w:top w:val="none" w:sz="0" w:space="0" w:color="auto"/>
        <w:left w:val="none" w:sz="0" w:space="0" w:color="auto"/>
        <w:bottom w:val="none" w:sz="0" w:space="0" w:color="auto"/>
        <w:right w:val="none" w:sz="0" w:space="0" w:color="auto"/>
      </w:divBdr>
    </w:div>
    <w:div w:id="468017038">
      <w:bodyDiv w:val="1"/>
      <w:marLeft w:val="0"/>
      <w:marRight w:val="0"/>
      <w:marTop w:val="0"/>
      <w:marBottom w:val="0"/>
      <w:divBdr>
        <w:top w:val="none" w:sz="0" w:space="0" w:color="auto"/>
        <w:left w:val="none" w:sz="0" w:space="0" w:color="auto"/>
        <w:bottom w:val="none" w:sz="0" w:space="0" w:color="auto"/>
        <w:right w:val="none" w:sz="0" w:space="0" w:color="auto"/>
      </w:divBdr>
    </w:div>
    <w:div w:id="468282798">
      <w:bodyDiv w:val="1"/>
      <w:marLeft w:val="0"/>
      <w:marRight w:val="0"/>
      <w:marTop w:val="0"/>
      <w:marBottom w:val="0"/>
      <w:divBdr>
        <w:top w:val="none" w:sz="0" w:space="0" w:color="auto"/>
        <w:left w:val="none" w:sz="0" w:space="0" w:color="auto"/>
        <w:bottom w:val="none" w:sz="0" w:space="0" w:color="auto"/>
        <w:right w:val="none" w:sz="0" w:space="0" w:color="auto"/>
      </w:divBdr>
      <w:divsChild>
        <w:div w:id="415784677">
          <w:marLeft w:val="0"/>
          <w:marRight w:val="0"/>
          <w:marTop w:val="0"/>
          <w:marBottom w:val="0"/>
          <w:divBdr>
            <w:top w:val="none" w:sz="0" w:space="0" w:color="auto"/>
            <w:left w:val="none" w:sz="0" w:space="0" w:color="auto"/>
            <w:bottom w:val="none" w:sz="0" w:space="0" w:color="auto"/>
            <w:right w:val="none" w:sz="0" w:space="0" w:color="auto"/>
          </w:divBdr>
          <w:divsChild>
            <w:div w:id="36707968">
              <w:marLeft w:val="0"/>
              <w:marRight w:val="0"/>
              <w:marTop w:val="0"/>
              <w:marBottom w:val="0"/>
              <w:divBdr>
                <w:top w:val="none" w:sz="0" w:space="0" w:color="auto"/>
                <w:left w:val="none" w:sz="0" w:space="0" w:color="auto"/>
                <w:bottom w:val="none" w:sz="0" w:space="0" w:color="auto"/>
                <w:right w:val="none" w:sz="0" w:space="0" w:color="auto"/>
              </w:divBdr>
              <w:divsChild>
                <w:div w:id="266666044">
                  <w:marLeft w:val="0"/>
                  <w:marRight w:val="0"/>
                  <w:marTop w:val="0"/>
                  <w:marBottom w:val="0"/>
                  <w:divBdr>
                    <w:top w:val="none" w:sz="0" w:space="0" w:color="auto"/>
                    <w:left w:val="none" w:sz="0" w:space="0" w:color="auto"/>
                    <w:bottom w:val="none" w:sz="0" w:space="0" w:color="auto"/>
                    <w:right w:val="none" w:sz="0" w:space="0" w:color="auto"/>
                  </w:divBdr>
                  <w:divsChild>
                    <w:div w:id="7593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154404">
      <w:bodyDiv w:val="1"/>
      <w:marLeft w:val="0"/>
      <w:marRight w:val="0"/>
      <w:marTop w:val="0"/>
      <w:marBottom w:val="0"/>
      <w:divBdr>
        <w:top w:val="none" w:sz="0" w:space="0" w:color="auto"/>
        <w:left w:val="none" w:sz="0" w:space="0" w:color="auto"/>
        <w:bottom w:val="none" w:sz="0" w:space="0" w:color="auto"/>
        <w:right w:val="none" w:sz="0" w:space="0" w:color="auto"/>
      </w:divBdr>
    </w:div>
    <w:div w:id="545260845">
      <w:bodyDiv w:val="1"/>
      <w:marLeft w:val="0"/>
      <w:marRight w:val="0"/>
      <w:marTop w:val="0"/>
      <w:marBottom w:val="0"/>
      <w:divBdr>
        <w:top w:val="none" w:sz="0" w:space="0" w:color="auto"/>
        <w:left w:val="none" w:sz="0" w:space="0" w:color="auto"/>
        <w:bottom w:val="none" w:sz="0" w:space="0" w:color="auto"/>
        <w:right w:val="none" w:sz="0" w:space="0" w:color="auto"/>
      </w:divBdr>
      <w:divsChild>
        <w:div w:id="13457048">
          <w:marLeft w:val="0"/>
          <w:marRight w:val="0"/>
          <w:marTop w:val="0"/>
          <w:marBottom w:val="0"/>
          <w:divBdr>
            <w:top w:val="none" w:sz="0" w:space="0" w:color="auto"/>
            <w:left w:val="none" w:sz="0" w:space="0" w:color="auto"/>
            <w:bottom w:val="none" w:sz="0" w:space="0" w:color="auto"/>
            <w:right w:val="none" w:sz="0" w:space="0" w:color="auto"/>
          </w:divBdr>
          <w:divsChild>
            <w:div w:id="1122766976">
              <w:marLeft w:val="0"/>
              <w:marRight w:val="0"/>
              <w:marTop w:val="0"/>
              <w:marBottom w:val="0"/>
              <w:divBdr>
                <w:top w:val="none" w:sz="0" w:space="0" w:color="auto"/>
                <w:left w:val="none" w:sz="0" w:space="0" w:color="auto"/>
                <w:bottom w:val="none" w:sz="0" w:space="0" w:color="auto"/>
                <w:right w:val="none" w:sz="0" w:space="0" w:color="auto"/>
              </w:divBdr>
              <w:divsChild>
                <w:div w:id="939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32265">
      <w:bodyDiv w:val="1"/>
      <w:marLeft w:val="0"/>
      <w:marRight w:val="0"/>
      <w:marTop w:val="0"/>
      <w:marBottom w:val="0"/>
      <w:divBdr>
        <w:top w:val="none" w:sz="0" w:space="0" w:color="auto"/>
        <w:left w:val="none" w:sz="0" w:space="0" w:color="auto"/>
        <w:bottom w:val="none" w:sz="0" w:space="0" w:color="auto"/>
        <w:right w:val="none" w:sz="0" w:space="0" w:color="auto"/>
      </w:divBdr>
    </w:div>
    <w:div w:id="615018208">
      <w:bodyDiv w:val="1"/>
      <w:marLeft w:val="0"/>
      <w:marRight w:val="0"/>
      <w:marTop w:val="0"/>
      <w:marBottom w:val="0"/>
      <w:divBdr>
        <w:top w:val="none" w:sz="0" w:space="0" w:color="auto"/>
        <w:left w:val="none" w:sz="0" w:space="0" w:color="auto"/>
        <w:bottom w:val="none" w:sz="0" w:space="0" w:color="auto"/>
        <w:right w:val="none" w:sz="0" w:space="0" w:color="auto"/>
      </w:divBdr>
    </w:div>
    <w:div w:id="635837340">
      <w:bodyDiv w:val="1"/>
      <w:marLeft w:val="0"/>
      <w:marRight w:val="0"/>
      <w:marTop w:val="0"/>
      <w:marBottom w:val="0"/>
      <w:divBdr>
        <w:top w:val="none" w:sz="0" w:space="0" w:color="auto"/>
        <w:left w:val="none" w:sz="0" w:space="0" w:color="auto"/>
        <w:bottom w:val="none" w:sz="0" w:space="0" w:color="auto"/>
        <w:right w:val="none" w:sz="0" w:space="0" w:color="auto"/>
      </w:divBdr>
      <w:divsChild>
        <w:div w:id="1339233249">
          <w:marLeft w:val="0"/>
          <w:marRight w:val="0"/>
          <w:marTop w:val="0"/>
          <w:marBottom w:val="0"/>
          <w:divBdr>
            <w:top w:val="none" w:sz="0" w:space="0" w:color="auto"/>
            <w:left w:val="none" w:sz="0" w:space="0" w:color="auto"/>
            <w:bottom w:val="none" w:sz="0" w:space="0" w:color="auto"/>
            <w:right w:val="none" w:sz="0" w:space="0" w:color="auto"/>
          </w:divBdr>
          <w:divsChild>
            <w:div w:id="2138064589">
              <w:marLeft w:val="0"/>
              <w:marRight w:val="0"/>
              <w:marTop w:val="0"/>
              <w:marBottom w:val="0"/>
              <w:divBdr>
                <w:top w:val="none" w:sz="0" w:space="0" w:color="auto"/>
                <w:left w:val="none" w:sz="0" w:space="0" w:color="auto"/>
                <w:bottom w:val="none" w:sz="0" w:space="0" w:color="auto"/>
                <w:right w:val="none" w:sz="0" w:space="0" w:color="auto"/>
              </w:divBdr>
              <w:divsChild>
                <w:div w:id="2082408598">
                  <w:marLeft w:val="0"/>
                  <w:marRight w:val="0"/>
                  <w:marTop w:val="0"/>
                  <w:marBottom w:val="0"/>
                  <w:divBdr>
                    <w:top w:val="none" w:sz="0" w:space="0" w:color="auto"/>
                    <w:left w:val="none" w:sz="0" w:space="0" w:color="auto"/>
                    <w:bottom w:val="none" w:sz="0" w:space="0" w:color="auto"/>
                    <w:right w:val="none" w:sz="0" w:space="0" w:color="auto"/>
                  </w:divBdr>
                  <w:divsChild>
                    <w:div w:id="1095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744839815">
      <w:bodyDiv w:val="1"/>
      <w:marLeft w:val="0"/>
      <w:marRight w:val="0"/>
      <w:marTop w:val="0"/>
      <w:marBottom w:val="0"/>
      <w:divBdr>
        <w:top w:val="none" w:sz="0" w:space="0" w:color="auto"/>
        <w:left w:val="none" w:sz="0" w:space="0" w:color="auto"/>
        <w:bottom w:val="none" w:sz="0" w:space="0" w:color="auto"/>
        <w:right w:val="none" w:sz="0" w:space="0" w:color="auto"/>
      </w:divBdr>
      <w:divsChild>
        <w:div w:id="2125691286">
          <w:marLeft w:val="0"/>
          <w:marRight w:val="0"/>
          <w:marTop w:val="0"/>
          <w:marBottom w:val="0"/>
          <w:divBdr>
            <w:top w:val="none" w:sz="0" w:space="0" w:color="auto"/>
            <w:left w:val="none" w:sz="0" w:space="0" w:color="auto"/>
            <w:bottom w:val="none" w:sz="0" w:space="0" w:color="auto"/>
            <w:right w:val="none" w:sz="0" w:space="0" w:color="auto"/>
          </w:divBdr>
          <w:divsChild>
            <w:div w:id="1920291379">
              <w:marLeft w:val="0"/>
              <w:marRight w:val="0"/>
              <w:marTop w:val="0"/>
              <w:marBottom w:val="0"/>
              <w:divBdr>
                <w:top w:val="none" w:sz="0" w:space="0" w:color="auto"/>
                <w:left w:val="none" w:sz="0" w:space="0" w:color="auto"/>
                <w:bottom w:val="none" w:sz="0" w:space="0" w:color="auto"/>
                <w:right w:val="none" w:sz="0" w:space="0" w:color="auto"/>
              </w:divBdr>
              <w:divsChild>
                <w:div w:id="2050763622">
                  <w:marLeft w:val="0"/>
                  <w:marRight w:val="0"/>
                  <w:marTop w:val="0"/>
                  <w:marBottom w:val="0"/>
                  <w:divBdr>
                    <w:top w:val="none" w:sz="0" w:space="0" w:color="auto"/>
                    <w:left w:val="none" w:sz="0" w:space="0" w:color="auto"/>
                    <w:bottom w:val="none" w:sz="0" w:space="0" w:color="auto"/>
                    <w:right w:val="none" w:sz="0" w:space="0" w:color="auto"/>
                  </w:divBdr>
                  <w:divsChild>
                    <w:div w:id="8343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61321">
      <w:bodyDiv w:val="1"/>
      <w:marLeft w:val="0"/>
      <w:marRight w:val="0"/>
      <w:marTop w:val="0"/>
      <w:marBottom w:val="0"/>
      <w:divBdr>
        <w:top w:val="none" w:sz="0" w:space="0" w:color="auto"/>
        <w:left w:val="none" w:sz="0" w:space="0" w:color="auto"/>
        <w:bottom w:val="none" w:sz="0" w:space="0" w:color="auto"/>
        <w:right w:val="none" w:sz="0" w:space="0" w:color="auto"/>
      </w:divBdr>
    </w:div>
    <w:div w:id="951979457">
      <w:bodyDiv w:val="1"/>
      <w:marLeft w:val="0"/>
      <w:marRight w:val="0"/>
      <w:marTop w:val="0"/>
      <w:marBottom w:val="0"/>
      <w:divBdr>
        <w:top w:val="none" w:sz="0" w:space="0" w:color="auto"/>
        <w:left w:val="none" w:sz="0" w:space="0" w:color="auto"/>
        <w:bottom w:val="none" w:sz="0" w:space="0" w:color="auto"/>
        <w:right w:val="none" w:sz="0" w:space="0" w:color="auto"/>
      </w:divBdr>
    </w:div>
    <w:div w:id="968323829">
      <w:bodyDiv w:val="1"/>
      <w:marLeft w:val="0"/>
      <w:marRight w:val="0"/>
      <w:marTop w:val="0"/>
      <w:marBottom w:val="0"/>
      <w:divBdr>
        <w:top w:val="none" w:sz="0" w:space="0" w:color="auto"/>
        <w:left w:val="none" w:sz="0" w:space="0" w:color="auto"/>
        <w:bottom w:val="none" w:sz="0" w:space="0" w:color="auto"/>
        <w:right w:val="none" w:sz="0" w:space="0" w:color="auto"/>
      </w:divBdr>
    </w:div>
    <w:div w:id="1037513910">
      <w:bodyDiv w:val="1"/>
      <w:marLeft w:val="0"/>
      <w:marRight w:val="0"/>
      <w:marTop w:val="0"/>
      <w:marBottom w:val="0"/>
      <w:divBdr>
        <w:top w:val="none" w:sz="0" w:space="0" w:color="auto"/>
        <w:left w:val="none" w:sz="0" w:space="0" w:color="auto"/>
        <w:bottom w:val="none" w:sz="0" w:space="0" w:color="auto"/>
        <w:right w:val="none" w:sz="0" w:space="0" w:color="auto"/>
      </w:divBdr>
      <w:divsChild>
        <w:div w:id="2026712959">
          <w:marLeft w:val="0"/>
          <w:marRight w:val="0"/>
          <w:marTop w:val="0"/>
          <w:marBottom w:val="0"/>
          <w:divBdr>
            <w:top w:val="none" w:sz="0" w:space="0" w:color="auto"/>
            <w:left w:val="none" w:sz="0" w:space="0" w:color="auto"/>
            <w:bottom w:val="none" w:sz="0" w:space="0" w:color="auto"/>
            <w:right w:val="none" w:sz="0" w:space="0" w:color="auto"/>
          </w:divBdr>
          <w:divsChild>
            <w:div w:id="418795492">
              <w:marLeft w:val="0"/>
              <w:marRight w:val="0"/>
              <w:marTop w:val="0"/>
              <w:marBottom w:val="0"/>
              <w:divBdr>
                <w:top w:val="none" w:sz="0" w:space="0" w:color="auto"/>
                <w:left w:val="none" w:sz="0" w:space="0" w:color="auto"/>
                <w:bottom w:val="none" w:sz="0" w:space="0" w:color="auto"/>
                <w:right w:val="none" w:sz="0" w:space="0" w:color="auto"/>
              </w:divBdr>
              <w:divsChild>
                <w:div w:id="19111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46009">
      <w:bodyDiv w:val="1"/>
      <w:marLeft w:val="0"/>
      <w:marRight w:val="0"/>
      <w:marTop w:val="0"/>
      <w:marBottom w:val="0"/>
      <w:divBdr>
        <w:top w:val="none" w:sz="0" w:space="0" w:color="auto"/>
        <w:left w:val="none" w:sz="0" w:space="0" w:color="auto"/>
        <w:bottom w:val="none" w:sz="0" w:space="0" w:color="auto"/>
        <w:right w:val="none" w:sz="0" w:space="0" w:color="auto"/>
      </w:divBdr>
    </w:div>
    <w:div w:id="1096512904">
      <w:bodyDiv w:val="1"/>
      <w:marLeft w:val="0"/>
      <w:marRight w:val="0"/>
      <w:marTop w:val="0"/>
      <w:marBottom w:val="0"/>
      <w:divBdr>
        <w:top w:val="none" w:sz="0" w:space="0" w:color="auto"/>
        <w:left w:val="none" w:sz="0" w:space="0" w:color="auto"/>
        <w:bottom w:val="none" w:sz="0" w:space="0" w:color="auto"/>
        <w:right w:val="none" w:sz="0" w:space="0" w:color="auto"/>
      </w:divBdr>
      <w:divsChild>
        <w:div w:id="1769887371">
          <w:marLeft w:val="0"/>
          <w:marRight w:val="0"/>
          <w:marTop w:val="0"/>
          <w:marBottom w:val="0"/>
          <w:divBdr>
            <w:top w:val="none" w:sz="0" w:space="0" w:color="auto"/>
            <w:left w:val="none" w:sz="0" w:space="0" w:color="auto"/>
            <w:bottom w:val="none" w:sz="0" w:space="0" w:color="auto"/>
            <w:right w:val="none" w:sz="0" w:space="0" w:color="auto"/>
          </w:divBdr>
          <w:divsChild>
            <w:div w:id="823276490">
              <w:marLeft w:val="0"/>
              <w:marRight w:val="0"/>
              <w:marTop w:val="0"/>
              <w:marBottom w:val="0"/>
              <w:divBdr>
                <w:top w:val="none" w:sz="0" w:space="0" w:color="auto"/>
                <w:left w:val="none" w:sz="0" w:space="0" w:color="auto"/>
                <w:bottom w:val="none" w:sz="0" w:space="0" w:color="auto"/>
                <w:right w:val="none" w:sz="0" w:space="0" w:color="auto"/>
              </w:divBdr>
              <w:divsChild>
                <w:div w:id="515925247">
                  <w:marLeft w:val="0"/>
                  <w:marRight w:val="0"/>
                  <w:marTop w:val="0"/>
                  <w:marBottom w:val="0"/>
                  <w:divBdr>
                    <w:top w:val="none" w:sz="0" w:space="0" w:color="auto"/>
                    <w:left w:val="none" w:sz="0" w:space="0" w:color="auto"/>
                    <w:bottom w:val="none" w:sz="0" w:space="0" w:color="auto"/>
                    <w:right w:val="none" w:sz="0" w:space="0" w:color="auto"/>
                  </w:divBdr>
                  <w:divsChild>
                    <w:div w:id="19733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81925">
      <w:bodyDiv w:val="1"/>
      <w:marLeft w:val="0"/>
      <w:marRight w:val="0"/>
      <w:marTop w:val="0"/>
      <w:marBottom w:val="0"/>
      <w:divBdr>
        <w:top w:val="none" w:sz="0" w:space="0" w:color="auto"/>
        <w:left w:val="none" w:sz="0" w:space="0" w:color="auto"/>
        <w:bottom w:val="none" w:sz="0" w:space="0" w:color="auto"/>
        <w:right w:val="none" w:sz="0" w:space="0" w:color="auto"/>
      </w:divBdr>
    </w:div>
    <w:div w:id="1153721962">
      <w:bodyDiv w:val="1"/>
      <w:marLeft w:val="0"/>
      <w:marRight w:val="0"/>
      <w:marTop w:val="0"/>
      <w:marBottom w:val="0"/>
      <w:divBdr>
        <w:top w:val="none" w:sz="0" w:space="0" w:color="auto"/>
        <w:left w:val="none" w:sz="0" w:space="0" w:color="auto"/>
        <w:bottom w:val="none" w:sz="0" w:space="0" w:color="auto"/>
        <w:right w:val="none" w:sz="0" w:space="0" w:color="auto"/>
      </w:divBdr>
      <w:divsChild>
        <w:div w:id="526140479">
          <w:marLeft w:val="0"/>
          <w:marRight w:val="0"/>
          <w:marTop w:val="0"/>
          <w:marBottom w:val="0"/>
          <w:divBdr>
            <w:top w:val="none" w:sz="0" w:space="0" w:color="auto"/>
            <w:left w:val="none" w:sz="0" w:space="0" w:color="auto"/>
            <w:bottom w:val="none" w:sz="0" w:space="0" w:color="auto"/>
            <w:right w:val="none" w:sz="0" w:space="0" w:color="auto"/>
          </w:divBdr>
          <w:divsChild>
            <w:div w:id="263001080">
              <w:marLeft w:val="0"/>
              <w:marRight w:val="0"/>
              <w:marTop w:val="0"/>
              <w:marBottom w:val="0"/>
              <w:divBdr>
                <w:top w:val="none" w:sz="0" w:space="0" w:color="auto"/>
                <w:left w:val="none" w:sz="0" w:space="0" w:color="auto"/>
                <w:bottom w:val="none" w:sz="0" w:space="0" w:color="auto"/>
                <w:right w:val="none" w:sz="0" w:space="0" w:color="auto"/>
              </w:divBdr>
              <w:divsChild>
                <w:div w:id="8388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7313">
      <w:bodyDiv w:val="1"/>
      <w:marLeft w:val="0"/>
      <w:marRight w:val="0"/>
      <w:marTop w:val="0"/>
      <w:marBottom w:val="0"/>
      <w:divBdr>
        <w:top w:val="none" w:sz="0" w:space="0" w:color="auto"/>
        <w:left w:val="none" w:sz="0" w:space="0" w:color="auto"/>
        <w:bottom w:val="none" w:sz="0" w:space="0" w:color="auto"/>
        <w:right w:val="none" w:sz="0" w:space="0" w:color="auto"/>
      </w:divBdr>
      <w:divsChild>
        <w:div w:id="1427531611">
          <w:marLeft w:val="0"/>
          <w:marRight w:val="0"/>
          <w:marTop w:val="0"/>
          <w:marBottom w:val="0"/>
          <w:divBdr>
            <w:top w:val="none" w:sz="0" w:space="0" w:color="auto"/>
            <w:left w:val="none" w:sz="0" w:space="0" w:color="auto"/>
            <w:bottom w:val="none" w:sz="0" w:space="0" w:color="auto"/>
            <w:right w:val="none" w:sz="0" w:space="0" w:color="auto"/>
          </w:divBdr>
          <w:divsChild>
            <w:div w:id="1454326858">
              <w:marLeft w:val="0"/>
              <w:marRight w:val="0"/>
              <w:marTop w:val="0"/>
              <w:marBottom w:val="0"/>
              <w:divBdr>
                <w:top w:val="none" w:sz="0" w:space="0" w:color="auto"/>
                <w:left w:val="none" w:sz="0" w:space="0" w:color="auto"/>
                <w:bottom w:val="none" w:sz="0" w:space="0" w:color="auto"/>
                <w:right w:val="none" w:sz="0" w:space="0" w:color="auto"/>
              </w:divBdr>
              <w:divsChild>
                <w:div w:id="1211529156">
                  <w:marLeft w:val="0"/>
                  <w:marRight w:val="0"/>
                  <w:marTop w:val="0"/>
                  <w:marBottom w:val="0"/>
                  <w:divBdr>
                    <w:top w:val="none" w:sz="0" w:space="0" w:color="auto"/>
                    <w:left w:val="none" w:sz="0" w:space="0" w:color="auto"/>
                    <w:bottom w:val="none" w:sz="0" w:space="0" w:color="auto"/>
                    <w:right w:val="none" w:sz="0" w:space="0" w:color="auto"/>
                  </w:divBdr>
                  <w:divsChild>
                    <w:div w:id="18102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
    <w:div w:id="1270316356">
      <w:bodyDiv w:val="1"/>
      <w:marLeft w:val="0"/>
      <w:marRight w:val="0"/>
      <w:marTop w:val="0"/>
      <w:marBottom w:val="0"/>
      <w:divBdr>
        <w:top w:val="none" w:sz="0" w:space="0" w:color="auto"/>
        <w:left w:val="none" w:sz="0" w:space="0" w:color="auto"/>
        <w:bottom w:val="none" w:sz="0" w:space="0" w:color="auto"/>
        <w:right w:val="none" w:sz="0" w:space="0" w:color="auto"/>
      </w:divBdr>
    </w:div>
    <w:div w:id="1439835186">
      <w:bodyDiv w:val="1"/>
      <w:marLeft w:val="0"/>
      <w:marRight w:val="0"/>
      <w:marTop w:val="0"/>
      <w:marBottom w:val="0"/>
      <w:divBdr>
        <w:top w:val="none" w:sz="0" w:space="0" w:color="auto"/>
        <w:left w:val="none" w:sz="0" w:space="0" w:color="auto"/>
        <w:bottom w:val="none" w:sz="0" w:space="0" w:color="auto"/>
        <w:right w:val="none" w:sz="0" w:space="0" w:color="auto"/>
      </w:divBdr>
    </w:div>
    <w:div w:id="1465125661">
      <w:bodyDiv w:val="1"/>
      <w:marLeft w:val="0"/>
      <w:marRight w:val="0"/>
      <w:marTop w:val="0"/>
      <w:marBottom w:val="0"/>
      <w:divBdr>
        <w:top w:val="none" w:sz="0" w:space="0" w:color="auto"/>
        <w:left w:val="none" w:sz="0" w:space="0" w:color="auto"/>
        <w:bottom w:val="none" w:sz="0" w:space="0" w:color="auto"/>
        <w:right w:val="none" w:sz="0" w:space="0" w:color="auto"/>
      </w:divBdr>
    </w:div>
    <w:div w:id="1541741743">
      <w:bodyDiv w:val="1"/>
      <w:marLeft w:val="0"/>
      <w:marRight w:val="0"/>
      <w:marTop w:val="0"/>
      <w:marBottom w:val="0"/>
      <w:divBdr>
        <w:top w:val="none" w:sz="0" w:space="0" w:color="auto"/>
        <w:left w:val="none" w:sz="0" w:space="0" w:color="auto"/>
        <w:bottom w:val="none" w:sz="0" w:space="0" w:color="auto"/>
        <w:right w:val="none" w:sz="0" w:space="0" w:color="auto"/>
      </w:divBdr>
      <w:divsChild>
        <w:div w:id="1312753580">
          <w:marLeft w:val="0"/>
          <w:marRight w:val="0"/>
          <w:marTop w:val="0"/>
          <w:marBottom w:val="0"/>
          <w:divBdr>
            <w:top w:val="none" w:sz="0" w:space="0" w:color="auto"/>
            <w:left w:val="none" w:sz="0" w:space="0" w:color="auto"/>
            <w:bottom w:val="none" w:sz="0" w:space="0" w:color="auto"/>
            <w:right w:val="none" w:sz="0" w:space="0" w:color="auto"/>
          </w:divBdr>
          <w:divsChild>
            <w:div w:id="1166942119">
              <w:marLeft w:val="0"/>
              <w:marRight w:val="0"/>
              <w:marTop w:val="0"/>
              <w:marBottom w:val="0"/>
              <w:divBdr>
                <w:top w:val="none" w:sz="0" w:space="0" w:color="auto"/>
                <w:left w:val="none" w:sz="0" w:space="0" w:color="auto"/>
                <w:bottom w:val="none" w:sz="0" w:space="0" w:color="auto"/>
                <w:right w:val="none" w:sz="0" w:space="0" w:color="auto"/>
              </w:divBdr>
              <w:divsChild>
                <w:div w:id="105272581">
                  <w:marLeft w:val="0"/>
                  <w:marRight w:val="0"/>
                  <w:marTop w:val="0"/>
                  <w:marBottom w:val="0"/>
                  <w:divBdr>
                    <w:top w:val="none" w:sz="0" w:space="0" w:color="auto"/>
                    <w:left w:val="none" w:sz="0" w:space="0" w:color="auto"/>
                    <w:bottom w:val="none" w:sz="0" w:space="0" w:color="auto"/>
                    <w:right w:val="none" w:sz="0" w:space="0" w:color="auto"/>
                  </w:divBdr>
                  <w:divsChild>
                    <w:div w:id="9171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52531">
      <w:bodyDiv w:val="1"/>
      <w:marLeft w:val="0"/>
      <w:marRight w:val="0"/>
      <w:marTop w:val="0"/>
      <w:marBottom w:val="0"/>
      <w:divBdr>
        <w:top w:val="none" w:sz="0" w:space="0" w:color="auto"/>
        <w:left w:val="none" w:sz="0" w:space="0" w:color="auto"/>
        <w:bottom w:val="none" w:sz="0" w:space="0" w:color="auto"/>
        <w:right w:val="none" w:sz="0" w:space="0" w:color="auto"/>
      </w:divBdr>
      <w:divsChild>
        <w:div w:id="1564490772">
          <w:marLeft w:val="0"/>
          <w:marRight w:val="0"/>
          <w:marTop w:val="0"/>
          <w:marBottom w:val="0"/>
          <w:divBdr>
            <w:top w:val="none" w:sz="0" w:space="0" w:color="auto"/>
            <w:left w:val="none" w:sz="0" w:space="0" w:color="auto"/>
            <w:bottom w:val="none" w:sz="0" w:space="0" w:color="auto"/>
            <w:right w:val="none" w:sz="0" w:space="0" w:color="auto"/>
          </w:divBdr>
          <w:divsChild>
            <w:div w:id="1025015315">
              <w:marLeft w:val="0"/>
              <w:marRight w:val="0"/>
              <w:marTop w:val="0"/>
              <w:marBottom w:val="0"/>
              <w:divBdr>
                <w:top w:val="none" w:sz="0" w:space="0" w:color="auto"/>
                <w:left w:val="none" w:sz="0" w:space="0" w:color="auto"/>
                <w:bottom w:val="none" w:sz="0" w:space="0" w:color="auto"/>
                <w:right w:val="none" w:sz="0" w:space="0" w:color="auto"/>
              </w:divBdr>
              <w:divsChild>
                <w:div w:id="556819988">
                  <w:marLeft w:val="0"/>
                  <w:marRight w:val="0"/>
                  <w:marTop w:val="0"/>
                  <w:marBottom w:val="0"/>
                  <w:divBdr>
                    <w:top w:val="none" w:sz="0" w:space="0" w:color="auto"/>
                    <w:left w:val="none" w:sz="0" w:space="0" w:color="auto"/>
                    <w:bottom w:val="none" w:sz="0" w:space="0" w:color="auto"/>
                    <w:right w:val="none" w:sz="0" w:space="0" w:color="auto"/>
                  </w:divBdr>
                  <w:divsChild>
                    <w:div w:id="14624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3785">
      <w:bodyDiv w:val="1"/>
      <w:marLeft w:val="0"/>
      <w:marRight w:val="0"/>
      <w:marTop w:val="0"/>
      <w:marBottom w:val="0"/>
      <w:divBdr>
        <w:top w:val="none" w:sz="0" w:space="0" w:color="auto"/>
        <w:left w:val="none" w:sz="0" w:space="0" w:color="auto"/>
        <w:bottom w:val="none" w:sz="0" w:space="0" w:color="auto"/>
        <w:right w:val="none" w:sz="0" w:space="0" w:color="auto"/>
      </w:divBdr>
    </w:div>
    <w:div w:id="1635523028">
      <w:bodyDiv w:val="1"/>
      <w:marLeft w:val="0"/>
      <w:marRight w:val="0"/>
      <w:marTop w:val="0"/>
      <w:marBottom w:val="0"/>
      <w:divBdr>
        <w:top w:val="none" w:sz="0" w:space="0" w:color="auto"/>
        <w:left w:val="none" w:sz="0" w:space="0" w:color="auto"/>
        <w:bottom w:val="none" w:sz="0" w:space="0" w:color="auto"/>
        <w:right w:val="none" w:sz="0" w:space="0" w:color="auto"/>
      </w:divBdr>
      <w:divsChild>
        <w:div w:id="164829989">
          <w:marLeft w:val="0"/>
          <w:marRight w:val="0"/>
          <w:marTop w:val="0"/>
          <w:marBottom w:val="0"/>
          <w:divBdr>
            <w:top w:val="none" w:sz="0" w:space="0" w:color="auto"/>
            <w:left w:val="none" w:sz="0" w:space="0" w:color="auto"/>
            <w:bottom w:val="none" w:sz="0" w:space="0" w:color="auto"/>
            <w:right w:val="none" w:sz="0" w:space="0" w:color="auto"/>
          </w:divBdr>
          <w:divsChild>
            <w:div w:id="729571498">
              <w:marLeft w:val="0"/>
              <w:marRight w:val="0"/>
              <w:marTop w:val="0"/>
              <w:marBottom w:val="0"/>
              <w:divBdr>
                <w:top w:val="none" w:sz="0" w:space="0" w:color="auto"/>
                <w:left w:val="none" w:sz="0" w:space="0" w:color="auto"/>
                <w:bottom w:val="none" w:sz="0" w:space="0" w:color="auto"/>
                <w:right w:val="none" w:sz="0" w:space="0" w:color="auto"/>
              </w:divBdr>
              <w:divsChild>
                <w:div w:id="12771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0498">
      <w:bodyDiv w:val="1"/>
      <w:marLeft w:val="0"/>
      <w:marRight w:val="0"/>
      <w:marTop w:val="0"/>
      <w:marBottom w:val="0"/>
      <w:divBdr>
        <w:top w:val="none" w:sz="0" w:space="0" w:color="auto"/>
        <w:left w:val="none" w:sz="0" w:space="0" w:color="auto"/>
        <w:bottom w:val="none" w:sz="0" w:space="0" w:color="auto"/>
        <w:right w:val="none" w:sz="0" w:space="0" w:color="auto"/>
      </w:divBdr>
      <w:divsChild>
        <w:div w:id="156305664">
          <w:marLeft w:val="0"/>
          <w:marRight w:val="0"/>
          <w:marTop w:val="0"/>
          <w:marBottom w:val="0"/>
          <w:divBdr>
            <w:top w:val="none" w:sz="0" w:space="0" w:color="auto"/>
            <w:left w:val="none" w:sz="0" w:space="0" w:color="auto"/>
            <w:bottom w:val="none" w:sz="0" w:space="0" w:color="auto"/>
            <w:right w:val="none" w:sz="0" w:space="0" w:color="auto"/>
          </w:divBdr>
          <w:divsChild>
            <w:div w:id="284776257">
              <w:marLeft w:val="0"/>
              <w:marRight w:val="0"/>
              <w:marTop w:val="0"/>
              <w:marBottom w:val="0"/>
              <w:divBdr>
                <w:top w:val="none" w:sz="0" w:space="0" w:color="auto"/>
                <w:left w:val="none" w:sz="0" w:space="0" w:color="auto"/>
                <w:bottom w:val="none" w:sz="0" w:space="0" w:color="auto"/>
                <w:right w:val="none" w:sz="0" w:space="0" w:color="auto"/>
              </w:divBdr>
              <w:divsChild>
                <w:div w:id="763575100">
                  <w:marLeft w:val="0"/>
                  <w:marRight w:val="0"/>
                  <w:marTop w:val="0"/>
                  <w:marBottom w:val="0"/>
                  <w:divBdr>
                    <w:top w:val="none" w:sz="0" w:space="0" w:color="auto"/>
                    <w:left w:val="none" w:sz="0" w:space="0" w:color="auto"/>
                    <w:bottom w:val="none" w:sz="0" w:space="0" w:color="auto"/>
                    <w:right w:val="none" w:sz="0" w:space="0" w:color="auto"/>
                  </w:divBdr>
                  <w:divsChild>
                    <w:div w:id="9737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470150">
      <w:bodyDiv w:val="1"/>
      <w:marLeft w:val="0"/>
      <w:marRight w:val="0"/>
      <w:marTop w:val="0"/>
      <w:marBottom w:val="0"/>
      <w:divBdr>
        <w:top w:val="none" w:sz="0" w:space="0" w:color="auto"/>
        <w:left w:val="none" w:sz="0" w:space="0" w:color="auto"/>
        <w:bottom w:val="none" w:sz="0" w:space="0" w:color="auto"/>
        <w:right w:val="none" w:sz="0" w:space="0" w:color="auto"/>
      </w:divBdr>
    </w:div>
    <w:div w:id="1654480315">
      <w:bodyDiv w:val="1"/>
      <w:marLeft w:val="0"/>
      <w:marRight w:val="0"/>
      <w:marTop w:val="0"/>
      <w:marBottom w:val="0"/>
      <w:divBdr>
        <w:top w:val="none" w:sz="0" w:space="0" w:color="auto"/>
        <w:left w:val="none" w:sz="0" w:space="0" w:color="auto"/>
        <w:bottom w:val="none" w:sz="0" w:space="0" w:color="auto"/>
        <w:right w:val="none" w:sz="0" w:space="0" w:color="auto"/>
      </w:divBdr>
      <w:divsChild>
        <w:div w:id="518278539">
          <w:marLeft w:val="0"/>
          <w:marRight w:val="0"/>
          <w:marTop w:val="0"/>
          <w:marBottom w:val="0"/>
          <w:divBdr>
            <w:top w:val="none" w:sz="0" w:space="0" w:color="auto"/>
            <w:left w:val="none" w:sz="0" w:space="0" w:color="auto"/>
            <w:bottom w:val="none" w:sz="0" w:space="0" w:color="auto"/>
            <w:right w:val="none" w:sz="0" w:space="0" w:color="auto"/>
          </w:divBdr>
          <w:divsChild>
            <w:div w:id="961038011">
              <w:marLeft w:val="0"/>
              <w:marRight w:val="0"/>
              <w:marTop w:val="0"/>
              <w:marBottom w:val="0"/>
              <w:divBdr>
                <w:top w:val="none" w:sz="0" w:space="0" w:color="auto"/>
                <w:left w:val="none" w:sz="0" w:space="0" w:color="auto"/>
                <w:bottom w:val="none" w:sz="0" w:space="0" w:color="auto"/>
                <w:right w:val="none" w:sz="0" w:space="0" w:color="auto"/>
              </w:divBdr>
              <w:divsChild>
                <w:div w:id="14315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90273">
      <w:bodyDiv w:val="1"/>
      <w:marLeft w:val="0"/>
      <w:marRight w:val="0"/>
      <w:marTop w:val="0"/>
      <w:marBottom w:val="0"/>
      <w:divBdr>
        <w:top w:val="none" w:sz="0" w:space="0" w:color="auto"/>
        <w:left w:val="none" w:sz="0" w:space="0" w:color="auto"/>
        <w:bottom w:val="none" w:sz="0" w:space="0" w:color="auto"/>
        <w:right w:val="none" w:sz="0" w:space="0" w:color="auto"/>
      </w:divBdr>
      <w:divsChild>
        <w:div w:id="265965833">
          <w:marLeft w:val="0"/>
          <w:marRight w:val="0"/>
          <w:marTop w:val="0"/>
          <w:marBottom w:val="0"/>
          <w:divBdr>
            <w:top w:val="none" w:sz="0" w:space="0" w:color="auto"/>
            <w:left w:val="none" w:sz="0" w:space="0" w:color="auto"/>
            <w:bottom w:val="none" w:sz="0" w:space="0" w:color="auto"/>
            <w:right w:val="none" w:sz="0" w:space="0" w:color="auto"/>
          </w:divBdr>
          <w:divsChild>
            <w:div w:id="680088806">
              <w:marLeft w:val="0"/>
              <w:marRight w:val="0"/>
              <w:marTop w:val="0"/>
              <w:marBottom w:val="0"/>
              <w:divBdr>
                <w:top w:val="none" w:sz="0" w:space="0" w:color="auto"/>
                <w:left w:val="none" w:sz="0" w:space="0" w:color="auto"/>
                <w:bottom w:val="none" w:sz="0" w:space="0" w:color="auto"/>
                <w:right w:val="none" w:sz="0" w:space="0" w:color="auto"/>
              </w:divBdr>
              <w:divsChild>
                <w:div w:id="17224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9621">
      <w:bodyDiv w:val="1"/>
      <w:marLeft w:val="0"/>
      <w:marRight w:val="0"/>
      <w:marTop w:val="0"/>
      <w:marBottom w:val="0"/>
      <w:divBdr>
        <w:top w:val="none" w:sz="0" w:space="0" w:color="auto"/>
        <w:left w:val="none" w:sz="0" w:space="0" w:color="auto"/>
        <w:bottom w:val="none" w:sz="0" w:space="0" w:color="auto"/>
        <w:right w:val="none" w:sz="0" w:space="0" w:color="auto"/>
      </w:divBdr>
      <w:divsChild>
        <w:div w:id="1239710060">
          <w:marLeft w:val="0"/>
          <w:marRight w:val="0"/>
          <w:marTop w:val="0"/>
          <w:marBottom w:val="0"/>
          <w:divBdr>
            <w:top w:val="none" w:sz="0" w:space="0" w:color="auto"/>
            <w:left w:val="none" w:sz="0" w:space="0" w:color="auto"/>
            <w:bottom w:val="none" w:sz="0" w:space="0" w:color="auto"/>
            <w:right w:val="none" w:sz="0" w:space="0" w:color="auto"/>
          </w:divBdr>
          <w:divsChild>
            <w:div w:id="287861639">
              <w:marLeft w:val="0"/>
              <w:marRight w:val="0"/>
              <w:marTop w:val="0"/>
              <w:marBottom w:val="0"/>
              <w:divBdr>
                <w:top w:val="none" w:sz="0" w:space="0" w:color="auto"/>
                <w:left w:val="none" w:sz="0" w:space="0" w:color="auto"/>
                <w:bottom w:val="none" w:sz="0" w:space="0" w:color="auto"/>
                <w:right w:val="none" w:sz="0" w:space="0" w:color="auto"/>
              </w:divBdr>
              <w:divsChild>
                <w:div w:id="425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545">
      <w:bodyDiv w:val="1"/>
      <w:marLeft w:val="0"/>
      <w:marRight w:val="0"/>
      <w:marTop w:val="0"/>
      <w:marBottom w:val="0"/>
      <w:divBdr>
        <w:top w:val="none" w:sz="0" w:space="0" w:color="auto"/>
        <w:left w:val="none" w:sz="0" w:space="0" w:color="auto"/>
        <w:bottom w:val="none" w:sz="0" w:space="0" w:color="auto"/>
        <w:right w:val="none" w:sz="0" w:space="0" w:color="auto"/>
      </w:divBdr>
    </w:div>
    <w:div w:id="1807578416">
      <w:bodyDiv w:val="1"/>
      <w:marLeft w:val="0"/>
      <w:marRight w:val="0"/>
      <w:marTop w:val="0"/>
      <w:marBottom w:val="0"/>
      <w:divBdr>
        <w:top w:val="none" w:sz="0" w:space="0" w:color="auto"/>
        <w:left w:val="none" w:sz="0" w:space="0" w:color="auto"/>
        <w:bottom w:val="none" w:sz="0" w:space="0" w:color="auto"/>
        <w:right w:val="none" w:sz="0" w:space="0" w:color="auto"/>
      </w:divBdr>
      <w:divsChild>
        <w:div w:id="85612559">
          <w:marLeft w:val="0"/>
          <w:marRight w:val="0"/>
          <w:marTop w:val="0"/>
          <w:marBottom w:val="0"/>
          <w:divBdr>
            <w:top w:val="none" w:sz="0" w:space="0" w:color="auto"/>
            <w:left w:val="none" w:sz="0" w:space="0" w:color="auto"/>
            <w:bottom w:val="none" w:sz="0" w:space="0" w:color="auto"/>
            <w:right w:val="none" w:sz="0" w:space="0" w:color="auto"/>
          </w:divBdr>
          <w:divsChild>
            <w:div w:id="605235473">
              <w:marLeft w:val="0"/>
              <w:marRight w:val="0"/>
              <w:marTop w:val="0"/>
              <w:marBottom w:val="0"/>
              <w:divBdr>
                <w:top w:val="none" w:sz="0" w:space="0" w:color="auto"/>
                <w:left w:val="none" w:sz="0" w:space="0" w:color="auto"/>
                <w:bottom w:val="none" w:sz="0" w:space="0" w:color="auto"/>
                <w:right w:val="none" w:sz="0" w:space="0" w:color="auto"/>
              </w:divBdr>
              <w:divsChild>
                <w:div w:id="1696885878">
                  <w:marLeft w:val="0"/>
                  <w:marRight w:val="0"/>
                  <w:marTop w:val="0"/>
                  <w:marBottom w:val="0"/>
                  <w:divBdr>
                    <w:top w:val="none" w:sz="0" w:space="0" w:color="auto"/>
                    <w:left w:val="none" w:sz="0" w:space="0" w:color="auto"/>
                    <w:bottom w:val="none" w:sz="0" w:space="0" w:color="auto"/>
                    <w:right w:val="none" w:sz="0" w:space="0" w:color="auto"/>
                  </w:divBdr>
                  <w:divsChild>
                    <w:div w:id="18449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6066">
      <w:bodyDiv w:val="1"/>
      <w:marLeft w:val="0"/>
      <w:marRight w:val="0"/>
      <w:marTop w:val="0"/>
      <w:marBottom w:val="0"/>
      <w:divBdr>
        <w:top w:val="none" w:sz="0" w:space="0" w:color="auto"/>
        <w:left w:val="none" w:sz="0" w:space="0" w:color="auto"/>
        <w:bottom w:val="none" w:sz="0" w:space="0" w:color="auto"/>
        <w:right w:val="none" w:sz="0" w:space="0" w:color="auto"/>
      </w:divBdr>
    </w:div>
    <w:div w:id="1826386396">
      <w:bodyDiv w:val="1"/>
      <w:marLeft w:val="0"/>
      <w:marRight w:val="0"/>
      <w:marTop w:val="0"/>
      <w:marBottom w:val="0"/>
      <w:divBdr>
        <w:top w:val="none" w:sz="0" w:space="0" w:color="auto"/>
        <w:left w:val="none" w:sz="0" w:space="0" w:color="auto"/>
        <w:bottom w:val="none" w:sz="0" w:space="0" w:color="auto"/>
        <w:right w:val="none" w:sz="0" w:space="0" w:color="auto"/>
      </w:divBdr>
      <w:divsChild>
        <w:div w:id="1309095709">
          <w:marLeft w:val="0"/>
          <w:marRight w:val="0"/>
          <w:marTop w:val="0"/>
          <w:marBottom w:val="0"/>
          <w:divBdr>
            <w:top w:val="none" w:sz="0" w:space="0" w:color="auto"/>
            <w:left w:val="none" w:sz="0" w:space="0" w:color="auto"/>
            <w:bottom w:val="none" w:sz="0" w:space="0" w:color="auto"/>
            <w:right w:val="none" w:sz="0" w:space="0" w:color="auto"/>
          </w:divBdr>
          <w:divsChild>
            <w:div w:id="947275546">
              <w:marLeft w:val="0"/>
              <w:marRight w:val="0"/>
              <w:marTop w:val="0"/>
              <w:marBottom w:val="0"/>
              <w:divBdr>
                <w:top w:val="none" w:sz="0" w:space="0" w:color="auto"/>
                <w:left w:val="none" w:sz="0" w:space="0" w:color="auto"/>
                <w:bottom w:val="none" w:sz="0" w:space="0" w:color="auto"/>
                <w:right w:val="none" w:sz="0" w:space="0" w:color="auto"/>
              </w:divBdr>
              <w:divsChild>
                <w:div w:id="16713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6727">
      <w:bodyDiv w:val="1"/>
      <w:marLeft w:val="0"/>
      <w:marRight w:val="0"/>
      <w:marTop w:val="0"/>
      <w:marBottom w:val="0"/>
      <w:divBdr>
        <w:top w:val="none" w:sz="0" w:space="0" w:color="auto"/>
        <w:left w:val="none" w:sz="0" w:space="0" w:color="auto"/>
        <w:bottom w:val="none" w:sz="0" w:space="0" w:color="auto"/>
        <w:right w:val="none" w:sz="0" w:space="0" w:color="auto"/>
      </w:divBdr>
    </w:div>
    <w:div w:id="1891073329">
      <w:bodyDiv w:val="1"/>
      <w:marLeft w:val="0"/>
      <w:marRight w:val="0"/>
      <w:marTop w:val="0"/>
      <w:marBottom w:val="0"/>
      <w:divBdr>
        <w:top w:val="none" w:sz="0" w:space="0" w:color="auto"/>
        <w:left w:val="none" w:sz="0" w:space="0" w:color="auto"/>
        <w:bottom w:val="none" w:sz="0" w:space="0" w:color="auto"/>
        <w:right w:val="none" w:sz="0" w:space="0" w:color="auto"/>
      </w:divBdr>
      <w:divsChild>
        <w:div w:id="643000173">
          <w:marLeft w:val="0"/>
          <w:marRight w:val="0"/>
          <w:marTop w:val="0"/>
          <w:marBottom w:val="0"/>
          <w:divBdr>
            <w:top w:val="none" w:sz="0" w:space="0" w:color="auto"/>
            <w:left w:val="none" w:sz="0" w:space="0" w:color="auto"/>
            <w:bottom w:val="none" w:sz="0" w:space="0" w:color="auto"/>
            <w:right w:val="none" w:sz="0" w:space="0" w:color="auto"/>
          </w:divBdr>
          <w:divsChild>
            <w:div w:id="927542676">
              <w:marLeft w:val="0"/>
              <w:marRight w:val="0"/>
              <w:marTop w:val="0"/>
              <w:marBottom w:val="0"/>
              <w:divBdr>
                <w:top w:val="none" w:sz="0" w:space="0" w:color="auto"/>
                <w:left w:val="none" w:sz="0" w:space="0" w:color="auto"/>
                <w:bottom w:val="none" w:sz="0" w:space="0" w:color="auto"/>
                <w:right w:val="none" w:sz="0" w:space="0" w:color="auto"/>
              </w:divBdr>
              <w:divsChild>
                <w:div w:id="1471821936">
                  <w:marLeft w:val="0"/>
                  <w:marRight w:val="0"/>
                  <w:marTop w:val="0"/>
                  <w:marBottom w:val="0"/>
                  <w:divBdr>
                    <w:top w:val="none" w:sz="0" w:space="0" w:color="auto"/>
                    <w:left w:val="none" w:sz="0" w:space="0" w:color="auto"/>
                    <w:bottom w:val="none" w:sz="0" w:space="0" w:color="auto"/>
                    <w:right w:val="none" w:sz="0" w:space="0" w:color="auto"/>
                  </w:divBdr>
                  <w:divsChild>
                    <w:div w:id="14430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649">
      <w:bodyDiv w:val="1"/>
      <w:marLeft w:val="0"/>
      <w:marRight w:val="0"/>
      <w:marTop w:val="0"/>
      <w:marBottom w:val="0"/>
      <w:divBdr>
        <w:top w:val="none" w:sz="0" w:space="0" w:color="auto"/>
        <w:left w:val="none" w:sz="0" w:space="0" w:color="auto"/>
        <w:bottom w:val="none" w:sz="0" w:space="0" w:color="auto"/>
        <w:right w:val="none" w:sz="0" w:space="0" w:color="auto"/>
      </w:divBdr>
      <w:divsChild>
        <w:div w:id="414128206">
          <w:marLeft w:val="0"/>
          <w:marRight w:val="0"/>
          <w:marTop w:val="0"/>
          <w:marBottom w:val="0"/>
          <w:divBdr>
            <w:top w:val="none" w:sz="0" w:space="0" w:color="auto"/>
            <w:left w:val="none" w:sz="0" w:space="0" w:color="auto"/>
            <w:bottom w:val="none" w:sz="0" w:space="0" w:color="auto"/>
            <w:right w:val="none" w:sz="0" w:space="0" w:color="auto"/>
          </w:divBdr>
          <w:divsChild>
            <w:div w:id="1538002468">
              <w:marLeft w:val="0"/>
              <w:marRight w:val="0"/>
              <w:marTop w:val="0"/>
              <w:marBottom w:val="0"/>
              <w:divBdr>
                <w:top w:val="none" w:sz="0" w:space="0" w:color="auto"/>
                <w:left w:val="none" w:sz="0" w:space="0" w:color="auto"/>
                <w:bottom w:val="none" w:sz="0" w:space="0" w:color="auto"/>
                <w:right w:val="none" w:sz="0" w:space="0" w:color="auto"/>
              </w:divBdr>
              <w:divsChild>
                <w:div w:id="848059688">
                  <w:marLeft w:val="0"/>
                  <w:marRight w:val="0"/>
                  <w:marTop w:val="0"/>
                  <w:marBottom w:val="0"/>
                  <w:divBdr>
                    <w:top w:val="none" w:sz="0" w:space="0" w:color="auto"/>
                    <w:left w:val="none" w:sz="0" w:space="0" w:color="auto"/>
                    <w:bottom w:val="none" w:sz="0" w:space="0" w:color="auto"/>
                    <w:right w:val="none" w:sz="0" w:space="0" w:color="auto"/>
                  </w:divBdr>
                  <w:divsChild>
                    <w:div w:id="13415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71770">
      <w:bodyDiv w:val="1"/>
      <w:marLeft w:val="0"/>
      <w:marRight w:val="0"/>
      <w:marTop w:val="0"/>
      <w:marBottom w:val="0"/>
      <w:divBdr>
        <w:top w:val="none" w:sz="0" w:space="0" w:color="auto"/>
        <w:left w:val="none" w:sz="0" w:space="0" w:color="auto"/>
        <w:bottom w:val="none" w:sz="0" w:space="0" w:color="auto"/>
        <w:right w:val="none" w:sz="0" w:space="0" w:color="auto"/>
      </w:divBdr>
      <w:divsChild>
        <w:div w:id="686255141">
          <w:marLeft w:val="0"/>
          <w:marRight w:val="0"/>
          <w:marTop w:val="0"/>
          <w:marBottom w:val="0"/>
          <w:divBdr>
            <w:top w:val="none" w:sz="0" w:space="0" w:color="auto"/>
            <w:left w:val="none" w:sz="0" w:space="0" w:color="auto"/>
            <w:bottom w:val="none" w:sz="0" w:space="0" w:color="auto"/>
            <w:right w:val="none" w:sz="0" w:space="0" w:color="auto"/>
          </w:divBdr>
          <w:divsChild>
            <w:div w:id="494691009">
              <w:marLeft w:val="0"/>
              <w:marRight w:val="0"/>
              <w:marTop w:val="0"/>
              <w:marBottom w:val="0"/>
              <w:divBdr>
                <w:top w:val="none" w:sz="0" w:space="0" w:color="auto"/>
                <w:left w:val="none" w:sz="0" w:space="0" w:color="auto"/>
                <w:bottom w:val="none" w:sz="0" w:space="0" w:color="auto"/>
                <w:right w:val="none" w:sz="0" w:space="0" w:color="auto"/>
              </w:divBdr>
              <w:divsChild>
                <w:div w:id="3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98873">
      <w:bodyDiv w:val="1"/>
      <w:marLeft w:val="0"/>
      <w:marRight w:val="0"/>
      <w:marTop w:val="0"/>
      <w:marBottom w:val="0"/>
      <w:divBdr>
        <w:top w:val="none" w:sz="0" w:space="0" w:color="auto"/>
        <w:left w:val="none" w:sz="0" w:space="0" w:color="auto"/>
        <w:bottom w:val="none" w:sz="0" w:space="0" w:color="auto"/>
        <w:right w:val="none" w:sz="0" w:space="0" w:color="auto"/>
      </w:divBdr>
    </w:div>
    <w:div w:id="2120908487">
      <w:bodyDiv w:val="1"/>
      <w:marLeft w:val="0"/>
      <w:marRight w:val="0"/>
      <w:marTop w:val="0"/>
      <w:marBottom w:val="0"/>
      <w:divBdr>
        <w:top w:val="none" w:sz="0" w:space="0" w:color="auto"/>
        <w:left w:val="none" w:sz="0" w:space="0" w:color="auto"/>
        <w:bottom w:val="none" w:sz="0" w:space="0" w:color="auto"/>
        <w:right w:val="none" w:sz="0" w:space="0" w:color="auto"/>
      </w:divBdr>
      <w:divsChild>
        <w:div w:id="63913121">
          <w:marLeft w:val="0"/>
          <w:marRight w:val="0"/>
          <w:marTop w:val="0"/>
          <w:marBottom w:val="0"/>
          <w:divBdr>
            <w:top w:val="none" w:sz="0" w:space="0" w:color="auto"/>
            <w:left w:val="none" w:sz="0" w:space="0" w:color="auto"/>
            <w:bottom w:val="none" w:sz="0" w:space="0" w:color="auto"/>
            <w:right w:val="none" w:sz="0" w:space="0" w:color="auto"/>
          </w:divBdr>
        </w:div>
        <w:div w:id="228735070">
          <w:marLeft w:val="0"/>
          <w:marRight w:val="0"/>
          <w:marTop w:val="0"/>
          <w:marBottom w:val="0"/>
          <w:divBdr>
            <w:top w:val="none" w:sz="0" w:space="0" w:color="auto"/>
            <w:left w:val="none" w:sz="0" w:space="0" w:color="auto"/>
            <w:bottom w:val="none" w:sz="0" w:space="0" w:color="auto"/>
            <w:right w:val="none" w:sz="0" w:space="0" w:color="auto"/>
          </w:divBdr>
        </w:div>
        <w:div w:id="144394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youtu.be/0Fgor2XNnGY"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yperlink" Target="https://youtu.be/D_2SX0kuHuI"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youtu.be/0Fgor2XNnGY" TargetMode="External"/><Relationship Id="rId27" Type="http://schemas.openxmlformats.org/officeDocument/2006/relationships/image" Target="media/image15.jpeg"/><Relationship Id="rId30" Type="http://schemas.openxmlformats.org/officeDocument/2006/relationships/hyperlink" Target="https://youtu.be/D_2SX0kuHuI"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MOK9KA\OneDrive%20-%20Pearson%20PLC\Desktop\Chapter%209%20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E98F26-A3A1-4317-95A6-6213E1939FDC}">
  <we:reference id="wa200002492" version="1.0.0.0" store="en-US" storeType="OMEX"/>
  <we:alternateReferences>
    <we:reference id="wa200002492" version="1.0.0.0" store="WA20000249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1b4d2e-1ff6-4dae-8023-845065c95d2b" xsi:nil="true"/>
    <lcf76f155ced4ddcb4097134ff3c332f xmlns="b6bfb00f-0d56-4d67-840f-59fa056bedad">
      <Terms xmlns="http://schemas.microsoft.com/office/infopath/2007/PartnerControls"/>
    </lcf76f155ced4ddcb4097134ff3c332f>
    <Desc xmlns="b6bfb00f-0d56-4d67-840f-59fa056bedad" xsi:nil="true"/>
    <Chapter xmlns="b6bfb00f-0d56-4d67-840f-59fa056bedad" xsi:nil="true"/>
    <SharedWithUsers xmlns="9e1b4d2e-1ff6-4dae-8023-845065c95d2b">
      <UserInfo>
        <DisplayName/>
        <AccountId xsi:nil="true"/>
        <AccountType/>
      </UserInfo>
    </SharedWithUsers>
    <MigrationWizIdVersion xmlns="b6bfb00f-0d56-4d67-840f-59fa056bedad" xsi:nil="true"/>
    <MigrationWizIdSecurityGroups xmlns="b6bfb00f-0d56-4d67-840f-59fa056bedad" xsi:nil="true"/>
    <MigrationWizId xmlns="b6bfb00f-0d56-4d67-840f-59fa056bedad" xsi:nil="true"/>
    <lcf76f155ced4ddcb4097134ff3c332f0 xmlns="b6bfb00f-0d56-4d67-840f-59fa056bedad" xsi:nil="true"/>
    <MigrationWizIdPermissions xmlns="b6bfb00f-0d56-4d67-840f-59fa056bedad" xsi:nil="true"/>
    <MigrationWizIdDocumentLibraryPermissions xmlns="b6bfb00f-0d56-4d67-840f-59fa056bedad" xsi:nil="true"/>
    <MigrationWizIdPermissionLevels xmlns="b6bfb00f-0d56-4d67-840f-59fa056bed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7A06E243AE15428C9181E431735EE1" ma:contentTypeVersion="20" ma:contentTypeDescription="Create a new document." ma:contentTypeScope="" ma:versionID="eb0ebae5aa8ad4e660f15d5e0dcc1b3c">
  <xsd:schema xmlns:xsd="http://www.w3.org/2001/XMLSchema" xmlns:xs="http://www.w3.org/2001/XMLSchema" xmlns:p="http://schemas.microsoft.com/office/2006/metadata/properties" xmlns:ns2="b6bfb00f-0d56-4d67-840f-59fa056bedad" xmlns:ns3="9e1b4d2e-1ff6-4dae-8023-845065c95d2b" targetNamespace="http://schemas.microsoft.com/office/2006/metadata/properties" ma:root="true" ma:fieldsID="a8331f0d05a3788bbad180a41c99b116" ns2:_="" ns3:_="">
    <xsd:import namespace="b6bfb00f-0d56-4d67-840f-59fa056bedad"/>
    <xsd:import namespace="9e1b4d2e-1ff6-4dae-8023-845065c95d2b"/>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Desc" minOccurs="0"/>
                <xsd:element ref="ns2:Chapter"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b00f-0d56-4d67-840f-59fa056beda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Desc" ma:index="14" nillable="true" ma:displayName="Desc" ma:description="Description of the file" ma:format="Dropdown" ma:internalName="Desc">
      <xsd:simpleType>
        <xsd:restriction base="dms:Text">
          <xsd:maxLength value="255"/>
        </xsd:restriction>
      </xsd:simpleType>
    </xsd:element>
    <xsd:element name="Chapter" ma:index="15" nillable="true" ma:displayName="Chapter" ma:format="Dropdown" ma:internalName="Chapter"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restriction>
      </xsd:simpleType>
    </xsd:element>
    <xsd:element name="lcf76f155ced4ddcb4097134ff3c332f0" ma:index="16" nillable="true" ma:displayName="Image Tags_0" ma:hidden="true" ma:internalName="lcf76f155ced4ddcb4097134ff3c332f0" ma:readOnly="false">
      <xsd:simpleType>
        <xsd:restriction base="dms:Note"/>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7f4383-ccf9-4935-95bf-a0dba1e3439e"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1b4d2e-1ff6-4dae-8023-845065c95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774b86f-c92e-4840-b01b-e7638f20cc80}" ma:internalName="TaxCatchAll" ma:showField="CatchAllData" ma:web="9e1b4d2e-1ff6-4dae-8023-845065c95d2b">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D7DCE-601D-4163-AE6B-44C5DE6F880E}">
  <ds:schemaRefs>
    <ds:schemaRef ds:uri="http://schemas.microsoft.com/office/2006/metadata/properties"/>
    <ds:schemaRef ds:uri="http://schemas.microsoft.com/office/infopath/2007/PartnerControls"/>
    <ds:schemaRef ds:uri="9e1b4d2e-1ff6-4dae-8023-845065c95d2b"/>
    <ds:schemaRef ds:uri="b6bfb00f-0d56-4d67-840f-59fa056bedad"/>
  </ds:schemaRefs>
</ds:datastoreItem>
</file>

<file path=customXml/itemProps2.xml><?xml version="1.0" encoding="utf-8"?>
<ds:datastoreItem xmlns:ds="http://schemas.openxmlformats.org/officeDocument/2006/customXml" ds:itemID="{BCE27EF0-1E23-46F4-BEFF-6207CE52D7F0}">
  <ds:schemaRefs>
    <ds:schemaRef ds:uri="http://schemas.microsoft.com/sharepoint/v3/contenttype/forms"/>
  </ds:schemaRefs>
</ds:datastoreItem>
</file>

<file path=customXml/itemProps3.xml><?xml version="1.0" encoding="utf-8"?>
<ds:datastoreItem xmlns:ds="http://schemas.openxmlformats.org/officeDocument/2006/customXml" ds:itemID="{BB49A371-9224-4EF5-A9F9-B5FB55D8B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b00f-0d56-4d67-840f-59fa056bedad"/>
    <ds:schemaRef ds:uri="9e1b4d2e-1ff6-4dae-8023-845065c95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30951E-5F52-4AA7-9E93-80EA7AF9A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 9 NS.dotx</Template>
  <TotalTime>103</TotalTime>
  <Pages>1</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Links>
    <vt:vector size="24" baseType="variant">
      <vt:variant>
        <vt:i4>7995505</vt:i4>
      </vt:variant>
      <vt:variant>
        <vt:i4>9</vt:i4>
      </vt:variant>
      <vt:variant>
        <vt:i4>0</vt:i4>
      </vt:variant>
      <vt:variant>
        <vt:i4>5</vt:i4>
      </vt:variant>
      <vt:variant>
        <vt:lpwstr>https://en.pric.org.cn/</vt:lpwstr>
      </vt:variant>
      <vt:variant>
        <vt:lpwstr/>
      </vt:variant>
      <vt:variant>
        <vt:i4>5570591</vt:i4>
      </vt:variant>
      <vt:variant>
        <vt:i4>6</vt:i4>
      </vt:variant>
      <vt:variant>
        <vt:i4>0</vt:i4>
      </vt:variant>
      <vt:variant>
        <vt:i4>5</vt:i4>
      </vt:variant>
      <vt:variant>
        <vt:lpwstr>https://www.scmp.com/</vt:lpwstr>
      </vt:variant>
      <vt:variant>
        <vt:lpwstr/>
      </vt:variant>
      <vt:variant>
        <vt:i4>327687</vt:i4>
      </vt:variant>
      <vt:variant>
        <vt:i4>3</vt:i4>
      </vt:variant>
      <vt:variant>
        <vt:i4>0</vt:i4>
      </vt:variant>
      <vt:variant>
        <vt:i4>5</vt:i4>
      </vt:variant>
      <vt:variant>
        <vt:lpwstr>https://spaceplace.nasa.gov/</vt:lpwstr>
      </vt:variant>
      <vt:variant>
        <vt:lpwstr/>
      </vt:variant>
      <vt:variant>
        <vt:i4>7798790</vt:i4>
      </vt:variant>
      <vt:variant>
        <vt:i4>0</vt:i4>
      </vt:variant>
      <vt:variant>
        <vt:i4>0</vt:i4>
      </vt:variant>
      <vt:variant>
        <vt:i4>5</vt:i4>
      </vt:variant>
      <vt:variant>
        <vt:lpwstr>https://www.edb.gov.hk/attachment/tc/curriculum-development/kla/pshe/national-security-education/nse_subject_framework_science.pdf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 Judy</dc:creator>
  <cp:keywords/>
  <dc:description/>
  <cp:lastModifiedBy>Anthony Leung</cp:lastModifiedBy>
  <cp:revision>227</cp:revision>
  <cp:lastPrinted>2021-12-23T23:34:00Z</cp:lastPrinted>
  <dcterms:created xsi:type="dcterms:W3CDTF">2024-03-20T08:14:00Z</dcterms:created>
  <dcterms:modified xsi:type="dcterms:W3CDTF">2024-03-20T11:08:00Z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0x0101007F7A06E243AE15428C9181E431735EE1</vt:lpwstr>
  </property>
  <property fmtid="{D5CDD505-2E9C-101B-9397-08002B2CF9AE}" pid="3" name="Order">
    <vt:r8>5130500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