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59085" w14:textId="05EFC8B9" w:rsidR="004D2F1E" w:rsidRPr="00FF7692" w:rsidRDefault="00463579" w:rsidP="00043CBB">
      <w:pPr>
        <w:pStyle w:val="HeadTitle"/>
      </w:pPr>
      <w:r>
        <w:rPr>
          <w:rFonts w:hint="eastAsia"/>
        </w:rPr>
        <w:t>地球的極地</w:t>
      </w:r>
    </w:p>
    <w:p w14:paraId="427CBBD3" w14:textId="4AB64B36" w:rsidR="006E18EB" w:rsidRPr="00730007" w:rsidRDefault="00730007" w:rsidP="00DF0CD9">
      <w:pPr>
        <w:pStyle w:val="HeadC"/>
        <w:rPr>
          <w:b/>
          <w:bCs/>
        </w:rPr>
      </w:pPr>
      <w:r w:rsidRPr="00730007">
        <w:rPr>
          <w:rFonts w:hint="eastAsia"/>
          <w:b/>
          <w:bCs/>
          <w:sz w:val="36"/>
          <w:szCs w:val="36"/>
        </w:rPr>
        <w:t>國家安全教育教學建議及相關資源一覽表</w:t>
      </w:r>
    </w:p>
    <w:tbl>
      <w:tblPr>
        <w:tblStyle w:val="ListTable3-Accent2"/>
        <w:tblW w:w="0" w:type="auto"/>
        <w:tblBorders>
          <w:insideH w:val="single" w:sz="4" w:space="0" w:color="ED7D31" w:themeColor="accent2"/>
          <w:insideV w:val="single" w:sz="4" w:space="0" w:color="ED7D31" w:themeColor="accent2"/>
        </w:tblBorders>
        <w:shd w:val="clear" w:color="auto" w:fill="ED7D31" w:themeFill="accent2"/>
        <w:tblLayout w:type="fixed"/>
        <w:tblCellMar>
          <w:top w:w="85" w:type="dxa"/>
          <w:left w:w="170" w:type="dxa"/>
          <w:bottom w:w="85" w:type="dxa"/>
          <w:right w:w="170" w:type="dxa"/>
        </w:tblCellMar>
        <w:tblLook w:val="06A0" w:firstRow="1" w:lastRow="0" w:firstColumn="1" w:lastColumn="0" w:noHBand="1" w:noVBand="1"/>
      </w:tblPr>
      <w:tblGrid>
        <w:gridCol w:w="2689"/>
        <w:gridCol w:w="6804"/>
      </w:tblGrid>
      <w:tr w:rsidR="00886EF8" w:rsidRPr="006E6C65" w14:paraId="785D3EDE" w14:textId="77777777" w:rsidTr="00FA2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9" w:type="dxa"/>
            <w:tcBorders>
              <w:bottom w:val="single" w:sz="4" w:space="0" w:color="FFFFFF" w:themeColor="background1"/>
            </w:tcBorders>
            <w:vAlign w:val="center"/>
          </w:tcPr>
          <w:p w14:paraId="210F9262" w14:textId="4C526550" w:rsidR="00886EF8" w:rsidRPr="00D6483C" w:rsidRDefault="00886EF8" w:rsidP="00D6483C">
            <w:pPr>
              <w:pStyle w:val="HeadTable"/>
              <w:rPr>
                <w:b w:val="0"/>
              </w:rPr>
            </w:pPr>
            <w:r w:rsidRPr="00D6483C">
              <w:rPr>
                <w:rFonts w:hint="eastAsia"/>
                <w:b w:val="0"/>
              </w:rPr>
              <w:t>課</w:t>
            </w:r>
            <w:r w:rsidR="00D6483C" w:rsidRPr="00D6483C">
              <w:rPr>
                <w:rFonts w:hint="eastAsia"/>
                <w:b w:val="0"/>
              </w:rPr>
              <w:t xml:space="preserve"> </w:t>
            </w:r>
            <w:r w:rsidRPr="00D6483C">
              <w:rPr>
                <w:rFonts w:hint="eastAsia"/>
                <w:b w:val="0"/>
              </w:rPr>
              <w:t>題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D6F8906" w14:textId="550C6134" w:rsidR="00886EF8" w:rsidRPr="00D6483C" w:rsidRDefault="00886EF8" w:rsidP="00D6483C">
            <w:pPr>
              <w:pStyle w:val="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auto"/>
              </w:rPr>
            </w:pPr>
            <w:r w:rsidRPr="00D6483C">
              <w:rPr>
                <w:rFonts w:hint="eastAsia"/>
                <w:b w:val="0"/>
                <w:bCs/>
                <w:color w:val="auto"/>
              </w:rPr>
              <w:t>地球的極地</w:t>
            </w:r>
          </w:p>
        </w:tc>
      </w:tr>
      <w:tr w:rsidR="00886EF8" w:rsidRPr="006E6C65" w14:paraId="6C74C2DC" w14:textId="77777777" w:rsidTr="00FA2774">
        <w:trPr>
          <w:cantSplit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58E9D58F" w14:textId="0D541A3E" w:rsidR="00886EF8" w:rsidRPr="00FA2774" w:rsidRDefault="00886EF8" w:rsidP="00886EF8">
            <w:pPr>
              <w:pStyle w:val="HeadTable"/>
              <w:rPr>
                <w:b w:val="0"/>
                <w:bCs/>
              </w:rPr>
            </w:pPr>
            <w:r w:rsidRPr="00FA2774">
              <w:rPr>
                <w:rFonts w:hint="eastAsia"/>
                <w:b w:val="0"/>
                <w:bCs/>
              </w:rPr>
              <w:t>相關章節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DB2B920" w14:textId="4B94D1C3" w:rsidR="00886EF8" w:rsidRPr="00815542" w:rsidRDefault="00886EF8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第</w:t>
            </w:r>
            <w:r w:rsidRPr="00815542">
              <w:rPr>
                <w:rFonts w:hint="eastAsia"/>
              </w:rPr>
              <w:t>2</w:t>
            </w:r>
            <w:r w:rsidRPr="00815542">
              <w:rPr>
                <w:rFonts w:hint="eastAsia"/>
              </w:rPr>
              <w:t>、</w:t>
            </w:r>
            <w:r w:rsidRPr="00815542">
              <w:rPr>
                <w:rFonts w:hint="eastAsia"/>
              </w:rPr>
              <w:t>3</w:t>
            </w:r>
            <w:r w:rsidRPr="00815542">
              <w:rPr>
                <w:rFonts w:hint="eastAsia"/>
              </w:rPr>
              <w:t>、</w:t>
            </w:r>
            <w:r w:rsidRPr="00815542">
              <w:rPr>
                <w:rFonts w:hint="eastAsia"/>
              </w:rPr>
              <w:t>7</w:t>
            </w:r>
            <w:r w:rsidRPr="00815542">
              <w:t xml:space="preserve"> </w:t>
            </w:r>
            <w:r w:rsidRPr="00815542">
              <w:rPr>
                <w:rFonts w:hint="eastAsia"/>
              </w:rPr>
              <w:t>及</w:t>
            </w:r>
            <w:r w:rsidRPr="00815542">
              <w:rPr>
                <w:rFonts w:hint="eastAsia"/>
              </w:rPr>
              <w:t>1</w:t>
            </w:r>
            <w:r w:rsidRPr="00815542">
              <w:t>1</w:t>
            </w:r>
            <w:r w:rsidRPr="00815542">
              <w:rPr>
                <w:rFonts w:hint="eastAsia"/>
              </w:rPr>
              <w:t>章</w:t>
            </w:r>
          </w:p>
        </w:tc>
      </w:tr>
      <w:tr w:rsidR="00886EF8" w:rsidRPr="006E6C65" w14:paraId="4D287A6C" w14:textId="77777777" w:rsidTr="00D6483C">
        <w:trPr>
          <w:cantSplit/>
          <w:trHeight w:val="2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2C41B892" w14:textId="29AAE52A" w:rsidR="00886EF8" w:rsidRPr="00FA2774" w:rsidRDefault="00886EF8" w:rsidP="00886EF8">
            <w:pPr>
              <w:pStyle w:val="HeadTable"/>
              <w:rPr>
                <w:b w:val="0"/>
                <w:bCs/>
              </w:rPr>
            </w:pPr>
            <w:r w:rsidRPr="00FA2774">
              <w:rPr>
                <w:rFonts w:hint="eastAsia"/>
                <w:b w:val="0"/>
                <w:bCs/>
              </w:rPr>
              <w:t>教學目標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B18A0B6" w14:textId="77777777" w:rsidR="00886EF8" w:rsidRPr="00815542" w:rsidRDefault="00886EF8" w:rsidP="00D6483C">
            <w:pPr>
              <w:pStyle w:val="ListTable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認識極地的緯度、地形、氣候和特別現象</w:t>
            </w:r>
          </w:p>
          <w:p w14:paraId="5ADA577B" w14:textId="77777777" w:rsidR="00886EF8" w:rsidRPr="00815542" w:rsidRDefault="00886EF8" w:rsidP="00D6483C">
            <w:pPr>
              <w:pStyle w:val="ListTable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明白人類活動對氣候變化所帶來的嚴重影響</w:t>
            </w:r>
          </w:p>
          <w:p w14:paraId="055B0312" w14:textId="77777777" w:rsidR="00886EF8" w:rsidRPr="00815542" w:rsidRDefault="00886EF8" w:rsidP="00D6483C">
            <w:pPr>
              <w:pStyle w:val="ListTable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了解國家在極地探索的工作：極地考察站及雪龍號</w:t>
            </w:r>
          </w:p>
          <w:p w14:paraId="0F9186E9" w14:textId="77777777" w:rsidR="00886EF8" w:rsidRPr="00815542" w:rsidRDefault="00886EF8" w:rsidP="00D6483C">
            <w:pPr>
              <w:pStyle w:val="ListTable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認識極地的動植物例子，以及保育的重要性</w:t>
            </w:r>
          </w:p>
          <w:p w14:paraId="70527E7F" w14:textId="5CF1430D" w:rsidR="00886EF8" w:rsidRPr="00815542" w:rsidRDefault="00886EF8" w:rsidP="00D6483C">
            <w:pPr>
              <w:pStyle w:val="ListTable"/>
              <w:spacing w:before="0" w:after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明白極地軌道衛星的重要性</w:t>
            </w:r>
          </w:p>
        </w:tc>
      </w:tr>
      <w:tr w:rsidR="00886EF8" w:rsidRPr="006E6C65" w14:paraId="1D54B4F2" w14:textId="77777777" w:rsidTr="00FA2774">
        <w:trPr>
          <w:cantSplit/>
          <w:trHeight w:val="3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24ED6A96" w14:textId="0520D600" w:rsidR="00886EF8" w:rsidRPr="00FA2774" w:rsidRDefault="00886EF8" w:rsidP="00886EF8">
            <w:pPr>
              <w:pStyle w:val="HeadTable"/>
              <w:rPr>
                <w:b w:val="0"/>
                <w:bCs/>
              </w:rPr>
            </w:pPr>
            <w:r w:rsidRPr="00FA2774">
              <w:rPr>
                <w:rFonts w:hint="eastAsia"/>
                <w:b w:val="0"/>
                <w:bCs/>
              </w:rPr>
              <w:t>國家安全教育學習元素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B552772" w14:textId="77777777" w:rsidR="00886EF8" w:rsidRPr="00D6483C" w:rsidRDefault="00886EF8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思源黑體 HK Medium" w:eastAsia="思源黑體 HK Medium" w:hAnsi="思源黑體 HK Medium"/>
              </w:rPr>
            </w:pPr>
            <w:r w:rsidRPr="00D6483C">
              <w:rPr>
                <w:rFonts w:ascii="思源黑體 HK Medium" w:eastAsia="思源黑體 HK Medium" w:hAnsi="思源黑體 HK Medium" w:hint="eastAsia"/>
              </w:rPr>
              <w:t>範疇</w:t>
            </w:r>
            <w:proofErr w:type="gramStart"/>
            <w:r w:rsidRPr="00D6483C">
              <w:rPr>
                <w:rFonts w:ascii="思源黑體 HK Medium" w:eastAsia="思源黑體 HK Medium" w:hAnsi="思源黑體 HK Medium" w:hint="eastAsia"/>
              </w:rPr>
              <w:t>一</w:t>
            </w:r>
            <w:proofErr w:type="gramEnd"/>
          </w:p>
          <w:p w14:paraId="4CD707AC" w14:textId="77777777" w:rsidR="00886EF8" w:rsidRPr="00815542" w:rsidRDefault="00886EF8" w:rsidP="00D6483C">
            <w:pPr>
              <w:pStyle w:val="ListTable"/>
              <w:spacing w:before="0" w:after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認識國家安全的定義和涉及國家安全十三</w:t>
            </w:r>
            <w:proofErr w:type="gramStart"/>
            <w:r w:rsidRPr="00815542">
              <w:rPr>
                <w:rFonts w:hint="eastAsia"/>
              </w:rPr>
              <w:t>個</w:t>
            </w:r>
            <w:proofErr w:type="gramEnd"/>
            <w:r w:rsidRPr="00815542">
              <w:rPr>
                <w:rFonts w:hint="eastAsia"/>
              </w:rPr>
              <w:t>領域當中的生態安全、資源安全和極地安全</w:t>
            </w:r>
          </w:p>
          <w:p w14:paraId="704E215B" w14:textId="77777777" w:rsidR="00886EF8" w:rsidRPr="00D6483C" w:rsidRDefault="00886EF8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思源黑體 HK Medium" w:eastAsia="思源黑體 HK Medium" w:hAnsi="思源黑體 HK Medium"/>
              </w:rPr>
            </w:pPr>
            <w:r w:rsidRPr="00D6483C">
              <w:rPr>
                <w:rFonts w:ascii="思源黑體 HK Medium" w:eastAsia="思源黑體 HK Medium" w:hAnsi="思源黑體 HK Medium" w:hint="eastAsia"/>
              </w:rPr>
              <w:t>範疇七</w:t>
            </w:r>
          </w:p>
          <w:p w14:paraId="00629207" w14:textId="77777777" w:rsidR="00886EF8" w:rsidRPr="00815542" w:rsidRDefault="00886EF8" w:rsidP="00D6483C">
            <w:pPr>
              <w:pStyle w:val="ListTable"/>
              <w:spacing w:before="0" w:after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研習與生態安全相關的課題，例如生物多樣性、保育、深海和極地的探索和保護等</w:t>
            </w:r>
          </w:p>
          <w:p w14:paraId="431EBECE" w14:textId="6088D4A8" w:rsidR="00886EF8" w:rsidRPr="00815542" w:rsidRDefault="00886EF8" w:rsidP="00D6483C">
            <w:pPr>
              <w:pStyle w:val="ListTable"/>
              <w:spacing w:before="0" w:after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明白人類活動對生態和環境的影響，了解維護生態安全的必要性</w:t>
            </w:r>
          </w:p>
        </w:tc>
      </w:tr>
      <w:tr w:rsidR="00C017CA" w:rsidRPr="006E6C65" w14:paraId="66B0560B" w14:textId="77777777" w:rsidTr="00FA2774">
        <w:trPr>
          <w:cantSplit/>
          <w:trHeight w:val="2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55AE7397" w14:textId="4019E6BC" w:rsidR="00C017CA" w:rsidRPr="00FA2774" w:rsidRDefault="00C017CA" w:rsidP="00C017CA">
            <w:pPr>
              <w:pStyle w:val="HeadTable"/>
              <w:rPr>
                <w:b w:val="0"/>
                <w:bCs/>
              </w:rPr>
            </w:pPr>
            <w:r w:rsidRPr="00FA2774">
              <w:rPr>
                <w:rFonts w:hint="eastAsia"/>
                <w:b w:val="0"/>
                <w:bCs/>
              </w:rPr>
              <w:t>建議的教學活動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4FED3B7" w14:textId="77777777" w:rsidR="00472DDE" w:rsidRPr="00815542" w:rsidRDefault="00472DDE" w:rsidP="00C97668">
            <w:pPr>
              <w:pStyle w:val="ListTable"/>
              <w:spacing w:before="0" w:after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觀看有關南極與北極的區別、永</w:t>
            </w:r>
            <w:proofErr w:type="gramStart"/>
            <w:r w:rsidRPr="00815542">
              <w:rPr>
                <w:rFonts w:hint="eastAsia"/>
              </w:rPr>
              <w:t>晝和永夜</w:t>
            </w:r>
            <w:proofErr w:type="gramEnd"/>
            <w:r w:rsidRPr="00815542">
              <w:rPr>
                <w:rFonts w:hint="eastAsia"/>
              </w:rPr>
              <w:t>、氣候變化對極地影響的影片</w:t>
            </w:r>
          </w:p>
          <w:p w14:paraId="2095533B" w14:textId="3319B8FE" w:rsidR="00C97668" w:rsidRPr="00C97668" w:rsidRDefault="00472DDE" w:rsidP="00C97668">
            <w:pPr>
              <w:pStyle w:val="ListTable"/>
              <w:spacing w:before="0" w:after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瀏覽中國極地研究中心的網站，了解中心所進行的研究</w:t>
            </w:r>
          </w:p>
        </w:tc>
      </w:tr>
      <w:tr w:rsidR="00230D79" w:rsidRPr="006E6C65" w14:paraId="51EB7BDF" w14:textId="77777777" w:rsidTr="00FA2774">
        <w:trPr>
          <w:cantSplit/>
          <w:trHeight w:val="6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ED7D31" w:themeFill="accent2"/>
            <w:vAlign w:val="center"/>
          </w:tcPr>
          <w:p w14:paraId="0A724F84" w14:textId="6F051A30" w:rsidR="00191B19" w:rsidRPr="00FA2774" w:rsidRDefault="00D2252D" w:rsidP="008E2CD8">
            <w:pPr>
              <w:pStyle w:val="HeadTable"/>
              <w:rPr>
                <w:b w:val="0"/>
                <w:bCs/>
              </w:rPr>
            </w:pPr>
            <w:r w:rsidRPr="00FA2774">
              <w:rPr>
                <w:rFonts w:hint="eastAsia"/>
                <w:b w:val="0"/>
                <w:bCs/>
              </w:rPr>
              <w:lastRenderedPageBreak/>
              <w:t>參考資料</w:t>
            </w:r>
          </w:p>
        </w:tc>
        <w:tc>
          <w:tcPr>
            <w:tcW w:w="6804" w:type="dxa"/>
            <w:shd w:val="clear" w:color="auto" w:fill="auto"/>
          </w:tcPr>
          <w:p w14:paraId="1AA838A6" w14:textId="77777777" w:rsidR="00815542" w:rsidRPr="00815542" w:rsidRDefault="00815542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國家安全重點領域</w:t>
            </w:r>
          </w:p>
          <w:p w14:paraId="429208DA" w14:textId="666337E1" w:rsidR="00815542" w:rsidRPr="00C97668" w:rsidRDefault="00C97668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>
              <w:instrText>HYPERLINK "https://www.nsed.gov.hk/national_security/?l=tc&amp;a=national_security_main_focus"</w:instrText>
            </w:r>
            <w:r>
              <w:fldChar w:fldCharType="separate"/>
            </w:r>
            <w:r w:rsidR="00815542" w:rsidRPr="00C97668">
              <w:rPr>
                <w:rStyle w:val="Hyperlink"/>
              </w:rPr>
              <w:t>https://www.nsed.gov.hk/national_security/?l=tc&amp;a=national_security_main_focus</w:t>
            </w:r>
          </w:p>
          <w:p w14:paraId="776A7726" w14:textId="54C6A997" w:rsidR="00815542" w:rsidRPr="00815542" w:rsidRDefault="00C97668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end"/>
            </w:r>
            <w:r w:rsidR="00815542" w:rsidRPr="00815542">
              <w:rPr>
                <w:rFonts w:hint="eastAsia"/>
              </w:rPr>
              <w:t>科學科（中</w:t>
            </w:r>
            <w:proofErr w:type="gramStart"/>
            <w:r w:rsidR="00815542" w:rsidRPr="00815542">
              <w:rPr>
                <w:rFonts w:hint="eastAsia"/>
              </w:rPr>
              <w:t>一</w:t>
            </w:r>
            <w:proofErr w:type="gramEnd"/>
            <w:r w:rsidR="00815542" w:rsidRPr="00815542">
              <w:rPr>
                <w:rFonts w:hint="eastAsia"/>
              </w:rPr>
              <w:t>至中三）國家安全教育課程框架</w:t>
            </w:r>
          </w:p>
          <w:p w14:paraId="4A69D27B" w14:textId="4D3E90F1" w:rsidR="00815542" w:rsidRPr="00C97668" w:rsidRDefault="00C97668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>
              <w:instrText>HYPERLINK "https://www.edb.gov.hk/attachment/tc/curriculum-development/kla/pshe/national-security-education/nse_subject_framework_science.pdf"</w:instrText>
            </w:r>
            <w:r>
              <w:fldChar w:fldCharType="separate"/>
            </w:r>
            <w:r w:rsidR="00815542" w:rsidRPr="00C97668">
              <w:rPr>
                <w:rStyle w:val="Hyperlink"/>
              </w:rPr>
              <w:t>https://www.edb.gov.hk/attachment/tc/curriculum-development/kla/pshe/national-security-education/nse_subject_framework_science.pdf</w:t>
            </w:r>
          </w:p>
          <w:p w14:paraId="58BCA541" w14:textId="433943C7" w:rsidR="00815542" w:rsidRPr="00815542" w:rsidRDefault="00C97668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end"/>
            </w:r>
            <w:r w:rsidR="00815542" w:rsidRPr="00815542">
              <w:t>T</w:t>
            </w:r>
            <w:r w:rsidR="00815542" w:rsidRPr="00815542">
              <w:rPr>
                <w:rFonts w:hint="eastAsia"/>
              </w:rPr>
              <w:t>ED-</w:t>
            </w:r>
            <w:r w:rsidR="00815542" w:rsidRPr="00815542">
              <w:t>Ed</w:t>
            </w:r>
          </w:p>
          <w:p w14:paraId="581C9005" w14:textId="2375D52C" w:rsidR="00815542" w:rsidRPr="00815542" w:rsidRDefault="00000000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color w:val="auto"/>
                <w:u w:val="none"/>
              </w:rPr>
            </w:pPr>
            <w:hyperlink r:id="rId11" w:history="1">
              <w:r w:rsidR="00815542" w:rsidRPr="00C97668">
                <w:rPr>
                  <w:rStyle w:val="Hyperlink"/>
                </w:rPr>
                <w:t>https://ed.ted.com/</w:t>
              </w:r>
            </w:hyperlink>
          </w:p>
          <w:p w14:paraId="5ACDEEC0" w14:textId="77777777" w:rsidR="00815542" w:rsidRPr="00815542" w:rsidRDefault="00815542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美國國家航空航天局</w:t>
            </w:r>
            <w:r w:rsidRPr="00815542">
              <w:t xml:space="preserve"> (NASA) Space Place</w:t>
            </w:r>
          </w:p>
          <w:p w14:paraId="294D1AE9" w14:textId="45148869" w:rsidR="00815542" w:rsidRPr="00C97668" w:rsidRDefault="00C97668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>
              <w:instrText>HYPERLINK "https://spaceplace.nasa.gov/"</w:instrText>
            </w:r>
            <w:r>
              <w:fldChar w:fldCharType="separate"/>
            </w:r>
            <w:r w:rsidR="00815542" w:rsidRPr="00C97668">
              <w:rPr>
                <w:rStyle w:val="Hyperlink"/>
              </w:rPr>
              <w:t>https://spaceplace.nasa.gov/</w:t>
            </w:r>
          </w:p>
          <w:p w14:paraId="0E0E2A59" w14:textId="3D2EA790" w:rsidR="00815542" w:rsidRPr="00815542" w:rsidRDefault="00C97668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end"/>
            </w:r>
            <w:r w:rsidR="00815542" w:rsidRPr="00815542">
              <w:rPr>
                <w:rFonts w:hint="eastAsia"/>
              </w:rPr>
              <w:t>香港天文台</w:t>
            </w:r>
          </w:p>
          <w:p w14:paraId="507B59AB" w14:textId="78797AC4" w:rsidR="00815542" w:rsidRPr="00C97668" w:rsidRDefault="00C97668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r>
              <w:fldChar w:fldCharType="begin"/>
            </w:r>
            <w:r>
              <w:instrText>HYPERLINK "https://www.hko.gov.hk/tc/index.html"</w:instrText>
            </w:r>
            <w:r>
              <w:fldChar w:fldCharType="separate"/>
            </w:r>
            <w:r w:rsidR="00815542" w:rsidRPr="00C97668">
              <w:rPr>
                <w:rStyle w:val="Hyperlink"/>
              </w:rPr>
              <w:t>https://www.hko.gov.hk/tc/index.html</w:t>
            </w:r>
          </w:p>
          <w:p w14:paraId="272BDDF3" w14:textId="32E86AE9" w:rsidR="00815542" w:rsidRPr="00815542" w:rsidRDefault="00C97668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end"/>
            </w:r>
            <w:r w:rsidR="00815542" w:rsidRPr="00815542">
              <w:rPr>
                <w:rFonts w:hint="eastAsia"/>
              </w:rPr>
              <w:t>《國家地理》雜誌</w:t>
            </w:r>
          </w:p>
          <w:p w14:paraId="58EE6B2C" w14:textId="4050468B" w:rsidR="00815542" w:rsidRPr="00815542" w:rsidRDefault="00000000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" w:history="1">
              <w:r w:rsidR="00815542" w:rsidRPr="00C97668">
                <w:rPr>
                  <w:rStyle w:val="Hyperlink"/>
                </w:rPr>
                <w:t>https://www.nationalgeographic.com/</w:t>
              </w:r>
            </w:hyperlink>
          </w:p>
          <w:p w14:paraId="4D926428" w14:textId="77777777" w:rsidR="00815542" w:rsidRPr="00815542" w:rsidRDefault="00815542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《南華早報》</w:t>
            </w:r>
          </w:p>
          <w:p w14:paraId="07D6EB5D" w14:textId="255F4B6F" w:rsidR="0077489F" w:rsidRDefault="00000000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" w:history="1">
              <w:r w:rsidR="0077489F" w:rsidRPr="002C287A">
                <w:rPr>
                  <w:rStyle w:val="Hyperlink"/>
                </w:rPr>
                <w:t>https://www.scmp.com/</w:t>
              </w:r>
            </w:hyperlink>
          </w:p>
          <w:p w14:paraId="04191EF6" w14:textId="64D9852D" w:rsidR="00815542" w:rsidRPr="00815542" w:rsidRDefault="00815542" w:rsidP="00C97668">
            <w:pPr>
              <w:pStyle w:val="TextTable"/>
              <w:spacing w:before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5542">
              <w:rPr>
                <w:rFonts w:hint="eastAsia"/>
              </w:rPr>
              <w:t>中國極地研究中心</w:t>
            </w:r>
          </w:p>
          <w:p w14:paraId="5E6132EC" w14:textId="693B3A24" w:rsidR="00337676" w:rsidRPr="00815542" w:rsidRDefault="00000000" w:rsidP="00815542">
            <w:pPr>
              <w:pStyle w:val="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="00815542" w:rsidRPr="00815542">
                <w:rPr>
                  <w:rStyle w:val="Hyperlink"/>
                  <w:color w:val="auto"/>
                  <w:u w:val="none"/>
                </w:rPr>
                <w:t>https://www.pric.org.cn/</w:t>
              </w:r>
            </w:hyperlink>
          </w:p>
        </w:tc>
      </w:tr>
    </w:tbl>
    <w:p w14:paraId="115D90E8" w14:textId="23179F52" w:rsidR="00563B64" w:rsidRPr="009D20D1" w:rsidRDefault="006C61A0" w:rsidP="006C61A0">
      <w:pPr>
        <w:pStyle w:val="HeadTitle"/>
        <w:pageBreakBefore/>
        <w:tabs>
          <w:tab w:val="left" w:pos="2528"/>
          <w:tab w:val="center" w:pos="4819"/>
        </w:tabs>
        <w:jc w:val="left"/>
      </w:pPr>
      <w:r>
        <w:rPr>
          <w:rFonts w:ascii="微軟正黑體" w:hAnsi="微軟正黑體"/>
        </w:rPr>
        <w:lastRenderedPageBreak/>
        <w:tab/>
      </w:r>
      <w:r>
        <w:rPr>
          <w:rFonts w:ascii="微軟正黑體" w:hAnsi="微軟正黑體"/>
        </w:rPr>
        <w:tab/>
      </w:r>
      <w:r w:rsidR="00655BE6">
        <w:rPr>
          <w:rFonts w:ascii="微軟正黑體" w:hAnsi="微軟正黑體" w:hint="eastAsia"/>
        </w:rPr>
        <w:t>地球的極地</w:t>
      </w:r>
    </w:p>
    <w:p w14:paraId="4D8CC68F" w14:textId="73FEC05B" w:rsidR="00563B64" w:rsidRPr="00F71367" w:rsidRDefault="00563B64" w:rsidP="00F05F02">
      <w:pPr>
        <w:pStyle w:val="HeadA"/>
      </w:pPr>
      <w:r w:rsidRPr="00F71367">
        <w:rPr>
          <w:rFonts w:hint="eastAsia"/>
        </w:rPr>
        <w:t>A</w:t>
      </w:r>
      <w:r w:rsidR="007920AB" w:rsidRPr="00F71367">
        <w:t>.</w:t>
      </w:r>
      <w:r w:rsidR="00086F97">
        <w:tab/>
      </w:r>
      <w:r w:rsidR="00CF31CB">
        <w:rPr>
          <w:rFonts w:hint="eastAsia"/>
        </w:rPr>
        <w:t>簡介</w:t>
      </w:r>
    </w:p>
    <w:p w14:paraId="4E71E60B" w14:textId="71790C46" w:rsidR="0052678C" w:rsidRPr="00556119" w:rsidRDefault="000A4524" w:rsidP="00556119">
      <w:pPr>
        <w:pStyle w:val="HeadB"/>
      </w:pPr>
      <w:r w:rsidRPr="00556119">
        <w:rPr>
          <w:rStyle w:val="CHRbold"/>
          <w:b w:val="0"/>
          <w:bCs/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860480" behindDoc="0" locked="0" layoutInCell="1" allowOverlap="1" wp14:anchorId="67691CFA" wp14:editId="2160536D">
                <wp:simplePos x="0" y="0"/>
                <wp:positionH relativeFrom="margin">
                  <wp:posOffset>2327910</wp:posOffset>
                </wp:positionH>
                <wp:positionV relativeFrom="paragraph">
                  <wp:posOffset>63881</wp:posOffset>
                </wp:positionV>
                <wp:extent cx="3848100" cy="2673985"/>
                <wp:effectExtent l="0" t="0" r="0" b="0"/>
                <wp:wrapSquare wrapText="bothSides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0" t="858" r="5175" b="858"/>
                          <a:stretch/>
                        </pic:blipFill>
                        <pic:spPr bwMode="auto">
                          <a:xfrm>
                            <a:off x="591733" y="35999"/>
                            <a:ext cx="3161118" cy="263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882692" y="2320101"/>
                            <a:ext cx="1929764" cy="2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391B6" w14:textId="77777777" w:rsidR="006A4F8D" w:rsidRDefault="006A4F8D" w:rsidP="00330CB9">
                              <w:pPr>
                                <w:pStyle w:val="Footer"/>
                                <w:jc w:val="right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TarikVision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343751" y="2157971"/>
                            <a:ext cx="396134" cy="63516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1174315" y="2160669"/>
                            <a:ext cx="137160" cy="1644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 flipV="1">
                            <a:off x="1865282" y="2201461"/>
                            <a:ext cx="628383" cy="12369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397397156"/>
                        <wps:cNvSpPr txBox="1"/>
                        <wps:spPr>
                          <a:xfrm>
                            <a:off x="134327" y="1733459"/>
                            <a:ext cx="1164590" cy="1863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3EDAE6" w14:textId="4A3A59F8" w:rsidR="006A4F8D" w:rsidRPr="00272262" w:rsidRDefault="0027013F" w:rsidP="00272262">
                              <w:pPr>
                                <w:pStyle w:val="Textlabel"/>
                              </w:pPr>
                              <w:r>
                                <w:rPr>
                                  <w:rFonts w:hint="eastAsia"/>
                                </w:rPr>
                                <w:t>南極圈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6A4F8D" w:rsidRPr="00272262">
                                <w:t>66.</w:t>
                              </w:r>
                              <w:r w:rsidR="00F0182F" w:rsidRPr="00272262">
                                <w:t>6</w:t>
                              </w:r>
                              <w:r w:rsidR="00D67582" w:rsidRPr="00272262">
                                <w:t xml:space="preserve">° </w:t>
                              </w:r>
                              <w:r w:rsidR="006A4F8D" w:rsidRPr="00272262"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/>
                        <wps:spPr>
                          <a:xfrm>
                            <a:off x="1381763" y="105895"/>
                            <a:ext cx="842010" cy="1584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01B725" w14:textId="72D3D3EE" w:rsidR="001E0949" w:rsidRDefault="00373694" w:rsidP="00373694">
                              <w:pPr>
                                <w:pStyle w:val="Textlabel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北極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1E0949">
                                <w:t>90° N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/>
                        <wps:spPr>
                          <a:xfrm>
                            <a:off x="2387224" y="169637"/>
                            <a:ext cx="1017905" cy="2110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D55293" w14:textId="6E6B9D88" w:rsidR="001E0949" w:rsidRDefault="00272262" w:rsidP="00272262">
                              <w:pPr>
                                <w:pStyle w:val="Textlabel"/>
                                <w:jc w:val="center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北極圈</w:t>
                              </w:r>
                              <w:r w:rsidR="001E0949">
                                <w:t>66.6° N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/>
                        <wps:spPr>
                          <a:xfrm>
                            <a:off x="140899" y="398663"/>
                            <a:ext cx="1163955" cy="2437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40D36F" w14:textId="757E1BE5" w:rsidR="001E0949" w:rsidRDefault="000C75E4" w:rsidP="00566F1A">
                              <w:pPr>
                                <w:pStyle w:val="Textlabel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北回歸線</w:t>
                              </w:r>
                              <w:r w:rsidR="001E0949">
                                <w:t xml:space="preserve"> 23.4° N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/>
                        <wps:spPr>
                          <a:xfrm>
                            <a:off x="568293" y="768445"/>
                            <a:ext cx="535305" cy="2328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3BA63F" w14:textId="48762C9C" w:rsidR="001E0949" w:rsidRDefault="006B031D" w:rsidP="00566F1A">
                              <w:pPr>
                                <w:pStyle w:val="Textlabel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赤道</w:t>
                              </w:r>
                              <w:r w:rsidR="001E0949">
                                <w:t>0° N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/>
                        <wps:spPr>
                          <a:xfrm>
                            <a:off x="36160" y="1282310"/>
                            <a:ext cx="1067435" cy="2038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F4B6AB" w14:textId="3B3FAFFE" w:rsidR="001E0949" w:rsidRDefault="00340187" w:rsidP="00566F1A">
                              <w:pPr>
                                <w:pStyle w:val="Textlabel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南回歸線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1E0949">
                                <w:t>23.4° 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/>
                        <wps:spPr>
                          <a:xfrm>
                            <a:off x="3066047" y="1475441"/>
                            <a:ext cx="675285" cy="358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BF6D1E" w14:textId="77777777" w:rsidR="00E56DD5" w:rsidRPr="0023418A" w:rsidRDefault="00E56DD5" w:rsidP="00566F1A">
                              <w:pPr>
                                <w:pStyle w:val="Textlabel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南半球</w:t>
                              </w:r>
                            </w:p>
                            <w:p w14:paraId="42443353" w14:textId="6E52EF9E" w:rsidR="001E0949" w:rsidRDefault="001E0949" w:rsidP="00566F1A">
                              <w:pPr>
                                <w:pStyle w:val="Textlabel"/>
                                <w:jc w:val="left"/>
                                <w:rPr>
                                  <w:rFonts w:eastAsia="PMingLiU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/>
                        <wps:spPr>
                          <a:xfrm>
                            <a:off x="3106333" y="878215"/>
                            <a:ext cx="628650" cy="3600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5D89C5" w14:textId="77777777" w:rsidR="00566F1A" w:rsidRPr="0023418A" w:rsidRDefault="00566F1A" w:rsidP="00566F1A">
                              <w:pPr>
                                <w:pStyle w:val="Textlabel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北半球</w:t>
                              </w:r>
                            </w:p>
                            <w:p w14:paraId="14F210B6" w14:textId="2468D26E" w:rsidR="001E0949" w:rsidRDefault="001E0949" w:rsidP="00566F1A">
                              <w:pPr>
                                <w:pStyle w:val="Textlabel"/>
                                <w:jc w:val="left"/>
                                <w:rPr>
                                  <w:rFonts w:eastAsia="PMingLiU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87307" y="398663"/>
                            <a:ext cx="645795" cy="264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82887" y="624723"/>
                            <a:ext cx="664210" cy="264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853026" y="1755510"/>
                            <a:ext cx="812165" cy="2006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84158" y="1248780"/>
                            <a:ext cx="546100" cy="106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32174" y="2002162"/>
                            <a:ext cx="259790" cy="47589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/>
                        <wps:spPr>
                          <a:xfrm>
                            <a:off x="884538" y="2120711"/>
                            <a:ext cx="855345" cy="143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7C407B" w14:textId="4096B248" w:rsidR="00423786" w:rsidRDefault="00AD5E90" w:rsidP="00423786">
                              <w:pPr>
                                <w:spacing w:line="254" w:lineRule="auto"/>
                                <w:jc w:val="right"/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南極</w:t>
                              </w:r>
                              <w:r w:rsidR="00423786">
                                <w:rPr>
                                  <w:rFonts w:ascii="Calibri" w:eastAsia="PMingLiU" w:hAnsi="Calibri" w:cs="Cordia New"/>
                                  <w:sz w:val="15"/>
                                  <w:szCs w:val="15"/>
                                </w:rPr>
                                <w:t xml:space="preserve"> 90° S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49818" y="461655"/>
                            <a:ext cx="546100" cy="106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869106" y="1589414"/>
                            <a:ext cx="81016" cy="2393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flipH="1">
                            <a:off x="2762945" y="1775460"/>
                            <a:ext cx="238760" cy="838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28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64220"/>
                            <a:ext cx="1929764" cy="35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422EB" w14:textId="0725338F" w:rsidR="002F532E" w:rsidRDefault="00B90FE5" w:rsidP="002F532E">
                              <w:pPr>
                                <w:pStyle w:val="TextCaption"/>
                                <w:rPr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圖</w:t>
                              </w:r>
                              <w:r w:rsidR="002F532E" w:rsidRPr="002F532E">
                                <w:rPr>
                                  <w:b/>
                                  <w:bCs/>
                                </w:rPr>
                                <w:t>1</w:t>
                              </w:r>
                              <w:proofErr w:type="gramStart"/>
                              <w:r w:rsidR="006C61A0" w:rsidRPr="005768E9">
                                <w:rPr>
                                  <w:rFonts w:hint="eastAsia"/>
                                </w:rPr>
                                <w:t>·</w:t>
                              </w:r>
                              <w:proofErr w:type="gramEnd"/>
                              <w:r w:rsidR="006C61A0" w:rsidRPr="006C61A0">
                                <w:rPr>
                                  <w:rFonts w:hint="eastAsia"/>
                                </w:rPr>
                                <w:t>地球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91CFA" id="Canvas 1" o:spid="_x0000_s1026" editas="canvas" style="position:absolute;margin-left:183.3pt;margin-top:5.05pt;width:303pt;height:210.55pt;z-index:251860480;mso-position-horizontal-relative:margin;mso-width-relative:margin;mso-height-relative:margin" coordsize="38481,26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481;height:26739;visibility:visible;mso-wrap-style:square" filled="t">
                  <v:fill o:detectmouseclick="t"/>
                  <v:path o:connecttype="none"/>
                </v:shape>
                <v:shape id="Picture 2" o:spid="_x0000_s1028" type="#_x0000_t75" style="position:absolute;left:5917;top:359;width:31611;height:2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">
                  <v:imagedata r:id="rId16" o:title="" croptop="562f" cropbottom="562f" cropleft="10597f" cropright="339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29" type="#_x0000_t202" style="position:absolute;left:18826;top:23201;width:1929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654391B6" w14:textId="77777777" w:rsidR="006A4F8D" w:rsidRDefault="006A4F8D" w:rsidP="00330CB9">
                        <w:pPr>
                          <w:pStyle w:val="Footer"/>
                          <w:jc w:val="right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TarikVision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rect id="Rectangle 4" o:spid="_x0000_s1030" style="position:absolute;left:13437;top:21579;width:3961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" fillcolor="#e5e5e5" stroked="f" strokeweight="1pt"/>
                <v:rect id="Rectangle 5" o:spid="_x0000_s1031" style="position:absolute;left:11743;top:21606;width:1371;height:1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rect id="Rectangle 6" o:spid="_x0000_s1032" style="position:absolute;left:18652;top:22014;width:6284;height:123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" fillcolor="#e5e5e5" stroked="f" strokeweight="1pt"/>
                <v:shape id="Text Box 397397156" o:spid="_x0000_s1033" type="#_x0000_t202" style="position:absolute;left:1343;top:17334;width:11646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" fillcolor="white [3212]" stroked="f" strokeweight=".5pt">
                  <v:textbox inset="0,0,0,0">
                    <w:txbxContent>
                      <w:p w14:paraId="253EDAE6" w14:textId="4A3A59F8" w:rsidR="006A4F8D" w:rsidRPr="00272262" w:rsidRDefault="0027013F" w:rsidP="00272262">
                        <w:pPr>
                          <w:pStyle w:val="Textlabel"/>
                        </w:pPr>
                        <w:r>
                          <w:rPr>
                            <w:rFonts w:hint="eastAsia"/>
                          </w:rPr>
                          <w:t>南極圈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6A4F8D" w:rsidRPr="00272262">
                          <w:t>66.</w:t>
                        </w:r>
                        <w:r w:rsidR="00F0182F" w:rsidRPr="00272262">
                          <w:t>6</w:t>
                        </w:r>
                        <w:r w:rsidR="00D67582" w:rsidRPr="00272262">
                          <w:t xml:space="preserve">° </w:t>
                        </w:r>
                        <w:r w:rsidR="006A4F8D" w:rsidRPr="00272262">
                          <w:t>S</w:t>
                        </w:r>
                      </w:p>
                    </w:txbxContent>
                  </v:textbox>
                </v:shape>
                <v:shape id="Text Box 2" o:spid="_x0000_s1034" type="#_x0000_t202" style="position:absolute;left:13817;top:1058;width:8420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" fillcolor="white [3212]" stroked="f" strokeweight=".5pt">
                  <v:textbox inset=",0,,0">
                    <w:txbxContent>
                      <w:p w14:paraId="6D01B725" w14:textId="72D3D3EE" w:rsidR="001E0949" w:rsidRDefault="00373694" w:rsidP="00373694">
                        <w:pPr>
                          <w:pStyle w:val="Textlabel"/>
                          <w:rPr>
                            <w:lang w:eastAsia="zh-CN"/>
                          </w:rPr>
                        </w:pPr>
                        <w:r>
                          <w:rPr>
                            <w:rFonts w:hint="eastAsia"/>
                          </w:rPr>
                          <w:t>北極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1E0949">
                          <w:t>90° N</w:t>
                        </w:r>
                      </w:p>
                    </w:txbxContent>
                  </v:textbox>
                </v:shape>
                <v:shape id="Text Box 2" o:spid="_x0000_s1035" type="#_x0000_t202" style="position:absolute;left:23872;top:1696;width:10179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" fillcolor="white [3212]" stroked="f" strokeweight=".5pt">
                  <v:textbox inset="0,0,0,0">
                    <w:txbxContent>
                      <w:p w14:paraId="26D55293" w14:textId="6E6B9D88" w:rsidR="001E0949" w:rsidRDefault="00272262" w:rsidP="00272262">
                        <w:pPr>
                          <w:pStyle w:val="Textlabel"/>
                          <w:jc w:val="center"/>
                          <w:rPr>
                            <w:lang w:eastAsia="zh-CN"/>
                          </w:rPr>
                        </w:pPr>
                        <w:r>
                          <w:rPr>
                            <w:rFonts w:hint="eastAsia"/>
                          </w:rPr>
                          <w:t>北極圈</w:t>
                        </w:r>
                        <w:r w:rsidR="001E0949">
                          <w:t>66.6° N</w:t>
                        </w:r>
                      </w:p>
                    </w:txbxContent>
                  </v:textbox>
                </v:shape>
                <v:shape id="Text Box 2" o:spid="_x0000_s1036" type="#_x0000_t202" style="position:absolute;left:1408;top:3986;width:1164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" fillcolor="white [3212]" stroked="f" strokeweight=".5pt">
                  <v:textbox inset="0,,0">
                    <w:txbxContent>
                      <w:p w14:paraId="3E40D36F" w14:textId="757E1BE5" w:rsidR="001E0949" w:rsidRDefault="000C75E4" w:rsidP="00566F1A">
                        <w:pPr>
                          <w:pStyle w:val="Textlabel"/>
                          <w:rPr>
                            <w:lang w:eastAsia="zh-CN"/>
                          </w:rPr>
                        </w:pPr>
                        <w:r>
                          <w:rPr>
                            <w:rFonts w:hint="eastAsia"/>
                          </w:rPr>
                          <w:t>北回歸線</w:t>
                        </w:r>
                        <w:r w:rsidR="001E0949">
                          <w:t xml:space="preserve"> 23.4° N</w:t>
                        </w:r>
                      </w:p>
                    </w:txbxContent>
                  </v:textbox>
                </v:shape>
                <v:shape id="Text Box 2" o:spid="_x0000_s1037" type="#_x0000_t202" style="position:absolute;left:5682;top:7684;width:5353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" fillcolor="white [3212]" stroked="f" strokeweight=".5pt">
                  <v:textbox inset="0,,0">
                    <w:txbxContent>
                      <w:p w14:paraId="703BA63F" w14:textId="48762C9C" w:rsidR="001E0949" w:rsidRDefault="006B031D" w:rsidP="00566F1A">
                        <w:pPr>
                          <w:pStyle w:val="Textlabel"/>
                          <w:rPr>
                            <w:lang w:eastAsia="zh-CN"/>
                          </w:rPr>
                        </w:pPr>
                        <w:r>
                          <w:rPr>
                            <w:rFonts w:hint="eastAsia"/>
                          </w:rPr>
                          <w:t>赤道</w:t>
                        </w:r>
                        <w:r w:rsidR="001E0949">
                          <w:t>0° N</w:t>
                        </w:r>
                      </w:p>
                    </w:txbxContent>
                  </v:textbox>
                </v:shape>
                <v:shape id="Text Box 2" o:spid="_x0000_s1038" type="#_x0000_t202" style="position:absolute;left:361;top:12823;width:10674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" fillcolor="white [3212]" stroked="f" strokeweight=".5pt">
                  <v:textbox inset="0,0,0,0">
                    <w:txbxContent>
                      <w:p w14:paraId="74F4B6AB" w14:textId="3B3FAFFE" w:rsidR="001E0949" w:rsidRDefault="00340187" w:rsidP="00566F1A">
                        <w:pPr>
                          <w:pStyle w:val="Textlabel"/>
                          <w:rPr>
                            <w:lang w:eastAsia="zh-CN"/>
                          </w:rPr>
                        </w:pPr>
                        <w:r>
                          <w:rPr>
                            <w:rFonts w:hint="eastAsia"/>
                          </w:rPr>
                          <w:t>南回歸線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1E0949">
                          <w:t>23.4° S</w:t>
                        </w:r>
                      </w:p>
                    </w:txbxContent>
                  </v:textbox>
                </v:shape>
                <v:shape id="Text Box 2" o:spid="_x0000_s1039" type="#_x0000_t202" style="position:absolute;left:30660;top:14754;width:6753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" fillcolor="white [3212]" stroked="f" strokeweight=".5pt">
                  <v:textbox inset="0">
                    <w:txbxContent>
                      <w:p w14:paraId="7EBF6D1E" w14:textId="77777777" w:rsidR="00E56DD5" w:rsidRPr="0023418A" w:rsidRDefault="00E56DD5" w:rsidP="00566F1A">
                        <w:pPr>
                          <w:pStyle w:val="Textlabel"/>
                          <w:jc w:val="left"/>
                        </w:pPr>
                        <w:r>
                          <w:rPr>
                            <w:rFonts w:hint="eastAsia"/>
                          </w:rPr>
                          <w:t>南半球</w:t>
                        </w:r>
                      </w:p>
                      <w:p w14:paraId="42443353" w14:textId="6E52EF9E" w:rsidR="001E0949" w:rsidRDefault="001E0949" w:rsidP="00566F1A">
                        <w:pPr>
                          <w:pStyle w:val="Textlabel"/>
                          <w:jc w:val="left"/>
                          <w:rPr>
                            <w:rFonts w:eastAsia="PMingLiU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left:31063;top:8782;width:628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" fillcolor="white [3212]" stroked="f" strokeweight=".5pt">
                  <v:textbox inset="0">
                    <w:txbxContent>
                      <w:p w14:paraId="645D89C5" w14:textId="77777777" w:rsidR="00566F1A" w:rsidRPr="0023418A" w:rsidRDefault="00566F1A" w:rsidP="00566F1A">
                        <w:pPr>
                          <w:pStyle w:val="Textlabel"/>
                          <w:jc w:val="left"/>
                        </w:pPr>
                        <w:r>
                          <w:rPr>
                            <w:rFonts w:hint="eastAsia"/>
                          </w:rPr>
                          <w:t>北半球</w:t>
                        </w:r>
                      </w:p>
                      <w:p w14:paraId="14F210B6" w14:textId="2468D26E" w:rsidR="001E0949" w:rsidRDefault="001E0949" w:rsidP="00566F1A">
                        <w:pPr>
                          <w:pStyle w:val="Textlabel"/>
                          <w:jc w:val="left"/>
                          <w:rPr>
                            <w:rFonts w:eastAsia="PMingLiU"/>
                            <w:lang w:eastAsia="zh-CN"/>
                          </w:rPr>
                        </w:pPr>
                      </w:p>
                    </w:txbxContent>
                  </v:textbox>
                </v:shape>
                <v:rect id="Rectangle 22" o:spid="_x0000_s1041" style="position:absolute;left:27873;top:3986;width:6458;height:2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<v:rect id="Rectangle 23" o:spid="_x0000_s1042" style="position:absolute;left:29828;top:6247;width:6642;height:2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<v:rect id="Rectangle 24" o:spid="_x0000_s1043" style="position:absolute;left:28530;top:17555;width:8121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<v:rect id="Rectangle 25" o:spid="_x0000_s1044" style="position:absolute;left:30841;top:12487;width:546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<v:rect id="Rectangle 26" o:spid="_x0000_s1045" style="position:absolute;left:13321;top:20021;width:2598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" fillcolor="#e5e5e5" stroked="f" strokeweight="1pt"/>
                <v:shape id="Text Box 2" o:spid="_x0000_s1046" type="#_x0000_t202" style="position:absolute;left:8845;top:21207;width:855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707C407B" w14:textId="4096B248" w:rsidR="00423786" w:rsidRDefault="00AD5E90" w:rsidP="00423786">
                        <w:pPr>
                          <w:spacing w:line="254" w:lineRule="auto"/>
                          <w:jc w:val="right"/>
                          <w:rPr>
                            <w:rFonts w:ascii="Calibri" w:eastAsia="PMingLiU" w:hAnsi="Calibri" w:cs="Cordia New"/>
                            <w:sz w:val="15"/>
                            <w:szCs w:val="15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南極</w:t>
                        </w:r>
                        <w:r w:rsidR="00423786">
                          <w:rPr>
                            <w:rFonts w:ascii="Calibri" w:eastAsia="PMingLiU" w:hAnsi="Calibri" w:cs="Cordia New"/>
                            <w:sz w:val="15"/>
                            <w:szCs w:val="15"/>
                          </w:rPr>
                          <w:t xml:space="preserve"> 90° S</w:t>
                        </w:r>
                      </w:p>
                    </w:txbxContent>
                  </v:textbox>
                </v:shape>
                <v:rect id="Rectangle 28" o:spid="_x0000_s1047" style="position:absolute;left:26498;top:4616;width:546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  <v:rect id="Rectangle 29" o:spid="_x0000_s1048" style="position:absolute;left:28691;top:15894;width:810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FC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" fillcolor="white [3212]" stroked="f" strokeweight="1pt"/>
                <v:rect id="Rectangle 30" o:spid="_x0000_s1049" style="position:absolute;left:27629;top:17754;width:2388;height:83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" fillcolor="white [3212]" stroked="f" strokeweight="1pt"/>
                <v:shape id="Text Box 217" o:spid="_x0000_s1050" type="#_x0000_t202" style="position:absolute;top:22642;width:19297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" filled="f" stroked="f">
                  <v:textbox>
                    <w:txbxContent>
                      <w:p w14:paraId="1ED422EB" w14:textId="0725338F" w:rsidR="002F532E" w:rsidRDefault="00B90FE5" w:rsidP="002F532E">
                        <w:pPr>
                          <w:pStyle w:val="TextCaption"/>
                          <w:rPr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圖</w:t>
                        </w:r>
                        <w:r w:rsidR="002F532E" w:rsidRPr="002F532E">
                          <w:rPr>
                            <w:b/>
                            <w:bCs/>
                          </w:rPr>
                          <w:t>1</w:t>
                        </w:r>
                        <w:proofErr w:type="gramStart"/>
                        <w:r w:rsidR="006C61A0" w:rsidRPr="005768E9">
                          <w:rPr>
                            <w:rFonts w:hint="eastAsia"/>
                          </w:rPr>
                          <w:t>·</w:t>
                        </w:r>
                        <w:proofErr w:type="gramEnd"/>
                        <w:r w:rsidR="006C61A0" w:rsidRPr="006C61A0">
                          <w:rPr>
                            <w:rFonts w:hint="eastAsia"/>
                          </w:rPr>
                          <w:t>地球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2678C" w:rsidRPr="00556119">
        <w:rPr>
          <w:rStyle w:val="CHRbold"/>
          <w:b w:val="0"/>
          <w:bCs/>
          <w:sz w:val="32"/>
          <w:szCs w:val="32"/>
        </w:rPr>
        <w:t>1</w:t>
      </w:r>
      <w:r w:rsidR="00067C89" w:rsidRPr="00556119">
        <w:rPr>
          <w:rStyle w:val="CHRbold"/>
          <w:b w:val="0"/>
          <w:bCs/>
          <w:sz w:val="32"/>
          <w:szCs w:val="32"/>
        </w:rPr>
        <w:t>.</w:t>
      </w:r>
      <w:r w:rsidR="00086F97" w:rsidRPr="00556119">
        <w:tab/>
      </w:r>
      <w:r w:rsidR="00F05F02" w:rsidRPr="00556119">
        <w:rPr>
          <w:rFonts w:hint="eastAsia"/>
        </w:rPr>
        <w:t>緯度和地形</w:t>
      </w:r>
    </w:p>
    <w:p w14:paraId="688C907B" w14:textId="3333253C" w:rsidR="00657C0A" w:rsidRDefault="00640857" w:rsidP="00732D79">
      <w:pPr>
        <w:pStyle w:val="Text"/>
      </w:pPr>
      <w:r w:rsidRPr="00640857">
        <w:rPr>
          <w:rFonts w:hint="eastAsia"/>
        </w:rPr>
        <w:t>地球的兩極是地球最北端和最南端的點，分別是北極和南極。北極位於北緯</w:t>
      </w:r>
      <w:r w:rsidRPr="00640857">
        <w:rPr>
          <w:rFonts w:hint="eastAsia"/>
        </w:rPr>
        <w:t>90</w:t>
      </w:r>
      <w:r w:rsidRPr="00640857">
        <w:rPr>
          <w:rFonts w:hint="eastAsia"/>
        </w:rPr>
        <w:t>度，處於北冰洋，而南極位於南緯</w:t>
      </w:r>
      <w:r w:rsidRPr="00640857">
        <w:rPr>
          <w:rFonts w:hint="eastAsia"/>
        </w:rPr>
        <w:t>90</w:t>
      </w:r>
      <w:r w:rsidRPr="00640857">
        <w:rPr>
          <w:rFonts w:hint="eastAsia"/>
        </w:rPr>
        <w:t>度，處於南極洲。</w:t>
      </w:r>
    </w:p>
    <w:p w14:paraId="17C23099" w14:textId="68C034DA" w:rsidR="006E600B" w:rsidRDefault="006E600B" w:rsidP="006E600B">
      <w:pPr>
        <w:pStyle w:val="TextUncompressed"/>
      </w:pPr>
      <w:r>
        <w:rPr>
          <w:noProof/>
        </w:rPr>
        <mc:AlternateContent>
          <mc:Choice Requires="wpc">
            <w:drawing>
              <wp:inline distT="0" distB="0" distL="0" distR="0" wp14:anchorId="30B87313" wp14:editId="0B383B8C">
                <wp:extent cx="2209800" cy="504749"/>
                <wp:effectExtent l="0" t="0" r="0" b="0"/>
                <wp:docPr id="1087494285" name="Canvas 1087494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6B3A4F60" id="Canvas 1087494285" o:spid="_x0000_s1026" editas="canvas" style="width:174pt;height:39.75pt;mso-position-horizontal-relative:char;mso-position-vertical-relative:line" coordsize="22098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Bxa5X3cAAAABAEAAA8AAAAA&#10;AAAAAAAAAAAAeAMAAGRycy9kb3ducmV2LnhtbFBLBQYAAAAABAAEAPMAAACBBAAAAAA=&#10;">
                <v:shape id="_x0000_s1027" type="#_x0000_t75" style="position:absolute;width:22098;height:5041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2C1D3E30" w14:textId="3BB751BB" w:rsidR="00373BF3" w:rsidRDefault="001C571E" w:rsidP="00B735D3">
      <w:pPr>
        <w:pStyle w:val="Text"/>
        <w:tabs>
          <w:tab w:val="left" w:pos="6804"/>
        </w:tabs>
        <w:ind w:right="2268"/>
      </w:pPr>
      <w:r w:rsidRPr="001C571E">
        <w:rPr>
          <w:rFonts w:hint="eastAsia"/>
        </w:rPr>
        <w:t>極地是圍繞着兩極、位於地球極端的地區，範圍包括北緯和南緯</w:t>
      </w:r>
      <w:r w:rsidRPr="001C571E">
        <w:t>60</w:t>
      </w:r>
      <w:r w:rsidRPr="001C571E">
        <w:rPr>
          <w:rFonts w:hint="eastAsia"/>
        </w:rPr>
        <w:t>度到北緯和南緯</w:t>
      </w:r>
      <w:r w:rsidRPr="001C571E">
        <w:t>90</w:t>
      </w:r>
      <w:r w:rsidRPr="001C571E">
        <w:rPr>
          <w:rFonts w:hint="eastAsia"/>
        </w:rPr>
        <w:t>度的極點。北極是從北極點延伸到北極圈的地區，包括挪威、瑞典、芬蘭、俄羅斯、美國、加拿大、格陵蘭和冰島八個國家的部分地區。南極所在的南極洲是地球上最南端的大陸，也是地球上第五大的大陸。</w:t>
      </w:r>
    </w:p>
    <w:p w14:paraId="49BCAEFE" w14:textId="0F934273" w:rsidR="00ED3A2C" w:rsidRPr="002F532E" w:rsidRDefault="00ED3A2C" w:rsidP="006E600B">
      <w:pPr>
        <w:pStyle w:val="TextUncompressed"/>
      </w:pPr>
      <w:r>
        <w:rPr>
          <w:noProof/>
        </w:rPr>
        <mc:AlternateContent>
          <mc:Choice Requires="wpc">
            <w:drawing>
              <wp:inline distT="0" distB="0" distL="0" distR="0" wp14:anchorId="1F68FE16" wp14:editId="649E2539">
                <wp:extent cx="6103088" cy="2859405"/>
                <wp:effectExtent l="0" t="0" r="0" b="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" b="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0" y="35999"/>
                            <a:ext cx="2327275" cy="28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" b="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500" y="37470"/>
                            <a:ext cx="2306025" cy="281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1508825691"/>
                        <wps:cNvSpPr txBox="1">
                          <a:spLocks noChangeArrowheads="1"/>
                        </wps:cNvSpPr>
                        <wps:spPr bwMode="auto">
                          <a:xfrm>
                            <a:off x="36000" y="2618994"/>
                            <a:ext cx="2449194" cy="2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3E072" w14:textId="77777777" w:rsidR="00552B75" w:rsidRDefault="00552B75" w:rsidP="00653F37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 xml:space="preserve">©Peter Hermes </w:t>
                              </w:r>
                              <w:proofErr w:type="spellStart"/>
                              <w:r>
                                <w:t>Furian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" name="Text Box 464058883"/>
                        <wps:cNvSpPr txBox="1">
                          <a:spLocks noChangeArrowheads="1"/>
                        </wps:cNvSpPr>
                        <wps:spPr bwMode="auto">
                          <a:xfrm>
                            <a:off x="3142479" y="2618674"/>
                            <a:ext cx="2448559" cy="2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6F13E" w14:textId="77777777" w:rsidR="00552B75" w:rsidRDefault="00552B75" w:rsidP="00653F37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Porcupen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wgp>
                        <wpg:cNvPr id="58" name="Group 58"/>
                        <wpg:cNvGrpSpPr/>
                        <wpg:grpSpPr>
                          <a:xfrm>
                            <a:off x="36000" y="471411"/>
                            <a:ext cx="2371092" cy="2225747"/>
                            <a:chOff x="0" y="-57581"/>
                            <a:chExt cx="2371092" cy="2226207"/>
                          </a:xfrm>
                        </wpg:grpSpPr>
                        <wps:wsp>
                          <wps:cNvPr id="59" name="Text Box 2"/>
                          <wps:cNvSpPr txBox="1"/>
                          <wps:spPr>
                            <a:xfrm>
                              <a:off x="356647" y="-1"/>
                              <a:ext cx="682050" cy="4303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35C939" w14:textId="191475F3" w:rsidR="00A23239" w:rsidRDefault="008A2093" w:rsidP="008A2093">
                                <w:pPr>
                                  <w:pStyle w:val="Textlabel"/>
                                  <w:spacing w:after="0" w:line="240" w:lineRule="auto"/>
                                  <w:rPr>
                                    <w:lang w:eastAsia="zh-CN"/>
                                  </w:rPr>
                                </w:pPr>
                                <w:r w:rsidRPr="008A2093">
                                  <w:rPr>
                                    <w:rFonts w:hint="eastAsia"/>
                                  </w:rPr>
                                  <w:t>阿拉斯加（美國）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2"/>
                          <wps:cNvSpPr txBox="1"/>
                          <wps:spPr>
                            <a:xfrm>
                              <a:off x="0" y="472755"/>
                              <a:ext cx="535897" cy="233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58C573" w14:textId="6BACAD24" w:rsidR="00A23239" w:rsidRDefault="00294C61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294C61">
                                  <w:rPr>
                                    <w:rFonts w:hint="eastAsia"/>
                                  </w:rPr>
                                  <w:t>加拿大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2"/>
                          <wps:cNvSpPr txBox="1"/>
                          <wps:spPr>
                            <a:xfrm>
                              <a:off x="1835195" y="788511"/>
                              <a:ext cx="535897" cy="233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EA63ED" w14:textId="5910F80C" w:rsidR="00A23239" w:rsidRDefault="001D7F84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1D7F84">
                                  <w:rPr>
                                    <w:rFonts w:hint="eastAsia"/>
                                  </w:rPr>
                                  <w:t>俄羅斯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2"/>
                          <wps:cNvSpPr txBox="1"/>
                          <wps:spPr>
                            <a:xfrm>
                              <a:off x="470941" y="1156391"/>
                              <a:ext cx="699683" cy="4606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EA047B" w14:textId="66F7E07A" w:rsidR="00A23239" w:rsidRDefault="00B00557" w:rsidP="00B00557">
                                <w:pPr>
                                  <w:pStyle w:val="Textlabel"/>
                                  <w:spacing w:after="0" w:line="240" w:lineRule="auto"/>
                                  <w:jc w:val="center"/>
                                </w:pPr>
                                <w:r w:rsidRPr="00B00557">
                                  <w:rPr>
                                    <w:rFonts w:hint="eastAsia"/>
                                  </w:rPr>
                                  <w:t>格陵蘭</w:t>
                                </w:r>
                                <w:r>
                                  <w:br/>
                                </w:r>
                                <w:r w:rsidRPr="00B00557">
                                  <w:rPr>
                                    <w:rFonts w:hint="eastAsia"/>
                                  </w:rPr>
                                  <w:t>（丹麥）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2" name="Text Box 2"/>
                          <wps:cNvSpPr txBox="1"/>
                          <wps:spPr>
                            <a:xfrm>
                              <a:off x="1134563" y="1801628"/>
                              <a:ext cx="566726" cy="2997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6C6736" w14:textId="7F918570" w:rsidR="00A23239" w:rsidRDefault="00880045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880045">
                                  <w:rPr>
                                    <w:rFonts w:hint="eastAsia"/>
                                  </w:rPr>
                                  <w:t>瑞典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3" name="Text Box 2"/>
                          <wps:cNvSpPr txBox="1"/>
                          <wps:spPr>
                            <a:xfrm>
                              <a:off x="928345" y="1913926"/>
                              <a:ext cx="536422" cy="254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88000A" w14:textId="379A6BBA" w:rsidR="00A23239" w:rsidRDefault="00F30EFF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F30EFF">
                                  <w:rPr>
                                    <w:rFonts w:hint="eastAsia"/>
                                  </w:rPr>
                                  <w:t>挪威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4" name="Text Box 2"/>
                          <wps:cNvSpPr txBox="1"/>
                          <wps:spPr>
                            <a:xfrm>
                              <a:off x="561127" y="1750036"/>
                              <a:ext cx="477520" cy="2473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436FD5" w14:textId="5D17E71D" w:rsidR="00A23239" w:rsidRDefault="00E751EE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E751EE">
                                  <w:rPr>
                                    <w:rFonts w:hint="eastAsia"/>
                                  </w:rPr>
                                  <w:t>冰島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5" name="Text Box 1"/>
                          <wps:cNvSpPr txBox="1"/>
                          <wps:spPr>
                            <a:xfrm>
                              <a:off x="846044" y="809782"/>
                              <a:ext cx="626365" cy="2424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A75191" w14:textId="413B787C" w:rsidR="00A23239" w:rsidRDefault="008A2093" w:rsidP="008A2093">
                                <w:pPr>
                                  <w:pStyle w:val="Textlabel"/>
                                  <w:jc w:val="center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北極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3" name="Text Box 2"/>
                          <wps:cNvSpPr txBox="1"/>
                          <wps:spPr>
                            <a:xfrm>
                              <a:off x="1179555" y="-57581"/>
                              <a:ext cx="972274" cy="3287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937FB8" w14:textId="4051B415" w:rsidR="00393E0E" w:rsidRDefault="008A2093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北極圈（虛線）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/>
                          <wps:spPr>
                            <a:xfrm>
                              <a:off x="1256784" y="1643159"/>
                              <a:ext cx="566726" cy="2997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B4B272" w14:textId="2CD72644" w:rsidR="00880045" w:rsidRDefault="00C1798E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C1798E">
                                  <w:rPr>
                                    <w:rFonts w:hint="eastAsia"/>
                                  </w:rPr>
                                  <w:t>芬蘭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87494276" name="Group 1087494276"/>
                        <wpg:cNvGrpSpPr/>
                        <wpg:grpSpPr>
                          <a:xfrm>
                            <a:off x="2534464" y="121724"/>
                            <a:ext cx="2250506" cy="2562861"/>
                            <a:chOff x="14539" y="0"/>
                            <a:chExt cx="2250506" cy="2562872"/>
                          </a:xfrm>
                        </wpg:grpSpPr>
                        <wps:wsp>
                          <wps:cNvPr id="1087494277" name="Text Box 1"/>
                          <wps:cNvSpPr txBox="1"/>
                          <wps:spPr>
                            <a:xfrm>
                              <a:off x="618655" y="0"/>
                              <a:ext cx="1022842" cy="2770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0F7E89" w14:textId="4710BA9D" w:rsidR="00F26FA8" w:rsidRDefault="000F38DD" w:rsidP="000F38DD">
                                <w:pPr>
                                  <w:pStyle w:val="Textlabel"/>
                                  <w:jc w:val="center"/>
                                  <w:rPr>
                                    <w:lang w:eastAsia="zh-CN"/>
                                  </w:rPr>
                                </w:pPr>
                                <w:r w:rsidRPr="000F38DD">
                                  <w:rPr>
                                    <w:rFonts w:hint="eastAsia"/>
                                  </w:rPr>
                                  <w:t>南大西洋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8" name="Text Box 1"/>
                          <wps:cNvSpPr txBox="1"/>
                          <wps:spPr>
                            <a:xfrm>
                              <a:off x="1771743" y="1104590"/>
                              <a:ext cx="493302" cy="431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5F4DC1" w14:textId="333981E6" w:rsidR="00F26FA8" w:rsidRDefault="006542FE" w:rsidP="00916EFB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印度洋</w:t>
                                </w:r>
                              </w:p>
                            </w:txbxContent>
                          </wps:txbx>
                          <wps:bodyPr rot="0" spcFirstLastPara="0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79" name="Text Box 1"/>
                          <wps:cNvSpPr txBox="1"/>
                          <wps:spPr>
                            <a:xfrm>
                              <a:off x="14539" y="1075234"/>
                              <a:ext cx="399628" cy="5180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670230" w14:textId="51C6B50E" w:rsidR="00F26FA8" w:rsidRPr="00F57C23" w:rsidRDefault="00F57C23" w:rsidP="00F57C23">
                                <w:pPr>
                                  <w:pStyle w:val="Textlabel"/>
                                </w:pPr>
                                <w:r w:rsidRPr="0023418A">
                                  <w:rPr>
                                    <w:rFonts w:hint="eastAsia"/>
                                  </w:rPr>
                                  <w:t>南太平洋</w:t>
                                </w:r>
                              </w:p>
                            </w:txbxContent>
                          </wps:txbx>
                          <wps:bodyPr rot="0" spcFirstLastPara="0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0" name="Text Box 1"/>
                          <wps:cNvSpPr txBox="1"/>
                          <wps:spPr>
                            <a:xfrm>
                              <a:off x="732059" y="2070347"/>
                              <a:ext cx="798595" cy="492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9AE388" w14:textId="59178D2D" w:rsidR="00F26FA8" w:rsidRDefault="00D73F14" w:rsidP="00D73F14">
                                <w:pPr>
                                  <w:pStyle w:val="Textlabel"/>
                                  <w:jc w:val="center"/>
                                  <w:rPr>
                                    <w:lang w:eastAsia="zh-CN"/>
                                  </w:rPr>
                                </w:pPr>
                                <w:r w:rsidRPr="0023418A">
                                  <w:rPr>
                                    <w:rFonts w:hint="eastAsia"/>
                                    <w:lang w:eastAsia="zh-CN"/>
                                  </w:rPr>
                                  <w:t>南太平洋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1" name="Text Box 1"/>
                          <wps:cNvSpPr txBox="1"/>
                          <wps:spPr>
                            <a:xfrm>
                              <a:off x="511307" y="406167"/>
                              <a:ext cx="1413637" cy="288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B0097" w14:textId="3F98A327" w:rsidR="00F26FA8" w:rsidRDefault="006542FE" w:rsidP="006542FE">
                                <w:pPr>
                                  <w:pStyle w:val="Textlabel"/>
                                  <w:ind w:right="225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南極圈</w:t>
                                </w:r>
                                <w:r>
                                  <w:t>（</w:t>
                                </w:r>
                                <w:r>
                                  <w:rPr>
                                    <w:rFonts w:hint="eastAsia"/>
                                  </w:rPr>
                                  <w:t>虛線）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82" name="Text Box 1"/>
                          <wps:cNvSpPr txBox="1"/>
                          <wps:spPr>
                            <a:xfrm>
                              <a:off x="856128" y="1075980"/>
                              <a:ext cx="626849" cy="3769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1D330A" w14:textId="18B568D2" w:rsidR="00F26FA8" w:rsidRDefault="00F57C23" w:rsidP="00F57C23">
                                <w:pPr>
                                  <w:pStyle w:val="Textlabel"/>
                                  <w:jc w:val="center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南極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F68FE16" id="Canvas 32" o:spid="_x0000_s1051" editas="canvas" style="width:480.55pt;height:225.15pt;mso-position-horizontal-relative:char;mso-position-vertical-relative:line" coordsize="61029,28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2" type="#_x0000_t75" style="position:absolute;width:61029;height:28594;visibility:visible;mso-wrap-style:square" filled="t">
                  <v:fill o:detectmouseclick="t"/>
                  <v:path o:connecttype="none"/>
                </v:shape>
                <v:shape id="Picture 33" o:spid="_x0000_s1053" type="#_x0000_t75" style="position:absolute;left:360;top:359;width:23272;height:2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">
                  <v:imagedata r:id="rId19" o:title="" croptop="134f" cropbottom="134f"/>
                </v:shape>
                <v:shape id="Picture 34" o:spid="_x0000_s1054" type="#_x0000_t75" style="position:absolute;left:24745;top:374;width:23060;height:2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">
                  <v:imagedata r:id="rId20" o:title="" croptop="243f" cropbottom="24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8825691" o:spid="_x0000_s1055" type="#_x0000_t202" style="position:absolute;left:360;top:26189;width:24491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7983E072" w14:textId="77777777" w:rsidR="00552B75" w:rsidRDefault="00552B75" w:rsidP="00653F37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 xml:space="preserve">©Peter Hermes </w:t>
                        </w:r>
                        <w:proofErr w:type="spellStart"/>
                        <w:r>
                          <w:t>Furian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shape id="Text Box 464058883" o:spid="_x0000_s1056" type="#_x0000_t202" style="position:absolute;left:31424;top:26186;width:24486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7106F13E" w14:textId="77777777" w:rsidR="00552B75" w:rsidRDefault="00552B75" w:rsidP="00653F37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Porcupen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group id="Group 58" o:spid="_x0000_s1057" style="position:absolute;left:360;top:4714;width:23710;height:22257" coordorigin=",-575" coordsize="23710,2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Text Box 2" o:spid="_x0000_s1058" type="#_x0000_t202" style="position:absolute;left:3566;width:6820;height:4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5535C939" w14:textId="191475F3" w:rsidR="00A23239" w:rsidRDefault="008A2093" w:rsidP="008A2093">
                          <w:pPr>
                            <w:pStyle w:val="Textlabel"/>
                            <w:spacing w:after="0" w:line="240" w:lineRule="auto"/>
                            <w:rPr>
                              <w:lang w:eastAsia="zh-CN"/>
                            </w:rPr>
                          </w:pPr>
                          <w:r w:rsidRPr="008A2093">
                            <w:rPr>
                              <w:rFonts w:hint="eastAsia"/>
                            </w:rPr>
                            <w:t>阿拉斯加（美國）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top:4727;width:5358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14:paraId="7B58C573" w14:textId="6BACAD24" w:rsidR="00A23239" w:rsidRDefault="00294C61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294C61">
                            <w:rPr>
                              <w:rFonts w:hint="eastAsia"/>
                            </w:rPr>
                            <w:t>加拿大</w:t>
                          </w:r>
                        </w:p>
                      </w:txbxContent>
                    </v:textbox>
                  </v:shape>
                  <v:shape id="Text Box 2" o:spid="_x0000_s1060" type="#_x0000_t202" style="position:absolute;left:18351;top:7885;width:5359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14:paraId="62EA63ED" w14:textId="5910F80C" w:rsidR="00A23239" w:rsidRDefault="001D7F84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1D7F84">
                            <w:rPr>
                              <w:rFonts w:hint="eastAsia"/>
                            </w:rPr>
                            <w:t>俄羅斯</w:t>
                          </w:r>
                        </w:p>
                      </w:txbxContent>
                    </v:textbox>
                  </v:shape>
                  <v:shape id="Text Box 2" o:spid="_x0000_s1061" type="#_x0000_t202" style="position:absolute;left:4709;top:11563;width:6997;height:4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6BEA047B" w14:textId="66F7E07A" w:rsidR="00A23239" w:rsidRDefault="00B00557" w:rsidP="00B00557">
                          <w:pPr>
                            <w:pStyle w:val="Textlabel"/>
                            <w:spacing w:after="0" w:line="240" w:lineRule="auto"/>
                            <w:jc w:val="center"/>
                          </w:pPr>
                          <w:r w:rsidRPr="00B00557">
                            <w:rPr>
                              <w:rFonts w:hint="eastAsia"/>
                            </w:rPr>
                            <w:t>格陵蘭</w:t>
                          </w:r>
                          <w:r>
                            <w:br/>
                          </w:r>
                          <w:r w:rsidRPr="00B00557">
                            <w:rPr>
                              <w:rFonts w:hint="eastAsia"/>
                            </w:rPr>
                            <w:t>（丹麥）</w:t>
                          </w:r>
                        </w:p>
                      </w:txbxContent>
                    </v:textbox>
                  </v:shape>
                  <v:shape id="Text Box 2" o:spid="_x0000_s1062" type="#_x0000_t202" style="position:absolute;left:11345;top:18016;width:5667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" filled="f" stroked="f" strokeweight=".5pt">
                    <v:textbox>
                      <w:txbxContent>
                        <w:p w14:paraId="196C6736" w14:textId="7F918570" w:rsidR="00A23239" w:rsidRDefault="00880045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880045">
                            <w:rPr>
                              <w:rFonts w:hint="eastAsia"/>
                            </w:rPr>
                            <w:t>瑞典</w:t>
                          </w:r>
                        </w:p>
                      </w:txbxContent>
                    </v:textbox>
                  </v:shape>
                  <v:shape id="Text Box 2" o:spid="_x0000_s1063" type="#_x0000_t202" style="position:absolute;left:9283;top:19139;width:5364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" filled="f" stroked="f" strokeweight=".5pt">
                    <v:textbox>
                      <w:txbxContent>
                        <w:p w14:paraId="6288000A" w14:textId="379A6BBA" w:rsidR="00A23239" w:rsidRDefault="00F30EFF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F30EFF">
                            <w:rPr>
                              <w:rFonts w:hint="eastAsia"/>
                            </w:rPr>
                            <w:t>挪威</w:t>
                          </w:r>
                        </w:p>
                      </w:txbxContent>
                    </v:textbox>
                  </v:shape>
                  <v:shape id="Text Box 2" o:spid="_x0000_s1064" type="#_x0000_t202" style="position:absolute;left:5611;top:17500;width:4775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" filled="f" stroked="f" strokeweight=".5pt">
                    <v:textbox>
                      <w:txbxContent>
                        <w:p w14:paraId="67436FD5" w14:textId="5D17E71D" w:rsidR="00A23239" w:rsidRDefault="00E751EE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E751EE">
                            <w:rPr>
                              <w:rFonts w:hint="eastAsia"/>
                            </w:rPr>
                            <w:t>冰島</w:t>
                          </w:r>
                        </w:p>
                      </w:txbxContent>
                    </v:textbox>
                  </v:shape>
                  <v:shape id="Text Box 1" o:spid="_x0000_s1065" type="#_x0000_t202" style="position:absolute;left:8460;top:8097;width:6264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" filled="f" stroked="f" strokeweight=".5pt">
                    <v:textbox>
                      <w:txbxContent>
                        <w:p w14:paraId="12A75191" w14:textId="413B787C" w:rsidR="00A23239" w:rsidRDefault="008A2093" w:rsidP="008A2093">
                          <w:pPr>
                            <w:pStyle w:val="Textlabel"/>
                            <w:jc w:val="center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北極</w:t>
                          </w:r>
                        </w:p>
                      </w:txbxContent>
                    </v:textbox>
                  </v:shape>
                  <v:shape id="Text Box 2" o:spid="_x0000_s1066" type="#_x0000_t202" style="position:absolute;left:11795;top:-575;width:9723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" filled="f" stroked="f" strokeweight=".5pt">
                    <v:textbox>
                      <w:txbxContent>
                        <w:p w14:paraId="54937FB8" w14:textId="4051B415" w:rsidR="00393E0E" w:rsidRDefault="008A2093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北極圈（虛線）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left:12567;top:16431;width:5668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14:paraId="57B4B272" w14:textId="2CD72644" w:rsidR="00880045" w:rsidRDefault="00C1798E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C1798E">
                            <w:rPr>
                              <w:rFonts w:hint="eastAsia"/>
                            </w:rPr>
                            <w:t>芬蘭</w:t>
                          </w:r>
                        </w:p>
                      </w:txbxContent>
                    </v:textbox>
                  </v:shape>
                </v:group>
                <v:group id="Group 1087494276" o:spid="_x0000_s1068" style="position:absolute;left:25344;top:1217;width:22505;height:25628" coordorigin="145" coordsize="22505,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">
                  <v:shape id="Text Box 1" o:spid="_x0000_s1069" type="#_x0000_t202" style="position:absolute;left:6186;width:10228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" filled="f" stroked="f" strokeweight=".5pt">
                    <v:textbox>
                      <w:txbxContent>
                        <w:p w14:paraId="1D0F7E89" w14:textId="4710BA9D" w:rsidR="00F26FA8" w:rsidRDefault="000F38DD" w:rsidP="000F38DD">
                          <w:pPr>
                            <w:pStyle w:val="Textlabel"/>
                            <w:jc w:val="center"/>
                            <w:rPr>
                              <w:lang w:eastAsia="zh-CN"/>
                            </w:rPr>
                          </w:pPr>
                          <w:r w:rsidRPr="000F38DD">
                            <w:rPr>
                              <w:rFonts w:hint="eastAsia"/>
                            </w:rPr>
                            <w:t>南大西洋</w:t>
                          </w:r>
                        </w:p>
                      </w:txbxContent>
                    </v:textbox>
                  </v:shape>
                  <v:shape id="Text Box 1" o:spid="_x0000_s1070" type="#_x0000_t202" style="position:absolute;left:17717;top:11045;width:4933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" filled="f" stroked="f" strokeweight=".5pt">
                    <v:textbox style="layout-flow:vertical-ideographic">
                      <w:txbxContent>
                        <w:p w14:paraId="7E5F4DC1" w14:textId="333981E6" w:rsidR="00F26FA8" w:rsidRDefault="006542FE" w:rsidP="00916EFB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印度洋</w:t>
                          </w:r>
                        </w:p>
                      </w:txbxContent>
                    </v:textbox>
                  </v:shape>
                  <v:shape id="Text Box 1" o:spid="_x0000_s1071" type="#_x0000_t202" style="position:absolute;left:145;top:10752;width:3996;height:5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" filled="f" stroked="f" strokeweight=".5pt">
                    <v:textbox style="layout-flow:vertical-ideographic">
                      <w:txbxContent>
                        <w:p w14:paraId="50670230" w14:textId="51C6B50E" w:rsidR="00F26FA8" w:rsidRPr="00F57C23" w:rsidRDefault="00F57C23" w:rsidP="00F57C23">
                          <w:pPr>
                            <w:pStyle w:val="Textlabel"/>
                          </w:pPr>
                          <w:r w:rsidRPr="0023418A">
                            <w:rPr>
                              <w:rFonts w:hint="eastAsia"/>
                            </w:rPr>
                            <w:t>南太平洋</w:t>
                          </w:r>
                        </w:p>
                      </w:txbxContent>
                    </v:textbox>
                  </v:shape>
                  <v:shape id="Text Box 1" o:spid="_x0000_s1072" type="#_x0000_t202" style="position:absolute;left:7320;top:20703;width:7986;height:4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" filled="f" stroked="f" strokeweight=".5pt">
                    <v:textbox>
                      <w:txbxContent>
                        <w:p w14:paraId="789AE388" w14:textId="59178D2D" w:rsidR="00F26FA8" w:rsidRDefault="00D73F14" w:rsidP="00D73F14">
                          <w:pPr>
                            <w:pStyle w:val="Textlabel"/>
                            <w:jc w:val="center"/>
                            <w:rPr>
                              <w:lang w:eastAsia="zh-CN"/>
                            </w:rPr>
                          </w:pPr>
                          <w:r w:rsidRPr="0023418A">
                            <w:rPr>
                              <w:rFonts w:hint="eastAsia"/>
                              <w:lang w:eastAsia="zh-CN"/>
                            </w:rPr>
                            <w:t>南太平洋</w:t>
                          </w:r>
                        </w:p>
                      </w:txbxContent>
                    </v:textbox>
                  </v:shape>
                  <v:shape id="Text Box 1" o:spid="_x0000_s1073" type="#_x0000_t202" style="position:absolute;left:5113;top:4061;width:14136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" filled="f" stroked="f" strokeweight=".5pt">
                    <v:textbox>
                      <w:txbxContent>
                        <w:p w14:paraId="286B0097" w14:textId="3F98A327" w:rsidR="00F26FA8" w:rsidRDefault="006542FE" w:rsidP="006542FE">
                          <w:pPr>
                            <w:pStyle w:val="Textlabel"/>
                            <w:ind w:right="225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南極圈</w:t>
                          </w:r>
                          <w:r>
                            <w:t>（</w:t>
                          </w:r>
                          <w:r>
                            <w:rPr>
                              <w:rFonts w:hint="eastAsia"/>
                            </w:rPr>
                            <w:t>虛線）</w:t>
                          </w:r>
                        </w:p>
                      </w:txbxContent>
                    </v:textbox>
                  </v:shape>
                  <v:shape id="Text Box 1" o:spid="_x0000_s1074" type="#_x0000_t202" style="position:absolute;left:8561;top:10759;width:6268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" filled="f" stroked="f" strokeweight=".5pt">
                    <v:textbox>
                      <w:txbxContent>
                        <w:p w14:paraId="431D330A" w14:textId="18B568D2" w:rsidR="00F26FA8" w:rsidRDefault="00F57C23" w:rsidP="00F57C23">
                          <w:pPr>
                            <w:pStyle w:val="Textlabel"/>
                            <w:jc w:val="center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南極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E28C3B4" w14:textId="38225F58" w:rsidR="00286C14" w:rsidRPr="002F532E" w:rsidRDefault="00566F1A" w:rsidP="002F532E">
      <w:pPr>
        <w:pStyle w:val="TextCaption"/>
      </w:pPr>
      <w:r>
        <w:rPr>
          <w:rFonts w:hint="eastAsia"/>
          <w:b/>
          <w:bCs/>
        </w:rPr>
        <w:t>圖</w:t>
      </w:r>
      <w:r w:rsidR="00286C14" w:rsidRPr="00BF2067">
        <w:rPr>
          <w:b/>
          <w:bCs/>
        </w:rPr>
        <w:t xml:space="preserve"> </w:t>
      </w:r>
      <w:r w:rsidR="00557ABC" w:rsidRPr="00BF2067">
        <w:rPr>
          <w:b/>
          <w:bCs/>
        </w:rPr>
        <w:t>2</w:t>
      </w:r>
      <w:proofErr w:type="gramStart"/>
      <w:r w:rsidR="00B1182A" w:rsidRPr="005768E9">
        <w:rPr>
          <w:rFonts w:hint="eastAsia"/>
        </w:rPr>
        <w:t>·</w:t>
      </w:r>
      <w:proofErr w:type="gramEnd"/>
      <w:r w:rsidR="008C18CD" w:rsidRPr="008C18CD">
        <w:rPr>
          <w:rFonts w:hint="eastAsia"/>
        </w:rPr>
        <w:t>北極和南極</w:t>
      </w:r>
    </w:p>
    <w:p w14:paraId="2015DCE2" w14:textId="6A67A882" w:rsidR="0052678C" w:rsidRDefault="003E2DAA" w:rsidP="007A6DF8">
      <w:pPr>
        <w:pStyle w:val="Text"/>
        <w:tabs>
          <w:tab w:val="left" w:pos="6804"/>
        </w:tabs>
        <w:ind w:right="2268"/>
      </w:pPr>
      <w:r w:rsidRPr="003E2DAA">
        <w:rPr>
          <w:rFonts w:hint="eastAsia"/>
        </w:rPr>
        <w:lastRenderedPageBreak/>
        <w:t>一層長時間維持在零度以下的厚土壤</w:t>
      </w:r>
      <w:proofErr w:type="gramStart"/>
      <w:r w:rsidR="00B735D3">
        <w:rPr>
          <w:rFonts w:hint="eastAsia"/>
        </w:rPr>
        <w:t>——</w:t>
      </w:r>
      <w:proofErr w:type="gramEnd"/>
      <w:r w:rsidRPr="003E2DAA">
        <w:rPr>
          <w:rFonts w:hint="eastAsia"/>
        </w:rPr>
        <w:t>凍土覆蓋了極地，而極地的海洋上</w:t>
      </w:r>
      <w:proofErr w:type="gramStart"/>
      <w:r w:rsidRPr="003E2DAA">
        <w:rPr>
          <w:rFonts w:hint="eastAsia"/>
        </w:rPr>
        <w:t>有浮冰</w:t>
      </w:r>
      <w:proofErr w:type="gramEnd"/>
      <w:r w:rsidRPr="003E2DAA">
        <w:rPr>
          <w:rFonts w:hint="eastAsia"/>
        </w:rPr>
        <w:t>。</w:t>
      </w:r>
    </w:p>
    <w:p w14:paraId="5475EC11" w14:textId="2E95AE5D" w:rsidR="00096A2F" w:rsidRDefault="00096A2F" w:rsidP="00096A2F">
      <w:pPr>
        <w:pStyle w:val="TextUncompressed"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3F4F02C6" wp14:editId="59A2FC17">
                <wp:extent cx="3529769" cy="2363470"/>
                <wp:effectExtent l="0" t="0" r="0" b="0"/>
                <wp:docPr id="1087494286" name="Canvas 1087494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87494287" name="Picture 108749428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7494288" name="Text Box 885547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86270"/>
                            <a:ext cx="2077425" cy="27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E470A" w14:textId="77777777" w:rsidR="00096A2F" w:rsidRDefault="00096A2F" w:rsidP="00096A2F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Anton_Ivanov</w:t>
                              </w:r>
                              <w:proofErr w:type="spellEnd"/>
                              <w:r>
                                <w:t xml:space="preserve"> / 123RF.com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F4F02C6" id="Canvas 1087494286" o:spid="_x0000_s1075" editas="canvas" style="width:277.95pt;height:186.1pt;mso-position-horizontal-relative:char;mso-position-vertical-relative:line" coordsize="35293,23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">
                <v:shape id="_x0000_s1076" type="#_x0000_t75" style="position:absolute;width:35293;height:23634;visibility:visible;mso-wrap-style:square" filled="t">
                  <v:fill o:detectmouseclick="t"/>
                  <v:path o:connecttype="none"/>
                </v:shape>
                <v:shape id="Picture 1087494287" o:spid="_x0000_s1077" type="#_x0000_t75" style="position:absolute;width:34937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">
                  <v:imagedata r:id="rId22" o:title=""/>
                </v:shape>
                <v:shape id="Text Box 88554731" o:spid="_x0000_s1078" type="#_x0000_t202" style="position:absolute;top:20862;width:20774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" filled="f" stroked="f">
                  <v:textbox>
                    <w:txbxContent>
                      <w:p w14:paraId="5CFE470A" w14:textId="77777777" w:rsidR="00096A2F" w:rsidRDefault="00096A2F" w:rsidP="00096A2F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Anton_Ivanov</w:t>
                        </w:r>
                        <w:proofErr w:type="spellEnd"/>
                        <w:r>
                          <w:t xml:space="preserve"> / 123RF.com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7F36E9" w14:textId="16580DE9" w:rsidR="00190689" w:rsidRPr="007E415A" w:rsidRDefault="00B1182A" w:rsidP="00096A2F">
      <w:pPr>
        <w:pStyle w:val="TextCaption"/>
      </w:pPr>
      <w:r>
        <w:rPr>
          <w:b/>
          <w:bCs/>
        </w:rPr>
        <w:t>圖</w:t>
      </w:r>
      <w:r w:rsidR="00557ABC">
        <w:rPr>
          <w:b/>
          <w:bCs/>
        </w:rPr>
        <w:t>3</w:t>
      </w:r>
      <w:proofErr w:type="gramStart"/>
      <w:r w:rsidRPr="005768E9">
        <w:rPr>
          <w:rFonts w:hint="eastAsia"/>
        </w:rPr>
        <w:t>·</w:t>
      </w:r>
      <w:proofErr w:type="gramEnd"/>
      <w:r w:rsidR="00A366E7" w:rsidRPr="00A366E7">
        <w:rPr>
          <w:rFonts w:hint="eastAsia"/>
        </w:rPr>
        <w:t>北極的浮冰</w:t>
      </w:r>
    </w:p>
    <w:p w14:paraId="5EEF8C0A" w14:textId="6470D04A" w:rsidR="00190689" w:rsidRDefault="00DE6428" w:rsidP="00857FB8">
      <w:pPr>
        <w:pStyle w:val="Text"/>
      </w:pPr>
      <w:r w:rsidRPr="00DE6428">
        <w:rPr>
          <w:rFonts w:hint="eastAsia"/>
        </w:rPr>
        <w:t>觀看以下影片，以了解北極和南極的分別。</w:t>
      </w:r>
    </w:p>
    <w:p w14:paraId="7742E310" w14:textId="17C59828" w:rsidR="00F2335C" w:rsidRDefault="00F2335C" w:rsidP="00AE4BA5">
      <w:pPr>
        <w:pStyle w:val="TextUncompressed"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126AEB49" wp14:editId="59C6DB24">
                <wp:extent cx="3676454" cy="1160145"/>
                <wp:effectExtent l="0" t="0" r="635" b="1905"/>
                <wp:docPr id="82" name="Canva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83" name="群組 44"/>
                        <wpg:cNvGrpSpPr/>
                        <wpg:grpSpPr>
                          <a:xfrm>
                            <a:off x="35999" y="35999"/>
                            <a:ext cx="3640455" cy="1124585"/>
                            <a:chOff x="0" y="0"/>
                            <a:chExt cx="2238800" cy="1555750"/>
                          </a:xfrm>
                        </wpg:grpSpPr>
                        <wps:wsp>
                          <wps:cNvPr id="84" name="矩形: 圓角 45"/>
                          <wps:cNvSpPr/>
                          <wps:spPr>
                            <a:xfrm>
                              <a:off x="0" y="0"/>
                              <a:ext cx="2238800" cy="1555750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文字方塊 46"/>
                          <wps:cNvSpPr txBox="1"/>
                          <wps:spPr>
                            <a:xfrm>
                              <a:off x="113505" y="44265"/>
                              <a:ext cx="2005524" cy="8122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589BBF" w14:textId="3D82B288" w:rsidR="00F2335C" w:rsidRDefault="00F2335C" w:rsidP="0039023F">
                                <w:pPr>
                                  <w:pStyle w:val="TextQRcode"/>
                                  <w:rPr>
                                    <w:lang w:eastAsia="zh-CN"/>
                                  </w:rPr>
                                </w:pPr>
                                <w:r>
                                  <w:t xml:space="preserve">TED-Ed – </w:t>
                                </w:r>
                                <w:r w:rsidR="0039023F" w:rsidRPr="0039023F">
                                  <w:rPr>
                                    <w:rFonts w:hint="eastAsia"/>
                                  </w:rPr>
                                  <w:t>北極與南極（開啟中文字幕）</w:t>
                                </w:r>
                              </w:p>
                              <w:p w14:paraId="765BC680" w14:textId="77777777" w:rsidR="00F2335C" w:rsidRDefault="00F2335C" w:rsidP="00F2335C">
                                <w:pPr>
                                  <w:spacing w:before="60" w:after="60"/>
                                  <w:rPr>
                                    <w:rFonts w:ascii="Gill Sans Nova" w:eastAsia="PMingLiU" w:hAnsi="Gill Sans Nova" w:cs="Cordia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ill Sans Nova" w:eastAsia="PMingLiU" w:hAnsi="Gill Sans Nova" w:cs="Cordia New"/>
                                    <w:sz w:val="20"/>
                                    <w:szCs w:val="20"/>
                                  </w:rPr>
                                  <w:t>https://youtu.be/Z5VRoGTF60s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39168" y="655123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6AEB49" id="Canvas 82" o:spid="_x0000_s1079" editas="canvas" style="width:289.5pt;height:91.35pt;mso-position-horizontal-relative:char;mso-position-vertical-relative:line" coordsize="36760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">
                <v:shape id="_x0000_s1080" type="#_x0000_t75" style="position:absolute;width:36760;height:11601;visibility:visible;mso-wrap-style:square" filled="t">
                  <v:fill o:detectmouseclick="t"/>
                  <v:path o:connecttype="none"/>
                </v:shape>
                <v:group id="_x0000_s1081" style="position:absolute;left:359;top:359;width:36405;height:11246" coordsize="22388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oundrect id="矩形: 圓角 45" o:spid="_x0000_s1082" style="position:absolute;width:22388;height:15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" fillcolor="#ed7d31" stroked="f" strokeweight="1pt">
                    <v:stroke joinstyle="miter"/>
                  </v:roundrect>
                  <v:shape id="文字方塊 46" o:spid="_x0000_s1083" type="#_x0000_t202" style="position:absolute;left:1135;top:442;width:20055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14:paraId="24589BBF" w14:textId="3D82B288" w:rsidR="00F2335C" w:rsidRDefault="00F2335C" w:rsidP="0039023F">
                          <w:pPr>
                            <w:pStyle w:val="TextQRcode"/>
                            <w:rPr>
                              <w:lang w:eastAsia="zh-CN"/>
                            </w:rPr>
                          </w:pPr>
                          <w:r>
                            <w:t xml:space="preserve">TED-Ed – </w:t>
                          </w:r>
                          <w:r w:rsidR="0039023F" w:rsidRPr="0039023F">
                            <w:rPr>
                              <w:rFonts w:hint="eastAsia"/>
                            </w:rPr>
                            <w:t>北極與南極（開啟中文字幕）</w:t>
                          </w:r>
                        </w:p>
                        <w:p w14:paraId="765BC680" w14:textId="77777777" w:rsidR="00F2335C" w:rsidRDefault="00F2335C" w:rsidP="00F2335C">
                          <w:pPr>
                            <w:spacing w:before="60" w:after="60"/>
                            <w:rPr>
                              <w:rFonts w:ascii="Gill Sans Nova" w:eastAsia="PMingLiU" w:hAnsi="Gill Sans Nova" w:cs="Cordia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Nova" w:eastAsia="PMingLiU" w:hAnsi="Gill Sans Nova" w:cs="Cordia New"/>
                              <w:sz w:val="20"/>
                              <w:szCs w:val="20"/>
                            </w:rPr>
                            <w:t>https://youtu.be/Z5VRoGTF60s</w:t>
                          </w:r>
                        </w:p>
                      </w:txbxContent>
                    </v:textbox>
                  </v:shape>
                </v:group>
                <v:shape id="Picture 86" o:spid="_x0000_s1084" type="#_x0000_t75" style="position:absolute;left:16391;top:6551;width:4528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59886DBF" w14:textId="0BB52465" w:rsidR="00164196" w:rsidRPr="00C35D85" w:rsidRDefault="00E77897" w:rsidP="00DF0CD9">
      <w:pPr>
        <w:pStyle w:val="HeadC"/>
      </w:pPr>
      <w:r w:rsidRPr="00E77897">
        <w:rPr>
          <w:rFonts w:hint="eastAsia"/>
        </w:rPr>
        <w:t>討論問題</w:t>
      </w:r>
    </w:p>
    <w:p w14:paraId="61E730CB" w14:textId="15E4884B" w:rsidR="00164196" w:rsidRDefault="00675731" w:rsidP="00675731">
      <w:pPr>
        <w:pStyle w:val="Text"/>
        <w:ind w:left="482" w:hanging="482"/>
      </w:pPr>
      <w:r w:rsidRPr="00675731">
        <w:rPr>
          <w:rFonts w:hint="eastAsia"/>
          <w:b/>
          <w:bCs/>
        </w:rPr>
        <w:t>1.</w:t>
      </w:r>
      <w:r w:rsidRPr="00675731">
        <w:rPr>
          <w:b/>
          <w:bCs/>
        </w:rPr>
        <w:tab/>
      </w:r>
      <w:r w:rsidR="00A7376B" w:rsidRPr="00A7376B">
        <w:rPr>
          <w:rFonts w:hint="eastAsia"/>
        </w:rPr>
        <w:t>試比較北極和南極的位置和周邊環境。</w:t>
      </w:r>
      <w:r w:rsidR="00190689" w:rsidRPr="00190689">
        <w:t xml:space="preserve"> </w:t>
      </w:r>
    </w:p>
    <w:p w14:paraId="5353358E" w14:textId="6D882968" w:rsidR="00190689" w:rsidRPr="00190689" w:rsidRDefault="001A0845" w:rsidP="00190689">
      <w:pPr>
        <w:pStyle w:val="ListParagraph"/>
        <w:spacing w:before="160" w:line="480" w:lineRule="auto"/>
        <w:ind w:leftChars="0" w:left="451"/>
        <w:rPr>
          <w:rFonts w:ascii="Georgia Pro" w:hAnsi="Georgia Pro"/>
          <w:szCs w:val="24"/>
        </w:rPr>
      </w:pPr>
      <w:r w:rsidRPr="000A23E3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6AE9A478" wp14:editId="3CCE5328">
                <wp:simplePos x="0" y="0"/>
                <wp:positionH relativeFrom="column">
                  <wp:posOffset>21782</wp:posOffset>
                </wp:positionH>
                <wp:positionV relativeFrom="paragraph">
                  <wp:posOffset>-128210</wp:posOffset>
                </wp:positionV>
                <wp:extent cx="6036310" cy="1397000"/>
                <wp:effectExtent l="0" t="0" r="0" b="0"/>
                <wp:wrapNone/>
                <wp:docPr id="1919568933" name="Text Box 1919568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651B2" w14:textId="7A2F6DD7" w:rsidR="00190689" w:rsidRDefault="0071569B" w:rsidP="00435F68">
                            <w:pPr>
                              <w:pStyle w:val="TextTE"/>
                              <w:numPr>
                                <w:ilvl w:val="0"/>
                                <w:numId w:val="7"/>
                              </w:numPr>
                            </w:pPr>
                            <w:r w:rsidRPr="0071569B">
                              <w:rPr>
                                <w:rFonts w:hint="eastAsia"/>
                              </w:rPr>
                              <w:t>北極處於北半球，而南極處於南半球。</w:t>
                            </w:r>
                          </w:p>
                          <w:p w14:paraId="7B328F70" w14:textId="1CEEFBC6" w:rsidR="00190689" w:rsidRPr="00286C14" w:rsidRDefault="00E375C7" w:rsidP="00435F68">
                            <w:pPr>
                              <w:pStyle w:val="TextTE"/>
                              <w:numPr>
                                <w:ilvl w:val="0"/>
                                <w:numId w:val="7"/>
                              </w:numPr>
                            </w:pPr>
                            <w:r w:rsidRPr="00E375C7">
                              <w:rPr>
                                <w:rFonts w:hint="eastAsia"/>
                              </w:rPr>
                              <w:t>北極位於北冰洋，被陸地包圍；南極是一塊被海洋包圍的大陸。</w:t>
                            </w:r>
                            <w:r w:rsidR="00190689" w:rsidRPr="00286C1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9A478" id="Text Box 1919568933" o:spid="_x0000_s1085" type="#_x0000_t202" style="position:absolute;left:0;text-align:left;margin-left:1.7pt;margin-top:-10.1pt;width:475.3pt;height:110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bSHAIAADU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" filled="f" stroked="f" strokeweight=".5pt">
                <v:textbox>
                  <w:txbxContent>
                    <w:p w14:paraId="116651B2" w14:textId="7A2F6DD7" w:rsidR="00190689" w:rsidRDefault="0071569B" w:rsidP="00435F68">
                      <w:pPr>
                        <w:pStyle w:val="TextTE"/>
                        <w:numPr>
                          <w:ilvl w:val="0"/>
                          <w:numId w:val="7"/>
                        </w:numPr>
                      </w:pPr>
                      <w:r w:rsidRPr="0071569B">
                        <w:rPr>
                          <w:rFonts w:hint="eastAsia"/>
                        </w:rPr>
                        <w:t>北極處於北半球，而南極處於南半球。</w:t>
                      </w:r>
                    </w:p>
                    <w:p w14:paraId="7B328F70" w14:textId="1CEEFBC6" w:rsidR="00190689" w:rsidRPr="00286C14" w:rsidRDefault="00E375C7" w:rsidP="00435F68">
                      <w:pPr>
                        <w:pStyle w:val="TextTE"/>
                        <w:numPr>
                          <w:ilvl w:val="0"/>
                          <w:numId w:val="7"/>
                        </w:numPr>
                      </w:pPr>
                      <w:r w:rsidRPr="00E375C7">
                        <w:rPr>
                          <w:rFonts w:hint="eastAsia"/>
                        </w:rPr>
                        <w:t>北極位於北冰洋，被陸地包圍；南極是一塊被海洋包圍的大陸。</w:t>
                      </w:r>
                      <w:r w:rsidR="00190689" w:rsidRPr="00286C1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90689" w:rsidRPr="00190689">
        <w:rPr>
          <w:rFonts w:ascii="Georgia Pro" w:hAnsi="Georgia Pro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388BFA" w14:textId="471C481A" w:rsidR="00190689" w:rsidRPr="00190689" w:rsidRDefault="00435F68" w:rsidP="0021319A">
      <w:pPr>
        <w:pStyle w:val="Text"/>
      </w:pPr>
      <w:r w:rsidRPr="000A23E3"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6467D448" wp14:editId="10E960B2">
                <wp:simplePos x="0" y="0"/>
                <wp:positionH relativeFrom="column">
                  <wp:posOffset>202565</wp:posOffset>
                </wp:positionH>
                <wp:positionV relativeFrom="paragraph">
                  <wp:posOffset>364389</wp:posOffset>
                </wp:positionV>
                <wp:extent cx="5664200" cy="533400"/>
                <wp:effectExtent l="0" t="0" r="0" b="0"/>
                <wp:wrapNone/>
                <wp:docPr id="1494487409" name="Text Box 14944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666D8" w14:textId="72DFCD96" w:rsidR="00190689" w:rsidRPr="00435F68" w:rsidRDefault="006E5B3A" w:rsidP="00435F68">
                            <w:pPr>
                              <w:pStyle w:val="TextTE"/>
                            </w:pPr>
                            <w:r w:rsidRPr="00435F68">
                              <w:rPr>
                                <w:rFonts w:hint="eastAsia"/>
                              </w:rPr>
                              <w:t>浮游動物、浮游植物、魚類、海洋哺乳類、鳥類、陸地動物、人類（任何三個）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D448" id="Text Box 1494487409" o:spid="_x0000_s1086" type="#_x0000_t202" style="position:absolute;margin-left:15.95pt;margin-top:28.7pt;width:446pt;height:42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1TGgIAADQ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" filled="f" stroked="f" strokeweight=".5pt">
                <v:textbox>
                  <w:txbxContent>
                    <w:p w14:paraId="589666D8" w14:textId="72DFCD96" w:rsidR="00190689" w:rsidRPr="00435F68" w:rsidRDefault="006E5B3A" w:rsidP="00435F68">
                      <w:pPr>
                        <w:pStyle w:val="TextTE"/>
                      </w:pPr>
                      <w:r w:rsidRPr="00435F68">
                        <w:rPr>
                          <w:rFonts w:hint="eastAsia"/>
                        </w:rPr>
                        <w:t>浮游動物、浮游植物、魚類、海洋哺乳類、鳥類、陸地動物、人類（任何三個）</w:t>
                      </w:r>
                    </w:p>
                  </w:txbxContent>
                </v:textbox>
              </v:shape>
            </w:pict>
          </mc:Fallback>
        </mc:AlternateContent>
      </w:r>
      <w:r w:rsidR="0021319A" w:rsidRPr="0021319A">
        <w:rPr>
          <w:b/>
          <w:bCs/>
        </w:rPr>
        <w:t>2.</w:t>
      </w:r>
      <w:r w:rsidR="0021319A" w:rsidRPr="0021319A">
        <w:rPr>
          <w:b/>
          <w:bCs/>
        </w:rPr>
        <w:tab/>
      </w:r>
      <w:r w:rsidR="00C81215" w:rsidRPr="00C81215">
        <w:rPr>
          <w:rFonts w:hint="eastAsia"/>
        </w:rPr>
        <w:t>試列出</w:t>
      </w:r>
      <w:r w:rsidR="00C81215" w:rsidRPr="00C81215">
        <w:rPr>
          <w:rFonts w:ascii="思源黑體 HK Medium" w:eastAsia="思源黑體 HK Medium" w:hAnsi="思源黑體 HK Medium" w:hint="eastAsia"/>
        </w:rPr>
        <w:t>三種</w:t>
      </w:r>
      <w:r w:rsidR="00C81215" w:rsidRPr="00C81215">
        <w:rPr>
          <w:rFonts w:hint="eastAsia"/>
        </w:rPr>
        <w:t>在北極生活的生物。</w:t>
      </w:r>
      <w:r w:rsidR="00190689">
        <w:t xml:space="preserve"> </w:t>
      </w:r>
    </w:p>
    <w:p w14:paraId="7D47D7F9" w14:textId="2E0669F9" w:rsidR="00164196" w:rsidRDefault="00164196" w:rsidP="00164196">
      <w:pPr>
        <w:spacing w:before="160" w:line="480" w:lineRule="auto"/>
        <w:ind w:leftChars="193" w:left="425" w:firstLine="30"/>
        <w:rPr>
          <w:rFonts w:ascii="Georgia Pro" w:hAnsi="Georgia Pro"/>
          <w:sz w:val="24"/>
          <w:szCs w:val="24"/>
        </w:rPr>
      </w:pPr>
      <w:r w:rsidRPr="008A5761">
        <w:rPr>
          <w:rFonts w:ascii="Georgia Pro" w:hAnsi="Georgia Pro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14:paraId="133A2E57" w14:textId="7295AF66" w:rsidR="001500C8" w:rsidRPr="0021319A" w:rsidRDefault="00CD1436" w:rsidP="002E1155">
      <w:pPr>
        <w:pStyle w:val="Text"/>
      </w:pPr>
      <w:r w:rsidRPr="000A23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274C1993" wp14:editId="2463622B">
                <wp:simplePos x="0" y="0"/>
                <wp:positionH relativeFrom="column">
                  <wp:posOffset>236855</wp:posOffset>
                </wp:positionH>
                <wp:positionV relativeFrom="paragraph">
                  <wp:posOffset>262509</wp:posOffset>
                </wp:positionV>
                <wp:extent cx="4826000" cy="338455"/>
                <wp:effectExtent l="0" t="0" r="0" b="4445"/>
                <wp:wrapNone/>
                <wp:docPr id="529259613" name="Text Box 529259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EF1F9" w14:textId="32071E3D" w:rsidR="001500C8" w:rsidRPr="00B6319C" w:rsidRDefault="00CD1436" w:rsidP="00435F68">
                            <w:pPr>
                              <w:pStyle w:val="TextTE"/>
                            </w:pPr>
                            <w:r w:rsidRPr="00CD1436">
                              <w:rPr>
                                <w:rFonts w:hint="eastAsia"/>
                              </w:rPr>
                              <w:t>水藻、適應寒冷的動物、細菌、真菌、原生生物（任何三個）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1993" id="Text Box 529259613" o:spid="_x0000_s1087" type="#_x0000_t202" style="position:absolute;margin-left:18.65pt;margin-top:20.65pt;width:380pt;height:26.6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" filled="f" stroked="f" strokeweight=".5pt">
                <v:textbox>
                  <w:txbxContent>
                    <w:p w14:paraId="2DFEF1F9" w14:textId="32071E3D" w:rsidR="001500C8" w:rsidRPr="00B6319C" w:rsidRDefault="00CD1436" w:rsidP="00435F68">
                      <w:pPr>
                        <w:pStyle w:val="TextTE"/>
                      </w:pPr>
                      <w:r w:rsidRPr="00CD1436">
                        <w:rPr>
                          <w:rFonts w:hint="eastAsia"/>
                        </w:rPr>
                        <w:t>水藻、適應寒冷的動物、細菌、真菌、原生生物（</w:t>
                      </w:r>
                      <w:r w:rsidRPr="00CD1436">
                        <w:rPr>
                          <w:rFonts w:hint="eastAsia"/>
                        </w:rPr>
                        <w:t>任何三個）</w:t>
                      </w:r>
                    </w:p>
                  </w:txbxContent>
                </v:textbox>
              </v:shape>
            </w:pict>
          </mc:Fallback>
        </mc:AlternateContent>
      </w:r>
      <w:r w:rsidR="0021319A" w:rsidRPr="0021319A">
        <w:rPr>
          <w:b/>
          <w:bCs/>
        </w:rPr>
        <w:t>3.</w:t>
      </w:r>
      <w:r w:rsidR="0021319A" w:rsidRPr="0021319A">
        <w:rPr>
          <w:b/>
          <w:bCs/>
        </w:rPr>
        <w:tab/>
      </w:r>
      <w:r w:rsidR="002E1155" w:rsidRPr="002E1155">
        <w:rPr>
          <w:rFonts w:hint="eastAsia"/>
        </w:rPr>
        <w:t>試列出</w:t>
      </w:r>
      <w:r w:rsidR="002E1155" w:rsidRPr="002E1155">
        <w:rPr>
          <w:rFonts w:ascii="思源黑體 HK Medium" w:eastAsia="思源黑體 HK Medium" w:hAnsi="思源黑體 HK Medium" w:hint="eastAsia"/>
        </w:rPr>
        <w:t>三種</w:t>
      </w:r>
      <w:r w:rsidR="002E1155" w:rsidRPr="002E1155">
        <w:rPr>
          <w:rFonts w:hint="eastAsia"/>
        </w:rPr>
        <w:t>在南極生活的生物。</w:t>
      </w:r>
    </w:p>
    <w:p w14:paraId="4C18EB56" w14:textId="1B99B3DC" w:rsidR="001500C8" w:rsidRPr="008A5761" w:rsidRDefault="001500C8" w:rsidP="001500C8">
      <w:pPr>
        <w:spacing w:before="160" w:line="480" w:lineRule="auto"/>
        <w:ind w:left="426"/>
        <w:rPr>
          <w:rFonts w:ascii="Georgia Pro" w:hAnsi="Georgia Pro"/>
          <w:sz w:val="24"/>
          <w:szCs w:val="24"/>
        </w:rPr>
      </w:pPr>
      <w:r w:rsidRPr="008A5761">
        <w:rPr>
          <w:rFonts w:ascii="Georgia Pro" w:hAnsi="Georgia Pro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14:paraId="621C4377" w14:textId="1E07B560" w:rsidR="00F00DD8" w:rsidRPr="005E7ADB" w:rsidRDefault="00086F97" w:rsidP="00086F97">
      <w:pPr>
        <w:pStyle w:val="HeadB"/>
        <w:rPr>
          <w:rFonts w:eastAsia="微軟正黑體"/>
        </w:rPr>
      </w:pPr>
      <w:r>
        <w:rPr>
          <w:rFonts w:hint="eastAsia"/>
        </w:rPr>
        <w:t>2.</w:t>
      </w:r>
      <w:r>
        <w:tab/>
      </w:r>
      <w:r w:rsidR="00444D48" w:rsidRPr="00444D48">
        <w:rPr>
          <w:rFonts w:hint="eastAsia"/>
        </w:rPr>
        <w:t>氣候</w:t>
      </w:r>
    </w:p>
    <w:p w14:paraId="1A5BAAD0" w14:textId="4D87583E" w:rsidR="00F00DD8" w:rsidRDefault="00290931" w:rsidP="007A6DF8">
      <w:pPr>
        <w:pStyle w:val="Text"/>
        <w:tabs>
          <w:tab w:val="left" w:pos="6804"/>
        </w:tabs>
        <w:ind w:right="2268"/>
      </w:pPr>
      <w:r w:rsidRPr="000A4104">
        <w:rPr>
          <w:rFonts w:hint="eastAsia"/>
        </w:rPr>
        <w:t>極地擁有獨特的氣候</w:t>
      </w:r>
      <w:r>
        <w:rPr>
          <w:rFonts w:hint="eastAsia"/>
        </w:rPr>
        <w:t>。極地並</w:t>
      </w:r>
      <w:r w:rsidRPr="000A4104">
        <w:rPr>
          <w:rFonts w:hint="eastAsia"/>
        </w:rPr>
        <w:t>沒有明顯的</w:t>
      </w:r>
      <w:r>
        <w:rPr>
          <w:rFonts w:hint="eastAsia"/>
        </w:rPr>
        <w:t>四</w:t>
      </w:r>
      <w:r w:rsidRPr="000A4104">
        <w:rPr>
          <w:rFonts w:hint="eastAsia"/>
        </w:rPr>
        <w:t>季劃分，</w:t>
      </w:r>
      <w:r>
        <w:rPr>
          <w:rFonts w:hint="eastAsia"/>
        </w:rPr>
        <w:t>冬季</w:t>
      </w:r>
      <w:r w:rsidRPr="000A4104">
        <w:rPr>
          <w:rFonts w:hint="eastAsia"/>
        </w:rPr>
        <w:t>漫長</w:t>
      </w:r>
      <w:r>
        <w:rPr>
          <w:rFonts w:hint="eastAsia"/>
        </w:rPr>
        <w:t>而</w:t>
      </w:r>
      <w:r w:rsidRPr="000A4104">
        <w:rPr>
          <w:rFonts w:hint="eastAsia"/>
        </w:rPr>
        <w:t>寒冷</w:t>
      </w:r>
      <w:r>
        <w:rPr>
          <w:rFonts w:hint="eastAsia"/>
        </w:rPr>
        <w:t>，夏季則</w:t>
      </w:r>
      <w:r w:rsidRPr="000A4104">
        <w:rPr>
          <w:rFonts w:hint="eastAsia"/>
        </w:rPr>
        <w:t>短暫</w:t>
      </w:r>
      <w:r>
        <w:rPr>
          <w:rFonts w:hint="eastAsia"/>
        </w:rPr>
        <w:t>而</w:t>
      </w:r>
      <w:r w:rsidRPr="000A4104">
        <w:rPr>
          <w:rFonts w:hint="eastAsia"/>
        </w:rPr>
        <w:t>涼爽。</w:t>
      </w:r>
      <w:r>
        <w:rPr>
          <w:rFonts w:hint="eastAsia"/>
        </w:rPr>
        <w:t>極地在</w:t>
      </w:r>
      <w:r w:rsidRPr="000A4104">
        <w:rPr>
          <w:rFonts w:hint="eastAsia"/>
        </w:rPr>
        <w:t>冬季時</w:t>
      </w:r>
      <w:r>
        <w:rPr>
          <w:rFonts w:hint="eastAsia"/>
        </w:rPr>
        <w:t>的</w:t>
      </w:r>
      <w:r w:rsidRPr="000A4104">
        <w:rPr>
          <w:rFonts w:hint="eastAsia"/>
        </w:rPr>
        <w:t>平均氣</w:t>
      </w:r>
      <w:r>
        <w:rPr>
          <w:rFonts w:hint="eastAsia"/>
        </w:rPr>
        <w:t>温</w:t>
      </w:r>
      <w:r w:rsidRPr="000A4104">
        <w:rPr>
          <w:rFonts w:hint="eastAsia"/>
        </w:rPr>
        <w:t>範圍</w:t>
      </w:r>
      <w:r>
        <w:rPr>
          <w:rFonts w:hint="eastAsia"/>
        </w:rPr>
        <w:t>約為</w:t>
      </w:r>
      <w:r>
        <w:rPr>
          <w:rFonts w:hint="eastAsia"/>
        </w:rPr>
        <w:t xml:space="preserve"> </w:t>
      </w:r>
      <w:r>
        <w:rPr>
          <w:rFonts w:hint="eastAsia"/>
        </w:rPr>
        <w:sym w:font="Symbol" w:char="F02D"/>
      </w:r>
      <w:r w:rsidRPr="000A4104">
        <w:rPr>
          <w:rFonts w:hint="eastAsia"/>
        </w:rPr>
        <w:t xml:space="preserve">30 </w:t>
      </w:r>
      <w:r w:rsidRPr="002F6B7B">
        <w:t>°</w:t>
      </w:r>
      <w:r>
        <w:t>C</w:t>
      </w:r>
      <w:r w:rsidRPr="000A4104">
        <w:rPr>
          <w:rFonts w:hint="eastAsia"/>
        </w:rPr>
        <w:t>至</w:t>
      </w:r>
      <w:r>
        <w:rPr>
          <w:rFonts w:hint="eastAsia"/>
        </w:rPr>
        <w:t xml:space="preserve"> </w:t>
      </w:r>
      <w:r>
        <w:rPr>
          <w:rFonts w:hint="eastAsia"/>
        </w:rPr>
        <w:sym w:font="Symbol" w:char="F02D"/>
      </w:r>
      <w:r w:rsidRPr="000A4104">
        <w:rPr>
          <w:rFonts w:hint="eastAsia"/>
        </w:rPr>
        <w:t xml:space="preserve">55 </w:t>
      </w:r>
      <w:r w:rsidRPr="002F6B7B">
        <w:t>°</w:t>
      </w:r>
      <w:r>
        <w:t>C</w:t>
      </w:r>
      <w:r w:rsidRPr="000A4104">
        <w:rPr>
          <w:rFonts w:hint="eastAsia"/>
        </w:rPr>
        <w:t>，而夏季</w:t>
      </w:r>
      <w:r>
        <w:rPr>
          <w:rFonts w:hint="eastAsia"/>
        </w:rPr>
        <w:t>最高或會</w:t>
      </w:r>
      <w:r w:rsidRPr="000A4104">
        <w:rPr>
          <w:rFonts w:hint="eastAsia"/>
        </w:rPr>
        <w:t>達到</w:t>
      </w:r>
      <w:r w:rsidRPr="000A4104">
        <w:rPr>
          <w:rFonts w:hint="eastAsia"/>
        </w:rPr>
        <w:t xml:space="preserve">10 </w:t>
      </w:r>
      <w:r w:rsidRPr="002F6B7B">
        <w:t>°</w:t>
      </w:r>
      <w:r>
        <w:t>C</w:t>
      </w:r>
      <w:r w:rsidRPr="000A4104">
        <w:rPr>
          <w:rFonts w:hint="eastAsia"/>
        </w:rPr>
        <w:t>。北極</w:t>
      </w:r>
      <w:r>
        <w:rPr>
          <w:rFonts w:hint="eastAsia"/>
        </w:rPr>
        <w:t>一般</w:t>
      </w:r>
      <w:r w:rsidRPr="000A4104">
        <w:rPr>
          <w:rFonts w:hint="eastAsia"/>
        </w:rPr>
        <w:t>比南極</w:t>
      </w:r>
      <w:r>
        <w:rPr>
          <w:rFonts w:hint="eastAsia"/>
        </w:rPr>
        <w:t>較温</w:t>
      </w:r>
      <w:r w:rsidRPr="000A4104">
        <w:rPr>
          <w:rFonts w:hint="eastAsia"/>
        </w:rPr>
        <w:t>暖。</w:t>
      </w:r>
      <w:proofErr w:type="gramStart"/>
      <w:r w:rsidRPr="000A4104">
        <w:rPr>
          <w:rFonts w:hint="eastAsia"/>
        </w:rPr>
        <w:t>此外，</w:t>
      </w:r>
      <w:proofErr w:type="gramEnd"/>
      <w:r w:rsidRPr="000A4104">
        <w:rPr>
          <w:rFonts w:hint="eastAsia"/>
        </w:rPr>
        <w:t>南極極為</w:t>
      </w:r>
      <w:proofErr w:type="gramStart"/>
      <w:r w:rsidRPr="000A4104">
        <w:rPr>
          <w:rFonts w:hint="eastAsia"/>
        </w:rPr>
        <w:t>乾燥，</w:t>
      </w:r>
      <w:proofErr w:type="gramEnd"/>
      <w:r w:rsidRPr="000A4104">
        <w:rPr>
          <w:rFonts w:hint="eastAsia"/>
        </w:rPr>
        <w:t>空氣的相對濕度低至</w:t>
      </w:r>
      <w:r w:rsidRPr="000A4104">
        <w:rPr>
          <w:rFonts w:hint="eastAsia"/>
        </w:rPr>
        <w:t>0.03%</w:t>
      </w:r>
      <w:r w:rsidRPr="000A4104">
        <w:rPr>
          <w:rFonts w:hint="eastAsia"/>
        </w:rPr>
        <w:t>。極端的氣候使極地</w:t>
      </w:r>
      <w:r>
        <w:rPr>
          <w:rFonts w:hint="eastAsia"/>
        </w:rPr>
        <w:t>不宜居住，因此生活於</w:t>
      </w:r>
      <w:r w:rsidRPr="000A4104">
        <w:rPr>
          <w:rFonts w:hint="eastAsia"/>
        </w:rPr>
        <w:t>極地</w:t>
      </w:r>
      <w:r>
        <w:rPr>
          <w:rFonts w:hint="eastAsia"/>
        </w:rPr>
        <w:t>的物種極其罕有</w:t>
      </w:r>
      <w:r w:rsidRPr="000A4104">
        <w:rPr>
          <w:rFonts w:hint="eastAsia"/>
        </w:rPr>
        <w:t>。</w:t>
      </w:r>
      <w:r w:rsidR="00BE0777">
        <w:t xml:space="preserve"> </w:t>
      </w:r>
    </w:p>
    <w:p w14:paraId="1F1ED20D" w14:textId="19759AAC" w:rsidR="00BE0777" w:rsidRPr="005E7ADB" w:rsidRDefault="00DF0CD9" w:rsidP="00DF0CD9">
      <w:pPr>
        <w:pStyle w:val="HeadB"/>
        <w:rPr>
          <w:rFonts w:eastAsia="微軟正黑體"/>
        </w:rPr>
      </w:pPr>
      <w:r>
        <w:rPr>
          <w:rFonts w:hint="eastAsia"/>
        </w:rPr>
        <w:t>3.</w:t>
      </w:r>
      <w:r>
        <w:tab/>
      </w:r>
      <w:r w:rsidR="005C2203" w:rsidRPr="005C2203">
        <w:rPr>
          <w:rFonts w:hint="eastAsia"/>
        </w:rPr>
        <w:t>特別現象</w:t>
      </w:r>
    </w:p>
    <w:p w14:paraId="21208819" w14:textId="0F2DB694" w:rsidR="00BE0777" w:rsidRPr="00DF0CD9" w:rsidRDefault="00B60B4B" w:rsidP="00DF0CD9">
      <w:pPr>
        <w:pStyle w:val="HeadC"/>
      </w:pPr>
      <w:r>
        <w:t>a</w:t>
      </w:r>
      <w:r w:rsidR="00DF0CD9" w:rsidRPr="00DF0CD9">
        <w:t>.</w:t>
      </w:r>
      <w:r w:rsidR="00DF0CD9" w:rsidRPr="00DF0CD9">
        <w:tab/>
      </w:r>
      <w:r w:rsidR="00FA194D" w:rsidRPr="00FA194D">
        <w:rPr>
          <w:rFonts w:hint="eastAsia"/>
        </w:rPr>
        <w:t>極光</w:t>
      </w:r>
    </w:p>
    <w:p w14:paraId="1DB2AE65" w14:textId="747C56EF" w:rsidR="00BE0777" w:rsidRDefault="006B611C" w:rsidP="007A6DF8">
      <w:pPr>
        <w:pStyle w:val="Text"/>
        <w:tabs>
          <w:tab w:val="left" w:pos="6804"/>
        </w:tabs>
        <w:ind w:right="2268"/>
      </w:pPr>
      <w:r w:rsidRPr="006B611C">
        <w:rPr>
          <w:rFonts w:hint="eastAsia"/>
        </w:rPr>
        <w:t>極光是空中絢麗多彩的發光現象。極光多以綠色呈現，偶爾還有紅色、黃色、橙色和藍色的極光。太陽風的高能量粒子與氣體碰撞後便可產生極光。當太陽風的高能量粒子與不同氣體的原子，如氮</w:t>
      </w:r>
      <w:proofErr w:type="gramStart"/>
      <w:r w:rsidRPr="006B611C">
        <w:rPr>
          <w:rFonts w:hint="eastAsia"/>
        </w:rPr>
        <w:t>原子和氧原子</w:t>
      </w:r>
      <w:proofErr w:type="gramEnd"/>
      <w:r w:rsidRPr="006B611C">
        <w:rPr>
          <w:rFonts w:hint="eastAsia"/>
        </w:rPr>
        <w:t>碰撞時，就能產生不同顏色的極光。</w:t>
      </w:r>
    </w:p>
    <w:p w14:paraId="21101383" w14:textId="6D867955" w:rsidR="0075256B" w:rsidRDefault="0075256B" w:rsidP="0075256B">
      <w:pPr>
        <w:pStyle w:val="TextUncompressed"/>
      </w:pPr>
      <w:r>
        <w:rPr>
          <w:noProof/>
        </w:rPr>
        <mc:AlternateContent>
          <mc:Choice Requires="wpc">
            <w:drawing>
              <wp:inline distT="0" distB="0" distL="0" distR="0" wp14:anchorId="5AE9A5CB" wp14:editId="22CD6E4C">
                <wp:extent cx="6181724" cy="2372360"/>
                <wp:effectExtent l="0" t="0" r="0" b="8890"/>
                <wp:docPr id="1087494291" name="Canvas 1087494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87494293" name="Picture 108749429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" b="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35999"/>
                            <a:ext cx="33782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7494294" name="Text Box 488484697"/>
                        <wps:cNvSpPr txBox="1">
                          <a:spLocks noChangeArrowheads="1"/>
                        </wps:cNvSpPr>
                        <wps:spPr bwMode="auto">
                          <a:xfrm>
                            <a:off x="199050" y="2064824"/>
                            <a:ext cx="2352675" cy="28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8C7A" w14:textId="77777777" w:rsidR="0075256B" w:rsidRPr="0075256B" w:rsidRDefault="0075256B" w:rsidP="0075256B">
                              <w:pPr>
                                <w:pStyle w:val="Footer"/>
                                <w:rPr>
                                  <w:color w:val="FFFFFF" w:themeColor="background1"/>
                                </w:rPr>
                              </w:pPr>
                              <w:r w:rsidRPr="0075256B">
                                <w:rPr>
                                  <w:color w:val="FFFFFF" w:themeColor="background1"/>
                                </w:rPr>
                                <w:t xml:space="preserve">©Denis </w:t>
                              </w:r>
                              <w:proofErr w:type="spellStart"/>
                              <w:r w:rsidRPr="0075256B">
                                <w:rPr>
                                  <w:color w:val="FFFFFF" w:themeColor="background1"/>
                                </w:rPr>
                                <w:t>Belitsky</w:t>
                              </w:r>
                              <w:proofErr w:type="spellEnd"/>
                              <w:r w:rsidRPr="0075256B">
                                <w:rPr>
                                  <w:color w:val="FFFFFF" w:themeColor="background1"/>
                                </w:rP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wgp>
                        <wpg:cNvPr id="1087494296" name="群組 44"/>
                        <wpg:cNvGrpSpPr/>
                        <wpg:grpSpPr>
                          <a:xfrm>
                            <a:off x="3624958" y="958783"/>
                            <a:ext cx="2467428" cy="1413577"/>
                            <a:chOff x="0" y="0"/>
                            <a:chExt cx="3491748" cy="880534"/>
                          </a:xfrm>
                        </wpg:grpSpPr>
                        <wps:wsp>
                          <wps:cNvPr id="1087494298" name="矩形: 圓角 45"/>
                          <wps:cNvSpPr/>
                          <wps:spPr>
                            <a:xfrm>
                              <a:off x="0" y="0"/>
                              <a:ext cx="3491748" cy="880534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299" name="文字方塊 46"/>
                          <wps:cNvSpPr txBox="1"/>
                          <wps:spPr>
                            <a:xfrm>
                              <a:off x="59123" y="70732"/>
                              <a:ext cx="3325489" cy="4099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02BCC" w14:textId="27282363" w:rsidR="0075256B" w:rsidRDefault="007130A6" w:rsidP="0075256B">
                                <w:pPr>
                                  <w:pStyle w:val="TextQRcode"/>
                                </w:pPr>
                                <w:r w:rsidRPr="007130A6">
                                  <w:rPr>
                                    <w:rFonts w:hint="eastAsia"/>
                                  </w:rPr>
                                  <w:t>觀看以下短片，了解極光如何形成。</w:t>
                                </w:r>
                              </w:p>
                              <w:p w14:paraId="798A944E" w14:textId="4B64AFE4" w:rsidR="00F728ED" w:rsidRDefault="00000000" w:rsidP="0075256B">
                                <w:pPr>
                                  <w:pStyle w:val="TextQRcode"/>
                                </w:pPr>
                                <w:hyperlink r:id="rId26" w:history="1">
                                  <w:r w:rsidR="00F728ED" w:rsidRPr="00F728ED">
                                    <w:rPr>
                                      <w:rStyle w:val="Hyperlink"/>
                                    </w:rPr>
                                    <w:t>https://youtu.be/PgIKsuZ3RZU</w:t>
                                  </w:r>
                                </w:hyperlink>
                              </w:p>
                              <w:p w14:paraId="2EDC93F8" w14:textId="77777777" w:rsidR="000C625B" w:rsidRDefault="000C625B" w:rsidP="0075256B">
                                <w:pPr>
                                  <w:pStyle w:val="TextQRcode"/>
                                  <w:rPr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087494297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1214" y="1801668"/>
                            <a:ext cx="454007" cy="45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E9A5CB" id="Canvas 1087494291" o:spid="_x0000_s1088" editas="canvas" style="width:486.75pt;height:186.8pt;mso-position-horizontal-relative:char;mso-position-vertical-relative:line" coordsize="61810,237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">
                <v:shape id="_x0000_s1089" type="#_x0000_t75" style="position:absolute;width:61810;height:23723;visibility:visible;mso-wrap-style:square" filled="t">
                  <v:fill o:detectmouseclick="t"/>
                  <v:path o:connecttype="none"/>
                </v:shape>
                <v:shape id="Picture 1087494293" o:spid="_x0000_s1090" type="#_x0000_t75" style="position:absolute;left:1800;top:359;width:33782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">
                  <v:imagedata r:id="rId28" o:title="" croptop="130f" cropbottom="130f"/>
                </v:shape>
                <v:shape id="Text Box 488484697" o:spid="_x0000_s1091" type="#_x0000_t202" style="position:absolute;left:1990;top:20648;width:23527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" filled="f" stroked="f">
                  <v:textbox>
                    <w:txbxContent>
                      <w:p w14:paraId="4EE68C7A" w14:textId="77777777" w:rsidR="0075256B" w:rsidRPr="0075256B" w:rsidRDefault="0075256B" w:rsidP="0075256B">
                        <w:pPr>
                          <w:pStyle w:val="Footer"/>
                          <w:rPr>
                            <w:color w:val="FFFFFF" w:themeColor="background1"/>
                          </w:rPr>
                        </w:pPr>
                        <w:r w:rsidRPr="0075256B">
                          <w:rPr>
                            <w:color w:val="FFFFFF" w:themeColor="background1"/>
                          </w:rPr>
                          <w:t xml:space="preserve">©Denis </w:t>
                        </w:r>
                        <w:proofErr w:type="spellStart"/>
                        <w:r w:rsidRPr="0075256B">
                          <w:rPr>
                            <w:color w:val="FFFFFF" w:themeColor="background1"/>
                          </w:rPr>
                          <w:t>Belitsky</w:t>
                        </w:r>
                        <w:proofErr w:type="spellEnd"/>
                        <w:r w:rsidRPr="0075256B">
                          <w:rPr>
                            <w:color w:val="FFFFFF" w:themeColor="background1"/>
                          </w:rPr>
                          <w:t xml:space="preserve"> / Shutterstock.com</w:t>
                        </w:r>
                      </w:p>
                    </w:txbxContent>
                  </v:textbox>
                </v:shape>
                <v:group id="_x0000_s1092" style="position:absolute;left:36249;top:9587;width:24674;height:14136" coordsize="34917,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">
                  <v:roundrect id="矩形: 圓角 45" o:spid="_x0000_s1093" style="position:absolute;width:34917;height:88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" fillcolor="#ed7d31" stroked="f" strokeweight="1pt">
                    <v:stroke joinstyle="miter"/>
                  </v:roundrect>
                  <v:shape id="文字方塊 46" o:spid="_x0000_s1094" type="#_x0000_t202" style="position:absolute;left:591;top:707;width:33255;height: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" filled="f" stroked="f" strokeweight=".5pt">
                    <v:textbox>
                      <w:txbxContent>
                        <w:p w14:paraId="33002BCC" w14:textId="27282363" w:rsidR="0075256B" w:rsidRDefault="007130A6" w:rsidP="0075256B">
                          <w:pPr>
                            <w:pStyle w:val="TextQRcode"/>
                          </w:pPr>
                          <w:r w:rsidRPr="007130A6">
                            <w:rPr>
                              <w:rFonts w:hint="eastAsia"/>
                            </w:rPr>
                            <w:t>觀看以下短片，了解極光如何形成。</w:t>
                          </w:r>
                        </w:p>
                        <w:p w14:paraId="798A944E" w14:textId="4B64AFE4" w:rsidR="00F728ED" w:rsidRDefault="00000000" w:rsidP="0075256B">
                          <w:pPr>
                            <w:pStyle w:val="TextQRcode"/>
                          </w:pPr>
                          <w:hyperlink r:id="rId29" w:history="1">
                            <w:r w:rsidR="00F728ED" w:rsidRPr="00F728ED">
                              <w:rPr>
                                <w:rStyle w:val="Hyperlink"/>
                              </w:rPr>
                              <w:t>https://youtu.be/PgIKsuZ3RZU</w:t>
                            </w:r>
                          </w:hyperlink>
                        </w:p>
                        <w:p w14:paraId="2EDC93F8" w14:textId="77777777" w:rsidR="000C625B" w:rsidRDefault="000C625B" w:rsidP="0075256B">
                          <w:pPr>
                            <w:pStyle w:val="TextQRcode"/>
                            <w:rPr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</v:group>
                <v:shape id="圖片 26" o:spid="_x0000_s1095" type="#_x0000_t75" style="position:absolute;left:46412;top:18016;width:4540;height: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0B202958" w14:textId="52FA5093" w:rsidR="00E021D4" w:rsidRPr="007E415A" w:rsidRDefault="00B1182A" w:rsidP="00044A93">
      <w:pPr>
        <w:pStyle w:val="TextCaption"/>
      </w:pPr>
      <w:r>
        <w:rPr>
          <w:b/>
          <w:bCs/>
        </w:rPr>
        <w:t>圖</w:t>
      </w:r>
      <w:r>
        <w:rPr>
          <w:rFonts w:hint="eastAsia"/>
          <w:b/>
          <w:bCs/>
        </w:rPr>
        <w:t>4</w:t>
      </w:r>
      <w:proofErr w:type="gramStart"/>
      <w:r w:rsidRPr="005768E9">
        <w:rPr>
          <w:rFonts w:hint="eastAsia"/>
        </w:rPr>
        <w:t>·</w:t>
      </w:r>
      <w:proofErr w:type="gramEnd"/>
      <w:r w:rsidR="001C6674" w:rsidRPr="001C6674">
        <w:rPr>
          <w:rFonts w:hint="eastAsia"/>
        </w:rPr>
        <w:t>挪威的</w:t>
      </w:r>
      <w:r w:rsidR="001C6674">
        <w:rPr>
          <w:rFonts w:hint="eastAsia"/>
        </w:rPr>
        <w:t>北</w:t>
      </w:r>
      <w:r w:rsidR="001C6674" w:rsidRPr="001C6674">
        <w:rPr>
          <w:rFonts w:hint="eastAsia"/>
        </w:rPr>
        <w:t>極光</w:t>
      </w:r>
    </w:p>
    <w:p w14:paraId="4D1FE006" w14:textId="1D87B2B1" w:rsidR="00F00DD8" w:rsidRDefault="007E04B2" w:rsidP="001C6674">
      <w:pPr>
        <w:pStyle w:val="HeadC"/>
        <w:pageBreakBefore/>
      </w:pPr>
      <w:r>
        <w:lastRenderedPageBreak/>
        <w:t>b.</w:t>
      </w:r>
      <w:r>
        <w:tab/>
      </w:r>
      <w:r w:rsidR="00824DCE" w:rsidRPr="00824DCE">
        <w:rPr>
          <w:rFonts w:hint="eastAsia"/>
        </w:rPr>
        <w:t>永晝和永夜</w:t>
      </w:r>
    </w:p>
    <w:p w14:paraId="2E7C3515" w14:textId="60A0ADBA" w:rsidR="00E021D4" w:rsidRDefault="00476342" w:rsidP="007A6DF8">
      <w:pPr>
        <w:pStyle w:val="Text"/>
        <w:tabs>
          <w:tab w:val="left" w:pos="6804"/>
        </w:tabs>
        <w:ind w:right="2268"/>
      </w:pPr>
      <w:proofErr w:type="gramStart"/>
      <w:r w:rsidRPr="00476342">
        <w:rPr>
          <w:rFonts w:hint="eastAsia"/>
        </w:rPr>
        <w:t>永晝是太陽</w:t>
      </w:r>
      <w:proofErr w:type="gramEnd"/>
      <w:r w:rsidRPr="00476342">
        <w:rPr>
          <w:rFonts w:hint="eastAsia"/>
        </w:rPr>
        <w:t>在地平線以上超過</w:t>
      </w:r>
      <w:r w:rsidRPr="00476342">
        <w:rPr>
          <w:rFonts w:hint="eastAsia"/>
        </w:rPr>
        <w:t>24</w:t>
      </w:r>
      <w:r w:rsidRPr="00476342">
        <w:rPr>
          <w:rFonts w:hint="eastAsia"/>
        </w:rPr>
        <w:t>小時的現象。相反，</w:t>
      </w:r>
      <w:proofErr w:type="gramStart"/>
      <w:r w:rsidRPr="00476342">
        <w:rPr>
          <w:rFonts w:hint="eastAsia"/>
        </w:rPr>
        <w:t>永夜則</w:t>
      </w:r>
      <w:proofErr w:type="gramEnd"/>
      <w:r w:rsidRPr="00476342">
        <w:rPr>
          <w:rFonts w:hint="eastAsia"/>
        </w:rPr>
        <w:t>是黑夜持續超過</w:t>
      </w:r>
      <w:r w:rsidRPr="00476342">
        <w:rPr>
          <w:rFonts w:hint="eastAsia"/>
        </w:rPr>
        <w:t>24</w:t>
      </w:r>
      <w:r w:rsidRPr="00476342">
        <w:rPr>
          <w:rFonts w:hint="eastAsia"/>
        </w:rPr>
        <w:t>小時。在北極，</w:t>
      </w:r>
      <w:proofErr w:type="gramStart"/>
      <w:r w:rsidRPr="00476342">
        <w:rPr>
          <w:rFonts w:hint="eastAsia"/>
        </w:rPr>
        <w:t>永夜從</w:t>
      </w:r>
      <w:proofErr w:type="gramEnd"/>
      <w:r w:rsidRPr="00476342">
        <w:rPr>
          <w:rFonts w:hint="eastAsia"/>
        </w:rPr>
        <w:t>十月初持續到下一年的三月初。在南極，太陽從四月初持續到八月底都不會升起。</w:t>
      </w:r>
      <w:r w:rsidR="00EC775C">
        <w:t xml:space="preserve"> </w:t>
      </w:r>
    </w:p>
    <w:p w14:paraId="37526429" w14:textId="1D077126" w:rsidR="00A97B68" w:rsidRDefault="004B0D40" w:rsidP="007A6DF8">
      <w:pPr>
        <w:pStyle w:val="Text"/>
        <w:tabs>
          <w:tab w:val="left" w:pos="6804"/>
        </w:tabs>
        <w:ind w:right="2268"/>
        <w:rPr>
          <w:lang w:val="en-HK"/>
        </w:rPr>
      </w:pPr>
      <w:r w:rsidRPr="004B0D40">
        <w:rPr>
          <w:rFonts w:hint="eastAsia"/>
          <w:lang w:val="en-HK"/>
        </w:rPr>
        <w:t>永</w:t>
      </w:r>
      <w:proofErr w:type="gramStart"/>
      <w:r w:rsidRPr="004B0D40">
        <w:rPr>
          <w:rFonts w:hint="eastAsia"/>
          <w:lang w:val="en-HK"/>
        </w:rPr>
        <w:t>晝和永夜</w:t>
      </w:r>
      <w:proofErr w:type="gramEnd"/>
      <w:r w:rsidRPr="004B0D40">
        <w:rPr>
          <w:rFonts w:hint="eastAsia"/>
          <w:lang w:val="en-HK"/>
        </w:rPr>
        <w:t>的出現是由於地球的自轉軸傾斜和圍繞太陽運行所致。地球的自轉軸並不是垂直於地球軌道的平面，而是傾斜了</w:t>
      </w:r>
      <w:r w:rsidRPr="004B0D40">
        <w:rPr>
          <w:rFonts w:hint="eastAsia"/>
          <w:lang w:val="en-HK"/>
        </w:rPr>
        <w:t xml:space="preserve"> 23.5 </w:t>
      </w:r>
      <w:r w:rsidRPr="004B0D40">
        <w:rPr>
          <w:rFonts w:hint="eastAsia"/>
          <w:lang w:val="en-HK"/>
        </w:rPr>
        <w:t>度。因此，當地球圍繞太陽公轉時，日光會直射北回歸線或南回歸線，其中一個極點會朝向太陽，受到太陽照射，而日光無法直射另一個極點。</w:t>
      </w:r>
    </w:p>
    <w:p w14:paraId="7EB12370" w14:textId="6EF67A7A" w:rsidR="0098572F" w:rsidRDefault="00011FFA" w:rsidP="007A6DF8">
      <w:pPr>
        <w:pStyle w:val="Text"/>
        <w:tabs>
          <w:tab w:val="left" w:pos="6804"/>
        </w:tabs>
        <w:ind w:right="2268"/>
        <w:rPr>
          <w:lang w:val="en-HK"/>
        </w:rPr>
      </w:pPr>
      <w:r w:rsidRPr="00011FFA">
        <w:rPr>
          <w:rFonts w:hint="eastAsia"/>
          <w:lang w:val="en-HK"/>
        </w:rPr>
        <w:t>夏至時，太陽會直射北回歸線，北極便會經歷永晝，而南極則持續沒有太陽照射，冬至時便到南極</w:t>
      </w:r>
      <w:r w:rsidRPr="007A6DF8">
        <w:rPr>
          <w:rFonts w:hint="eastAsia"/>
        </w:rPr>
        <w:t>經歷</w:t>
      </w:r>
      <w:r w:rsidRPr="00011FFA">
        <w:rPr>
          <w:rFonts w:hint="eastAsia"/>
          <w:lang w:val="en-HK"/>
        </w:rPr>
        <w:t>永晝。</w:t>
      </w:r>
    </w:p>
    <w:p w14:paraId="2D74EDAB" w14:textId="7120866A" w:rsidR="009D405F" w:rsidRPr="00A97B68" w:rsidRDefault="009D405F" w:rsidP="009D405F">
      <w:pPr>
        <w:pStyle w:val="TextUncompressed"/>
        <w:rPr>
          <w:lang w:val="en-HK"/>
        </w:rPr>
      </w:pPr>
      <w:r>
        <w:rPr>
          <w:noProof/>
          <w:lang w:val="en-HK"/>
        </w:rPr>
        <mc:AlternateContent>
          <mc:Choice Requires="wpc">
            <w:drawing>
              <wp:inline distT="0" distB="0" distL="0" distR="0" wp14:anchorId="07D17B0F" wp14:editId="57E13666">
                <wp:extent cx="6252756" cy="2135505"/>
                <wp:effectExtent l="0" t="0" r="0" b="0"/>
                <wp:docPr id="1087494301" name="Canvas 1087494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87494302" name="Picture 108749430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" b="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494303" name="Picture 108749430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4" r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083" y="0"/>
                            <a:ext cx="288163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1087494304" name="Group 1087494304"/>
                        <wpg:cNvGrpSpPr/>
                        <wpg:grpSpPr>
                          <a:xfrm>
                            <a:off x="8" y="195903"/>
                            <a:ext cx="3072655" cy="1685925"/>
                            <a:chOff x="0" y="0"/>
                            <a:chExt cx="3073140" cy="1685983"/>
                          </a:xfrm>
                        </wpg:grpSpPr>
                        <wps:wsp>
                          <wps:cNvPr id="1087494305" name="Text Box 2"/>
                          <wps:cNvSpPr txBox="1"/>
                          <wps:spPr>
                            <a:xfrm>
                              <a:off x="548702" y="524656"/>
                              <a:ext cx="569626" cy="269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A5691E" w14:textId="139D06F3" w:rsidR="009D405F" w:rsidRDefault="00EB51CC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EB51CC">
                                  <w:rPr>
                                    <w:rFonts w:hint="eastAsia"/>
                                  </w:rPr>
                                  <w:t>永晝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6" name="Text Box 2"/>
                          <wps:cNvSpPr txBox="1"/>
                          <wps:spPr>
                            <a:xfrm>
                              <a:off x="0" y="848504"/>
                              <a:ext cx="667062" cy="2568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930E2B" w14:textId="3CF93A19" w:rsidR="009D405F" w:rsidRDefault="00853320" w:rsidP="00853320">
                                <w:pPr>
                                  <w:pStyle w:val="Textlabel"/>
                                  <w:jc w:val="center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永夜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7" name="Text Box 2"/>
                          <wps:cNvSpPr txBox="1"/>
                          <wps:spPr>
                            <a:xfrm>
                              <a:off x="949628" y="1431979"/>
                              <a:ext cx="526500" cy="2540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3EDE11" w14:textId="12DE61B7" w:rsidR="009D405F" w:rsidRDefault="00853320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晚間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8" name="Text Box 2"/>
                          <wps:cNvSpPr txBox="1"/>
                          <wps:spPr>
                            <a:xfrm>
                              <a:off x="1641280" y="0"/>
                              <a:ext cx="457169" cy="2613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ABCE39" w14:textId="4FAAE442" w:rsidR="009D405F" w:rsidRDefault="00853320" w:rsidP="009D405F">
                                <w:pPr>
                                  <w:pStyle w:val="Textlabel"/>
                                  <w:jc w:val="left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日間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09" name="Text Box 2"/>
                          <wps:cNvSpPr txBox="1"/>
                          <wps:spPr>
                            <a:xfrm>
                              <a:off x="2571605" y="557107"/>
                              <a:ext cx="501535" cy="276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1152C7" w14:textId="7E5D8332" w:rsidR="009D405F" w:rsidRDefault="00891AD4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 w:rsidRPr="00891AD4">
                                  <w:rPr>
                                    <w:rFonts w:hint="eastAsia"/>
                                  </w:rPr>
                                  <w:t>冬季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494310" name="Text Box 2"/>
                          <wps:cNvSpPr txBox="1"/>
                          <wps:spPr>
                            <a:xfrm>
                              <a:off x="1922409" y="854440"/>
                              <a:ext cx="560975" cy="2886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62435A" w14:textId="0DF6FBF9" w:rsidR="009D405F" w:rsidRDefault="00853320" w:rsidP="009D405F">
                                <w:pPr>
                                  <w:pStyle w:val="Textlabel"/>
                                  <w:rPr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夏季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087494318" name="Text Box 563867379"/>
                        <wps:cNvSpPr txBox="1"/>
                        <wps:spPr>
                          <a:xfrm>
                            <a:off x="4523435" y="341"/>
                            <a:ext cx="1120323" cy="2534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EE8A1" w14:textId="7567CC2E" w:rsidR="00810B46" w:rsidRDefault="00792C8A" w:rsidP="00810B46">
                              <w:pPr>
                                <w:pStyle w:val="Textlabel"/>
                                <w:jc w:val="center"/>
                                <w:rPr>
                                  <w:lang w:eastAsia="zh-CN"/>
                                </w:rPr>
                              </w:pPr>
                              <w:r w:rsidRPr="00792C8A">
                                <w:rPr>
                                  <w:rFonts w:hint="eastAsia"/>
                                </w:rPr>
                                <w:t>晝夜交替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19" name="Text Box 1649819473"/>
                        <wps:cNvSpPr txBox="1"/>
                        <wps:spPr>
                          <a:xfrm>
                            <a:off x="3404386" y="282271"/>
                            <a:ext cx="591820" cy="263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EF1CD2" w14:textId="3E54AFE1" w:rsidR="00810B46" w:rsidRPr="00810B46" w:rsidRDefault="00792C8A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永晝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0" name="Text Box 467796222"/>
                        <wps:cNvSpPr txBox="1"/>
                        <wps:spPr>
                          <a:xfrm>
                            <a:off x="3095291" y="1287302"/>
                            <a:ext cx="514601" cy="283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FBDCD1" w14:textId="531BADC2" w:rsidR="00810B46" w:rsidRPr="00810B46" w:rsidRDefault="00792C8A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永夜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1" name="Text Box 1401686786"/>
                        <wps:cNvSpPr txBox="1"/>
                        <wps:spPr>
                          <a:xfrm>
                            <a:off x="4439492" y="1191984"/>
                            <a:ext cx="42672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0323A0" w14:textId="2ED342C1" w:rsidR="00810B46" w:rsidRPr="002D0583" w:rsidRDefault="00792C8A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日間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2" name="Text Box 589103132"/>
                        <wps:cNvSpPr txBox="1"/>
                        <wps:spPr>
                          <a:xfrm>
                            <a:off x="3175915" y="788694"/>
                            <a:ext cx="42672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133956" w14:textId="40D6A363" w:rsidR="00810B46" w:rsidRPr="002D0583" w:rsidRDefault="00792C8A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晚間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3" name="Text Box 549648629"/>
                        <wps:cNvSpPr txBox="1"/>
                        <wps:spPr>
                          <a:xfrm>
                            <a:off x="3137424" y="517296"/>
                            <a:ext cx="51689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2656FC" w14:textId="53B6C325" w:rsidR="00810B46" w:rsidRPr="002D0583" w:rsidRDefault="00792C8A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夏季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4" name="Text Box 678502064"/>
                        <wps:cNvSpPr txBox="1"/>
                        <wps:spPr>
                          <a:xfrm>
                            <a:off x="3072654" y="1084033"/>
                            <a:ext cx="516890" cy="26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270097" w14:textId="1DB15C19" w:rsidR="00810B46" w:rsidRPr="002D0583" w:rsidRDefault="00792C8A" w:rsidP="00810B46">
                              <w:pPr>
                                <w:pStyle w:val="Textlabel"/>
                                <w:rPr>
                                  <w:color w:val="FFFFFF" w:themeColor="background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冬季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494326" name="Text Box 11404375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1"/>
                            <a:ext cx="2229245" cy="24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CA11F" w14:textId="77777777" w:rsidR="0099067C" w:rsidRDefault="0099067C" w:rsidP="0099067C">
                              <w:pPr>
                                <w:pStyle w:val="Footer"/>
                                <w:rPr>
                                  <w:lang w:eastAsia="zh-CN"/>
                                </w:rPr>
                              </w:pPr>
                              <w:r>
                                <w:t>©</w:t>
                              </w:r>
                              <w:proofErr w:type="spellStart"/>
                              <w:r>
                                <w:t>Designua</w:t>
                              </w:r>
                              <w:proofErr w:type="spellEnd"/>
                              <w: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7494327" name="Text Box 562106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58281" y="1881440"/>
                            <a:ext cx="1958901" cy="25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29CD9" w14:textId="77777777" w:rsidR="004D02A2" w:rsidRPr="00EC0DFA" w:rsidRDefault="004D02A2" w:rsidP="0060291E">
                              <w:pPr>
                                <w:pStyle w:val="Footer"/>
                                <w:jc w:val="right"/>
                                <w:rPr>
                                  <w:color w:val="FFFFFF" w:themeColor="background1"/>
                                  <w:lang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C0DFA"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©</w:t>
                              </w:r>
                              <w:proofErr w:type="spellStart"/>
                              <w:r w:rsidRPr="00EC0DFA"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VectorMine</w:t>
                              </w:r>
                              <w:proofErr w:type="spellEnd"/>
                              <w:r w:rsidRPr="00EC0DFA">
                                <w:rPr>
                                  <w:color w:val="FFFFFF" w:themeColor="background1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/ Shutterstock.com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D17B0F" id="Canvas 1087494301" o:spid="_x0000_s1096" editas="canvas" style="width:492.35pt;height:168.15pt;mso-position-horizontal-relative:char;mso-position-vertical-relative:line" coordsize="62522,21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">
                <v:shape id="_x0000_s1097" type="#_x0000_t75" style="position:absolute;width:62522;height:21355;visibility:visible;mso-wrap-style:square" filled="t">
                  <v:fill o:detectmouseclick="t"/>
                  <v:path o:connecttype="none"/>
                </v:shape>
                <v:shape id="Picture 1087494302" o:spid="_x0000_s1098" type="#_x0000_t75" style="position:absolute;width:31178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">
                  <v:imagedata r:id="rId33" o:title="" croptop="202f" cropbottom="202f"/>
                </v:shape>
                <v:shape id="Picture 1087494303" o:spid="_x0000_s1099" type="#_x0000_t75" style="position:absolute;left:31930;width:28817;height:2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">
                  <v:imagedata r:id="rId34" o:title="" cropleft="2794f" cropright="2794f"/>
                </v:shape>
                <v:group id="Group 1087494304" o:spid="_x0000_s1100" style="position:absolute;top:1959;width:30726;height:16859" coordsize="30731,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">
                  <v:shape id="Text Box 2" o:spid="_x0000_s1101" type="#_x0000_t202" style="position:absolute;left:5487;top:5246;width:569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" filled="f" stroked="f" strokeweight=".5pt">
                    <v:textbox>
                      <w:txbxContent>
                        <w:p w14:paraId="1EA5691E" w14:textId="139D06F3" w:rsidR="009D405F" w:rsidRDefault="00EB51CC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EB51CC">
                            <w:rPr>
                              <w:rFonts w:hint="eastAsia"/>
                            </w:rPr>
                            <w:t>永晝</w:t>
                          </w:r>
                        </w:p>
                      </w:txbxContent>
                    </v:textbox>
                  </v:shape>
                  <v:shape id="Text Box 2" o:spid="_x0000_s1102" type="#_x0000_t202" style="position:absolute;top:8485;width:6670;height:2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" filled="f" stroked="f" strokeweight=".5pt">
                    <v:textbox>
                      <w:txbxContent>
                        <w:p w14:paraId="31930E2B" w14:textId="3CF93A19" w:rsidR="009D405F" w:rsidRDefault="00853320" w:rsidP="00853320">
                          <w:pPr>
                            <w:pStyle w:val="Textlabel"/>
                            <w:jc w:val="center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永夜</w:t>
                          </w:r>
                        </w:p>
                      </w:txbxContent>
                    </v:textbox>
                  </v:shape>
                  <v:shape id="Text Box 2" o:spid="_x0000_s1103" type="#_x0000_t202" style="position:absolute;left:9496;top:14319;width:526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" filled="f" stroked="f" strokeweight=".5pt">
                    <v:textbox>
                      <w:txbxContent>
                        <w:p w14:paraId="553EDE11" w14:textId="12DE61B7" w:rsidR="009D405F" w:rsidRDefault="00853320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晚間</w:t>
                          </w:r>
                        </w:p>
                      </w:txbxContent>
                    </v:textbox>
                  </v:shape>
                  <v:shape id="Text Box 2" o:spid="_x0000_s1104" type="#_x0000_t202" style="position:absolute;left:16412;width:4572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" filled="f" stroked="f" strokeweight=".5pt">
                    <v:textbox>
                      <w:txbxContent>
                        <w:p w14:paraId="5DABCE39" w14:textId="4FAAE442" w:rsidR="009D405F" w:rsidRDefault="00853320" w:rsidP="009D405F">
                          <w:pPr>
                            <w:pStyle w:val="Textlabel"/>
                            <w:jc w:val="left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日間</w:t>
                          </w:r>
                        </w:p>
                      </w:txbxContent>
                    </v:textbox>
                  </v:shape>
                  <v:shape id="Text Box 2" o:spid="_x0000_s1105" type="#_x0000_t202" style="position:absolute;left:25716;top:5571;width:50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" filled="f" stroked="f" strokeweight=".5pt">
                    <v:textbox>
                      <w:txbxContent>
                        <w:p w14:paraId="021152C7" w14:textId="7E5D8332" w:rsidR="009D405F" w:rsidRDefault="00891AD4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 w:rsidRPr="00891AD4">
                            <w:rPr>
                              <w:rFonts w:hint="eastAsia"/>
                            </w:rPr>
                            <w:t>冬季</w:t>
                          </w:r>
                        </w:p>
                      </w:txbxContent>
                    </v:textbox>
                  </v:shape>
                  <v:shape id="Text Box 2" o:spid="_x0000_s1106" type="#_x0000_t202" style="position:absolute;left:19224;top:8544;width:5609;height: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" filled="f" stroked="f" strokeweight=".5pt">
                    <v:textbox>
                      <w:txbxContent>
                        <w:p w14:paraId="1B62435A" w14:textId="0DF6FBF9" w:rsidR="009D405F" w:rsidRDefault="00853320" w:rsidP="009D405F">
                          <w:pPr>
                            <w:pStyle w:val="Textlabel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夏季</w:t>
                          </w:r>
                        </w:p>
                      </w:txbxContent>
                    </v:textbox>
                  </v:shape>
                </v:group>
                <v:shape id="Text Box 563867379" o:spid="_x0000_s1107" type="#_x0000_t202" style="position:absolute;left:45234;top:3;width:1120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" filled="f" stroked="f" strokeweight=".5pt">
                  <v:textbox>
                    <w:txbxContent>
                      <w:p w14:paraId="0B0EE8A1" w14:textId="7567CC2E" w:rsidR="00810B46" w:rsidRDefault="00792C8A" w:rsidP="00810B46">
                        <w:pPr>
                          <w:pStyle w:val="Textlabel"/>
                          <w:jc w:val="center"/>
                          <w:rPr>
                            <w:lang w:eastAsia="zh-CN"/>
                          </w:rPr>
                        </w:pPr>
                        <w:r w:rsidRPr="00792C8A">
                          <w:rPr>
                            <w:rFonts w:hint="eastAsia"/>
                          </w:rPr>
                          <w:t>晝夜交替</w:t>
                        </w:r>
                      </w:p>
                    </w:txbxContent>
                  </v:textbox>
                </v:shape>
                <v:shape id="Text Box 1649819473" o:spid="_x0000_s1108" type="#_x0000_t202" style="position:absolute;left:34043;top:2822;width:591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" filled="f" stroked="f" strokeweight=".5pt">
                  <v:textbox>
                    <w:txbxContent>
                      <w:p w14:paraId="31EF1CD2" w14:textId="3E54AFE1" w:rsidR="00810B46" w:rsidRPr="00810B46" w:rsidRDefault="00792C8A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永晝</w:t>
                        </w:r>
                      </w:p>
                    </w:txbxContent>
                  </v:textbox>
                </v:shape>
                <v:shape id="Text Box 467796222" o:spid="_x0000_s1109" type="#_x0000_t202" style="position:absolute;left:30952;top:12873;width:5146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" filled="f" stroked="f" strokeweight=".5pt">
                  <v:textbox>
                    <w:txbxContent>
                      <w:p w14:paraId="7DFBDCD1" w14:textId="531BADC2" w:rsidR="00810B46" w:rsidRPr="00810B46" w:rsidRDefault="00792C8A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永夜</w:t>
                        </w:r>
                      </w:p>
                    </w:txbxContent>
                  </v:textbox>
                </v:shape>
                <v:shape id="Text Box 1401686786" o:spid="_x0000_s1110" type="#_x0000_t202" style="position:absolute;left:44394;top:11919;width:4268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" filled="f" stroked="f" strokeweight=".5pt">
                  <v:textbox>
                    <w:txbxContent>
                      <w:p w14:paraId="290323A0" w14:textId="2ED342C1" w:rsidR="00810B46" w:rsidRPr="002D0583" w:rsidRDefault="00792C8A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日間</w:t>
                        </w:r>
                      </w:p>
                    </w:txbxContent>
                  </v:textbox>
                </v:shape>
                <v:shape id="Text Box 589103132" o:spid="_x0000_s1111" type="#_x0000_t202" style="position:absolute;left:31759;top:7886;width:4267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" filled="f" stroked="f" strokeweight=".5pt">
                  <v:textbox>
                    <w:txbxContent>
                      <w:p w14:paraId="60133956" w14:textId="40D6A363" w:rsidR="00810B46" w:rsidRPr="002D0583" w:rsidRDefault="00792C8A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晚間</w:t>
                        </w:r>
                      </w:p>
                    </w:txbxContent>
                  </v:textbox>
                </v:shape>
                <v:shape id="Text Box 549648629" o:spid="_x0000_s1112" type="#_x0000_t202" style="position:absolute;left:31374;top:5172;width:5169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" filled="f" stroked="f" strokeweight=".5pt">
                  <v:textbox>
                    <w:txbxContent>
                      <w:p w14:paraId="1A2656FC" w14:textId="53B6C325" w:rsidR="00810B46" w:rsidRPr="002D0583" w:rsidRDefault="00792C8A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夏季</w:t>
                        </w:r>
                      </w:p>
                    </w:txbxContent>
                  </v:textbox>
                </v:shape>
                <v:shape id="Text Box 678502064" o:spid="_x0000_s1113" type="#_x0000_t202" style="position:absolute;left:30726;top:10840;width:516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" filled="f" stroked="f" strokeweight=".5pt">
                  <v:textbox>
                    <w:txbxContent>
                      <w:p w14:paraId="7C270097" w14:textId="1DB15C19" w:rsidR="00810B46" w:rsidRPr="002D0583" w:rsidRDefault="00792C8A" w:rsidP="00810B46">
                        <w:pPr>
                          <w:pStyle w:val="Textlabel"/>
                          <w:rPr>
                            <w:color w:val="FFFFFF" w:themeColor="background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冬季</w:t>
                        </w:r>
                      </w:p>
                    </w:txbxContent>
                  </v:textbox>
                </v:shape>
                <v:shape id="Text Box 1140437539" o:spid="_x0000_s1114" type="#_x0000_t202" style="position:absolute;top:3;width:22292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" filled="f" stroked="f">
                  <v:textbox>
                    <w:txbxContent>
                      <w:p w14:paraId="100CA11F" w14:textId="77777777" w:rsidR="0099067C" w:rsidRDefault="0099067C" w:rsidP="0099067C">
                        <w:pPr>
                          <w:pStyle w:val="Footer"/>
                          <w:rPr>
                            <w:lang w:eastAsia="zh-CN"/>
                          </w:rPr>
                        </w:pPr>
                        <w:r>
                          <w:t>©</w:t>
                        </w:r>
                        <w:proofErr w:type="spellStart"/>
                        <w:r>
                          <w:t>Designua</w:t>
                        </w:r>
                        <w:proofErr w:type="spellEnd"/>
                        <w:r>
                          <w:t xml:space="preserve"> / Shutterstock.com</w:t>
                        </w:r>
                      </w:p>
                    </w:txbxContent>
                  </v:textbox>
                </v:shape>
                <v:shape id="Text Box 562106192" o:spid="_x0000_s1115" type="#_x0000_t202" style="position:absolute;left:42582;top:18814;width:19589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" filled="f" stroked="f">
                  <v:textbox>
                    <w:txbxContent>
                      <w:p w14:paraId="10B29CD9" w14:textId="77777777" w:rsidR="004D02A2" w:rsidRPr="00EC0DFA" w:rsidRDefault="004D02A2" w:rsidP="0060291E">
                        <w:pPr>
                          <w:pStyle w:val="Footer"/>
                          <w:jc w:val="right"/>
                          <w:rPr>
                            <w:color w:val="FFFFFF" w:themeColor="background1"/>
                            <w:lang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C0DFA">
                          <w:rPr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©</w:t>
                        </w:r>
                        <w:proofErr w:type="spellStart"/>
                        <w:r w:rsidRPr="00EC0DFA">
                          <w:rPr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VectorMine</w:t>
                        </w:r>
                        <w:proofErr w:type="spellEnd"/>
                        <w:r w:rsidRPr="00EC0DFA">
                          <w:rPr>
                            <w:color w:val="FFFFFF" w:themeColor="background1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/ Shutterstock.com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0A85ED" w14:textId="0911213B" w:rsidR="00A97B68" w:rsidRPr="001E57E7" w:rsidRDefault="00D50654" w:rsidP="004D02A2">
      <w:pPr>
        <w:pStyle w:val="Text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4D8C5C48" wp14:editId="6D90F53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1781175" cy="1133475"/>
                <wp:effectExtent l="0" t="0" r="9525" b="9525"/>
                <wp:wrapSquare wrapText="bothSides"/>
                <wp:docPr id="124064545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133475"/>
                          <a:chOff x="-772495" y="14620"/>
                          <a:chExt cx="1095403" cy="1569664"/>
                        </a:xfrm>
                      </wpg:grpSpPr>
                      <wps:wsp>
                        <wps:cNvPr id="1096599400" name="矩形: 圓角 45"/>
                        <wps:cNvSpPr/>
                        <wps:spPr>
                          <a:xfrm>
                            <a:off x="-772495" y="14620"/>
                            <a:ext cx="1071972" cy="1569664"/>
                          </a:xfrm>
                          <a:prstGeom prst="round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070512" name="文字方塊 46"/>
                        <wps:cNvSpPr txBox="1"/>
                        <wps:spPr>
                          <a:xfrm>
                            <a:off x="-761448" y="70602"/>
                            <a:ext cx="1084356" cy="14934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4F8590" w14:textId="3A8FA368" w:rsidR="0045346A" w:rsidRPr="0060291E" w:rsidRDefault="00BD3B15" w:rsidP="0060291E">
                              <w:pPr>
                                <w:pStyle w:val="TextQRcode"/>
                                <w:rPr>
                                  <w:b/>
                                  <w:bCs/>
                                </w:rPr>
                              </w:pPr>
                              <w:r w:rsidRPr="00BD3B15">
                                <w:rPr>
                                  <w:rFonts w:hint="eastAsia"/>
                                  <w:b/>
                                  <w:bCs/>
                                </w:rPr>
                                <w:t>香港天文台</w:t>
                              </w:r>
                              <w:r w:rsidRPr="00BD3B15"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gramStart"/>
                              <w:r w:rsidRPr="00BD3B15">
                                <w:rPr>
                                  <w:rFonts w:hint="eastAsia"/>
                                  <w:b/>
                                  <w:bCs/>
                                </w:rPr>
                                <w:t>–</w:t>
                              </w:r>
                              <w:proofErr w:type="gramEnd"/>
                              <w:r w:rsidRPr="00BD3B15"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BD3B15">
                                <w:rPr>
                                  <w:rFonts w:hint="eastAsia"/>
                                  <w:b/>
                                  <w:bCs/>
                                </w:rPr>
                                <w:t>極地之「光」</w:t>
                              </w:r>
                            </w:p>
                            <w:p w14:paraId="5DDF4B07" w14:textId="32D43248" w:rsidR="0061536D" w:rsidRDefault="00000000" w:rsidP="0060291E">
                              <w:pPr>
                                <w:pStyle w:val="TextQRcode"/>
                              </w:pPr>
                              <w:hyperlink r:id="rId35" w:history="1">
                                <w:r w:rsidR="0061536D" w:rsidRPr="00137E58">
                                  <w:rPr>
                                    <w:rStyle w:val="Hyperlink"/>
                                  </w:rPr>
                                  <w:t>https://youtu.be/xsTgcssGX0Y</w:t>
                                </w:r>
                              </w:hyperlink>
                            </w:p>
                            <w:p w14:paraId="19C3A202" w14:textId="3EE7CE3A" w:rsidR="0045346A" w:rsidRPr="0033050C" w:rsidRDefault="0061536D" w:rsidP="0061536D">
                              <w:pPr>
                                <w:pStyle w:val="TextQRcode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9ED08C" wp14:editId="63B34B4C">
                                    <wp:extent cx="452755" cy="452755"/>
                                    <wp:effectExtent l="0" t="0" r="4445" b="4445"/>
                                    <wp:docPr id="89085302" name="圖片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9085302" name="圖片 2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2755" cy="452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C5C48" id="群組 44" o:spid="_x0000_s1116" style="position:absolute;margin-left:89.05pt;margin-top:4pt;width:140.25pt;height:89.25pt;z-index:251911680;mso-position-horizontal:right;mso-position-horizontal-relative:margin;mso-position-vertical-relative:text;mso-width-relative:margin;mso-height-relative:margin" coordorigin="-7724,146" coordsize="10954,1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">
                <v:roundrect id="矩形: 圓角 45" o:spid="_x0000_s1117" style="position:absolute;left:-7724;top:146;width:10718;height:156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" fillcolor="#ed7d31" stroked="f" strokeweight="1pt">
                  <v:stroke joinstyle="miter"/>
                </v:roundrect>
                <v:shape id="文字方塊 46" o:spid="_x0000_s1118" type="#_x0000_t202" style="position:absolute;left:-7614;top:706;width:10843;height:1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" filled="f" stroked="f" strokeweight=".5pt">
                  <v:textbox>
                    <w:txbxContent>
                      <w:p w14:paraId="244F8590" w14:textId="3A8FA368" w:rsidR="0045346A" w:rsidRPr="0060291E" w:rsidRDefault="00BD3B15" w:rsidP="0060291E">
                        <w:pPr>
                          <w:pStyle w:val="TextQRcode"/>
                          <w:rPr>
                            <w:b/>
                            <w:bCs/>
                          </w:rPr>
                        </w:pPr>
                        <w:r w:rsidRPr="00BD3B15">
                          <w:rPr>
                            <w:rFonts w:hint="eastAsia"/>
                            <w:b/>
                            <w:bCs/>
                          </w:rPr>
                          <w:t>香港天文台</w:t>
                        </w:r>
                        <w:r w:rsidRPr="00BD3B15">
                          <w:rPr>
                            <w:rFonts w:hint="eastAsia"/>
                            <w:b/>
                            <w:bCs/>
                          </w:rPr>
                          <w:t xml:space="preserve"> </w:t>
                        </w:r>
                        <w:proofErr w:type="gramStart"/>
                        <w:r w:rsidRPr="00BD3B15">
                          <w:rPr>
                            <w:rFonts w:hint="eastAsia"/>
                            <w:b/>
                            <w:bCs/>
                          </w:rPr>
                          <w:t>–</w:t>
                        </w:r>
                        <w:proofErr w:type="gramEnd"/>
                        <w:r w:rsidRPr="00BD3B15">
                          <w:rPr>
                            <w:rFonts w:hint="eastAsia"/>
                            <w:b/>
                            <w:bCs/>
                          </w:rPr>
                          <w:t xml:space="preserve"> </w:t>
                        </w:r>
                        <w:r w:rsidRPr="00BD3B15">
                          <w:rPr>
                            <w:rFonts w:hint="eastAsia"/>
                            <w:b/>
                            <w:bCs/>
                          </w:rPr>
                          <w:t>極地之「光」</w:t>
                        </w:r>
                      </w:p>
                      <w:p w14:paraId="5DDF4B07" w14:textId="32D43248" w:rsidR="0061536D" w:rsidRDefault="00000000" w:rsidP="0060291E">
                        <w:pPr>
                          <w:pStyle w:val="TextQRcode"/>
                        </w:pPr>
                        <w:hyperlink r:id="rId37" w:history="1">
                          <w:r w:rsidR="0061536D" w:rsidRPr="00137E58">
                            <w:rPr>
                              <w:rStyle w:val="Hyperlink"/>
                            </w:rPr>
                            <w:t>https://youtu.be/xsTgcssGX0Y</w:t>
                          </w:r>
                        </w:hyperlink>
                      </w:p>
                      <w:p w14:paraId="19C3A202" w14:textId="3EE7CE3A" w:rsidR="0045346A" w:rsidRPr="0033050C" w:rsidRDefault="0061536D" w:rsidP="0061536D">
                        <w:pPr>
                          <w:pStyle w:val="TextQRcode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C9ED08C" wp14:editId="63B34B4C">
                              <wp:extent cx="452755" cy="452755"/>
                              <wp:effectExtent l="0" t="0" r="4445" b="4445"/>
                              <wp:docPr id="89085302" name="圖片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085302" name="圖片 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52755" cy="4527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1182A">
        <w:rPr>
          <w:b/>
          <w:bCs/>
        </w:rPr>
        <w:t>圖</w:t>
      </w:r>
      <w:r w:rsidR="00557ABC">
        <w:rPr>
          <w:b/>
          <w:bCs/>
        </w:rPr>
        <w:t>5</w:t>
      </w:r>
      <w:proofErr w:type="gramStart"/>
      <w:r w:rsidR="00B1182A" w:rsidRPr="005768E9">
        <w:rPr>
          <w:rFonts w:hint="eastAsia"/>
        </w:rPr>
        <w:t>·</w:t>
      </w:r>
      <w:proofErr w:type="gramEnd"/>
      <w:r w:rsidR="00B80E51" w:rsidRPr="00B80E51">
        <w:rPr>
          <w:rFonts w:hint="eastAsia"/>
        </w:rPr>
        <w:t>地球的公轉（左）；永</w:t>
      </w:r>
      <w:proofErr w:type="gramStart"/>
      <w:r w:rsidR="00B80E51" w:rsidRPr="00B80E51">
        <w:rPr>
          <w:rFonts w:hint="eastAsia"/>
        </w:rPr>
        <w:t>晝和永夜</w:t>
      </w:r>
      <w:proofErr w:type="gramEnd"/>
      <w:r w:rsidR="00B80E51" w:rsidRPr="00B80E51">
        <w:rPr>
          <w:rFonts w:hint="eastAsia"/>
        </w:rPr>
        <w:t>（右）</w:t>
      </w:r>
    </w:p>
    <w:p w14:paraId="2FCB8164" w14:textId="6FF8778A" w:rsidR="00164196" w:rsidRDefault="002745BB" w:rsidP="00857FB8">
      <w:pPr>
        <w:pStyle w:val="Text"/>
      </w:pPr>
      <w:r>
        <w:rPr>
          <w:rFonts w:hint="eastAsia"/>
        </w:rPr>
        <w:t>觀看</w:t>
      </w:r>
      <w:r w:rsidR="0061536D">
        <w:rPr>
          <w:rFonts w:hint="eastAsia"/>
        </w:rPr>
        <w:t>右方的</w:t>
      </w:r>
      <w:r>
        <w:rPr>
          <w:rFonts w:hint="eastAsia"/>
        </w:rPr>
        <w:t>影片，以了解在北極的永</w:t>
      </w:r>
      <w:proofErr w:type="gramStart"/>
      <w:r>
        <w:rPr>
          <w:rFonts w:hint="eastAsia"/>
        </w:rPr>
        <w:t>晝和永夜</w:t>
      </w:r>
      <w:proofErr w:type="gramEnd"/>
      <w:r>
        <w:rPr>
          <w:rFonts w:hint="eastAsia"/>
        </w:rPr>
        <w:t>。</w:t>
      </w:r>
    </w:p>
    <w:p w14:paraId="3B2C5316" w14:textId="50D70840" w:rsidR="00E021D4" w:rsidRPr="00E021D4" w:rsidRDefault="00E021D4" w:rsidP="0060291E">
      <w:pPr>
        <w:pStyle w:val="TextUncompressed"/>
        <w:jc w:val="center"/>
      </w:pPr>
    </w:p>
    <w:p w14:paraId="73E4BBC3" w14:textId="3663ABBF" w:rsidR="00151E89" w:rsidRPr="00C35D85" w:rsidRDefault="000C28F3" w:rsidP="00D3738F">
      <w:pPr>
        <w:pStyle w:val="HeadC"/>
      </w:pPr>
      <w:r w:rsidRPr="000C28F3">
        <w:rPr>
          <w:rFonts w:hint="eastAsia"/>
        </w:rPr>
        <w:t>討論問題</w:t>
      </w:r>
    </w:p>
    <w:p w14:paraId="2904257F" w14:textId="49A6CB43" w:rsidR="00151E89" w:rsidRPr="000A23E3" w:rsidRDefault="00A97B68" w:rsidP="00F84383">
      <w:pPr>
        <w:pStyle w:val="Text"/>
      </w:pPr>
      <w:r w:rsidRPr="000A23E3"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3A8CFA22" wp14:editId="701BF367">
                <wp:simplePos x="0" y="0"/>
                <wp:positionH relativeFrom="column">
                  <wp:posOffset>194310</wp:posOffset>
                </wp:positionH>
                <wp:positionV relativeFrom="paragraph">
                  <wp:posOffset>276860</wp:posOffset>
                </wp:positionV>
                <wp:extent cx="5701030" cy="151447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03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3AA0D" w14:textId="77777777" w:rsidR="007A6DF8" w:rsidRPr="007232BF" w:rsidRDefault="007A6DF8" w:rsidP="00435F68">
                            <w:pPr>
                              <w:pStyle w:val="TextTE"/>
                            </w:pPr>
                            <w:r>
                              <w:rPr>
                                <w:rFonts w:hint="eastAsia"/>
                              </w:rPr>
                              <w:t>在北極圈，每年的春分前後，太陽會直射赤道，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永晝便開始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從北極點擴大到整個北極圈。在夏至時，太陽直射北回歸線，北半球的永晝範圍達到最大，達到北極圈以北的全部地方，之後範圍會逐漸縮小。到秋分後，北極會開始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經歷永夜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，範圍會一直擴大。直到冬至時，太陽直射南回歸線，讓整個北極圈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經歷永夜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，而範圍會慢慢縮小，年復一年。</w:t>
                            </w:r>
                          </w:p>
                          <w:p w14:paraId="3B4412B6" w14:textId="578AF486" w:rsidR="00151E89" w:rsidRPr="007232BF" w:rsidRDefault="00151E89" w:rsidP="00435F68">
                            <w:pPr>
                              <w:pStyle w:val="Text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FA22" id="Text Box 70" o:spid="_x0000_s1119" type="#_x0000_t202" style="position:absolute;margin-left:15.3pt;margin-top:21.8pt;width:448.9pt;height:119.2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" filled="f" stroked="f" strokeweight=".5pt">
                <v:textbox>
                  <w:txbxContent>
                    <w:p w14:paraId="08D3AA0D" w14:textId="77777777" w:rsidR="007A6DF8" w:rsidRPr="007232BF" w:rsidRDefault="007A6DF8" w:rsidP="00435F68">
                      <w:pPr>
                        <w:pStyle w:val="TextTE"/>
                      </w:pPr>
                      <w:r>
                        <w:rPr>
                          <w:rFonts w:hint="eastAsia"/>
                        </w:rPr>
                        <w:t>在北極圈，每年的春分前後，太陽會直射赤道，</w:t>
                      </w:r>
                      <w:proofErr w:type="gramStart"/>
                      <w:r>
                        <w:rPr>
                          <w:rFonts w:hint="eastAsia"/>
                        </w:rPr>
                        <w:t>永晝便開始</w:t>
                      </w:r>
                      <w:proofErr w:type="gramEnd"/>
                      <w:r>
                        <w:rPr>
                          <w:rFonts w:hint="eastAsia"/>
                        </w:rPr>
                        <w:t>從北極點擴大到整個北極圈。在夏至時，太陽直射北回歸線，北半球的永晝範圍達到最大，達到北極圈以北的全部地方，之後範圍會逐漸縮小。到秋分後，北極會開始</w:t>
                      </w:r>
                      <w:proofErr w:type="gramStart"/>
                      <w:r>
                        <w:rPr>
                          <w:rFonts w:hint="eastAsia"/>
                        </w:rPr>
                        <w:t>經歷永夜</w:t>
                      </w:r>
                      <w:proofErr w:type="gramEnd"/>
                      <w:r>
                        <w:rPr>
                          <w:rFonts w:hint="eastAsia"/>
                        </w:rPr>
                        <w:t>，範圍會一直擴大。直到冬至時，太陽直射南回歸線，讓整個北極圈</w:t>
                      </w:r>
                      <w:proofErr w:type="gramStart"/>
                      <w:r>
                        <w:rPr>
                          <w:rFonts w:hint="eastAsia"/>
                        </w:rPr>
                        <w:t>經歷永夜</w:t>
                      </w:r>
                      <w:proofErr w:type="gramEnd"/>
                      <w:r>
                        <w:rPr>
                          <w:rFonts w:hint="eastAsia"/>
                        </w:rPr>
                        <w:t>，而範圍會慢慢縮小，年復一年。</w:t>
                      </w:r>
                    </w:p>
                    <w:p w14:paraId="3B4412B6" w14:textId="578AF486" w:rsidR="00151E89" w:rsidRPr="007232BF" w:rsidRDefault="00151E89" w:rsidP="00435F68">
                      <w:pPr>
                        <w:pStyle w:val="TextTE"/>
                      </w:pPr>
                    </w:p>
                  </w:txbxContent>
                </v:textbox>
              </v:shape>
            </w:pict>
          </mc:Fallback>
        </mc:AlternateContent>
      </w:r>
      <w:r w:rsidR="00151E89">
        <w:rPr>
          <w:b/>
          <w:bCs/>
        </w:rPr>
        <w:t>1.</w:t>
      </w:r>
      <w:r w:rsidR="00151E89" w:rsidRPr="000A23E3">
        <w:rPr>
          <w:b/>
          <w:bCs/>
        </w:rPr>
        <w:tab/>
      </w:r>
      <w:r w:rsidR="00A8131C" w:rsidRPr="00A8131C">
        <w:rPr>
          <w:rFonts w:hint="eastAsia"/>
        </w:rPr>
        <w:t>試說明北極圈中永晝和永夜的情況。</w:t>
      </w:r>
      <w:r w:rsidR="00CF25F6">
        <w:t xml:space="preserve"> </w:t>
      </w:r>
    </w:p>
    <w:p w14:paraId="20414A83" w14:textId="70E54008" w:rsidR="00EF12D5" w:rsidRPr="007232BF" w:rsidRDefault="00151E89" w:rsidP="00F15105">
      <w:pPr>
        <w:spacing w:before="160" w:line="480" w:lineRule="auto"/>
        <w:ind w:leftChars="193" w:left="425" w:firstLine="30"/>
        <w:rPr>
          <w:rFonts w:ascii="Georgia Pro" w:hAnsi="Georgia Pro"/>
          <w:sz w:val="24"/>
          <w:szCs w:val="24"/>
        </w:rPr>
      </w:pPr>
      <w:r w:rsidRPr="008A5761">
        <w:rPr>
          <w:rFonts w:ascii="Georgia Pro" w:hAnsi="Georgia Pr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eorgia Pro" w:hAnsi="Georgia Pro"/>
          <w:sz w:val="24"/>
          <w:szCs w:val="24"/>
        </w:rPr>
        <w:t>____________</w:t>
      </w:r>
      <w:r w:rsidRPr="008A5761">
        <w:rPr>
          <w:rFonts w:ascii="Georgia Pro" w:hAnsi="Georgia Pro"/>
          <w:sz w:val="24"/>
          <w:szCs w:val="24"/>
        </w:rPr>
        <w:t>___</w:t>
      </w:r>
      <w:r w:rsidR="007A6DF8">
        <w:rPr>
          <w:rFonts w:ascii="Georgia Pro" w:hAnsi="Georgia Pro"/>
          <w:sz w:val="24"/>
          <w:szCs w:val="24"/>
        </w:rPr>
        <w:br/>
      </w:r>
      <w:r w:rsidR="007A6DF8" w:rsidRPr="008A5761">
        <w:rPr>
          <w:rFonts w:ascii="Georgia Pro" w:hAnsi="Georgia Pro"/>
          <w:sz w:val="24"/>
          <w:szCs w:val="24"/>
        </w:rPr>
        <w:t>____________________________________________</w:t>
      </w:r>
      <w:r w:rsidR="007A6DF8">
        <w:rPr>
          <w:rFonts w:ascii="Georgia Pro" w:hAnsi="Georgia Pro"/>
          <w:sz w:val="24"/>
          <w:szCs w:val="24"/>
        </w:rPr>
        <w:t>____________</w:t>
      </w:r>
      <w:r w:rsidR="007A6DF8" w:rsidRPr="008A5761">
        <w:rPr>
          <w:rFonts w:ascii="Georgia Pro" w:hAnsi="Georgia Pro"/>
          <w:sz w:val="24"/>
          <w:szCs w:val="24"/>
        </w:rPr>
        <w:t>___</w:t>
      </w:r>
    </w:p>
    <w:sectPr w:rsidR="00EF12D5" w:rsidRPr="007232BF" w:rsidSect="00246B5C">
      <w:headerReference w:type="default" r:id="rId39"/>
      <w:footerReference w:type="default" r:id="rId40"/>
      <w:pgSz w:w="11907" w:h="16840" w:code="9"/>
      <w:pgMar w:top="1134" w:right="1134" w:bottom="1134" w:left="1134" w:header="568" w:footer="746" w:gutter="0"/>
      <w:cols w:space="708"/>
      <w:docGrid w:linePitch="360" w:charSpace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F834B" w14:textId="77777777" w:rsidR="00546F25" w:rsidRDefault="00546F25" w:rsidP="003F4303">
      <w:pPr>
        <w:spacing w:after="0" w:line="240" w:lineRule="auto"/>
      </w:pPr>
      <w:r>
        <w:separator/>
      </w:r>
    </w:p>
  </w:endnote>
  <w:endnote w:type="continuationSeparator" w:id="0">
    <w:p w14:paraId="49CDB76B" w14:textId="77777777" w:rsidR="00546F25" w:rsidRDefault="00546F25" w:rsidP="003F4303">
      <w:pPr>
        <w:spacing w:after="0" w:line="240" w:lineRule="auto"/>
      </w:pPr>
      <w:r>
        <w:continuationSeparator/>
      </w:r>
    </w:p>
  </w:endnote>
  <w:endnote w:type="continuationNotice" w:id="1">
    <w:p w14:paraId="1AE5D460" w14:textId="77777777" w:rsidR="00546F25" w:rsidRDefault="00546F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思源黑體 HK Heavy">
    <w:panose1 w:val="020B0A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思源宋體 HK">
    <w:panose1 w:val="02020400000000000000"/>
    <w:charset w:val="88"/>
    <w:family w:val="roman"/>
    <w:notTrueType/>
    <w:pitch w:val="variable"/>
    <w:sig w:usb0="20000287" w:usb1="2ADF3C10" w:usb2="00000016" w:usb3="00000000" w:csb0="00120107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思源黑體 HK">
    <w:panose1 w:val="020B05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思源黑體 HK Normal">
    <w:panose1 w:val="020B04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思源黑體 HK Medium">
    <w:panose1 w:val="020B06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思源黑體 HK Light">
    <w:panose1 w:val="020B0300000000000000"/>
    <w:charset w:val="88"/>
    <w:family w:val="swiss"/>
    <w:notTrueType/>
    <w:pitch w:val="variable"/>
    <w:sig w:usb0="20000287" w:usb1="2ADF3C10" w:usb2="00000016" w:usb3="00000000" w:csb0="00120107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2FFA2" w14:textId="62E8CEFF" w:rsidR="00C75177" w:rsidRPr="00246B5C" w:rsidRDefault="009918DE" w:rsidP="00246B5C">
    <w:pPr>
      <w:pStyle w:val="Footer"/>
    </w:pPr>
    <w:r w:rsidRPr="00246B5C">
      <w:t>©</w:t>
    </w:r>
    <w:r w:rsidRPr="00246B5C">
      <w:rPr>
        <w:rFonts w:hint="eastAsia"/>
      </w:rPr>
      <w:t xml:space="preserve"> </w:t>
    </w:r>
    <w:r w:rsidR="00733702" w:rsidRPr="00733702">
      <w:rPr>
        <w:rFonts w:hint="eastAsia"/>
      </w:rPr>
      <w:t>聯合培進教育出版（香港）有限公司</w:t>
    </w:r>
    <w:r w:rsidR="00733702" w:rsidRPr="00733702">
      <w:rPr>
        <w:rFonts w:hint="eastAsia"/>
      </w:rPr>
      <w:t xml:space="preserve"> 2024</w:t>
    </w:r>
    <w:r w:rsidR="00246B5C" w:rsidRPr="00246B5C">
      <w:tab/>
    </w:r>
    <w:r w:rsidR="00246B5C" w:rsidRPr="00246B5C">
      <w:tab/>
      <w:t xml:space="preserve">p.  </w:t>
    </w:r>
    <w:r w:rsidR="00246B5C" w:rsidRPr="00246B5C">
      <w:fldChar w:fldCharType="begin"/>
    </w:r>
    <w:r w:rsidR="00246B5C" w:rsidRPr="00246B5C">
      <w:instrText xml:space="preserve"> PAGE   \* MERGEFORMAT </w:instrText>
    </w:r>
    <w:r w:rsidR="00246B5C" w:rsidRPr="00246B5C">
      <w:fldChar w:fldCharType="separate"/>
    </w:r>
    <w:r w:rsidR="00246B5C" w:rsidRPr="00246B5C">
      <w:t>1</w:t>
    </w:r>
    <w:r w:rsidR="00246B5C" w:rsidRPr="00246B5C">
      <w:fldChar w:fldCharType="end"/>
    </w:r>
    <w:r w:rsidR="00246B5C" w:rsidRPr="00246B5C">
      <w:t>/</w:t>
    </w:r>
    <w:fldSimple w:instr=" NUMPAGES   \* MERGEFORMAT ">
      <w:r w:rsidR="00246B5C" w:rsidRPr="00246B5C">
        <w:t>16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8CB51" w14:textId="77777777" w:rsidR="00546F25" w:rsidRDefault="00546F25" w:rsidP="003F4303">
      <w:pPr>
        <w:spacing w:after="0" w:line="240" w:lineRule="auto"/>
      </w:pPr>
      <w:r>
        <w:rPr>
          <w:rFonts w:hint="eastAsia"/>
        </w:rPr>
        <w:separator/>
      </w:r>
    </w:p>
  </w:footnote>
  <w:footnote w:type="continuationSeparator" w:id="0">
    <w:p w14:paraId="7351718C" w14:textId="77777777" w:rsidR="00546F25" w:rsidRDefault="00546F25" w:rsidP="003F4303">
      <w:pPr>
        <w:spacing w:after="0" w:line="240" w:lineRule="auto"/>
      </w:pPr>
      <w:r>
        <w:continuationSeparator/>
      </w:r>
    </w:p>
  </w:footnote>
  <w:footnote w:type="continuationNotice" w:id="1">
    <w:p w14:paraId="7D38D1D9" w14:textId="77777777" w:rsidR="00546F25" w:rsidRDefault="00546F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82EBB" w14:textId="0CAB576F" w:rsidR="00CF3900" w:rsidRPr="00246B5C" w:rsidRDefault="005768E9" w:rsidP="00246B5C">
    <w:pPr>
      <w:pStyle w:val="Header"/>
    </w:pPr>
    <w:proofErr w:type="gramStart"/>
    <w:r w:rsidRPr="005768E9">
      <w:rPr>
        <w:rFonts w:hint="eastAsia"/>
      </w:rPr>
      <w:t>活學科學</w:t>
    </w:r>
    <w:proofErr w:type="gramEnd"/>
    <w:r w:rsidRPr="005768E9">
      <w:rPr>
        <w:rFonts w:hint="eastAsia"/>
      </w:rPr>
      <w:t>（第二版）</w:t>
    </w:r>
    <w:proofErr w:type="gramStart"/>
    <w:r w:rsidRPr="005768E9">
      <w:rPr>
        <w:rFonts w:hint="eastAsia"/>
      </w:rPr>
      <w:t>·</w:t>
    </w:r>
    <w:proofErr w:type="gramEnd"/>
    <w:r w:rsidRPr="005768E9">
      <w:rPr>
        <w:rFonts w:hint="eastAsia"/>
      </w:rPr>
      <w:t xml:space="preserve"> </w:t>
    </w:r>
    <w:r w:rsidRPr="005768E9">
      <w:rPr>
        <w:rFonts w:hint="eastAsia"/>
      </w:rPr>
      <w:t>地球的極地</w:t>
    </w:r>
    <w:r w:rsidRPr="005768E9">
      <w:rPr>
        <w:rFonts w:hint="eastAsia"/>
      </w:rPr>
      <w:tab/>
    </w:r>
    <w:r w:rsidRPr="005768E9">
      <w:rPr>
        <w:rFonts w:hint="eastAsia"/>
      </w:rPr>
      <w:tab/>
    </w:r>
    <w:r w:rsidRPr="005768E9">
      <w:rPr>
        <w:rFonts w:hint="eastAsia"/>
      </w:rPr>
      <w:t>國家安全教育工作紙</w:t>
    </w:r>
    <w:r w:rsidR="000F23FF" w:rsidRPr="00246B5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A2CF6"/>
    <w:multiLevelType w:val="hybridMultilevel"/>
    <w:tmpl w:val="3F4C9EC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44000"/>
    <w:multiLevelType w:val="hybridMultilevel"/>
    <w:tmpl w:val="E056E2E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354FC"/>
    <w:multiLevelType w:val="hybridMultilevel"/>
    <w:tmpl w:val="C4C6838C"/>
    <w:lvl w:ilvl="0" w:tplc="A4B4FD6E">
      <w:start w:val="1"/>
      <w:numFmt w:val="bullet"/>
      <w:pStyle w:val="Tex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30393"/>
    <w:multiLevelType w:val="hybridMultilevel"/>
    <w:tmpl w:val="9696A7D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17979"/>
    <w:multiLevelType w:val="hybridMultilevel"/>
    <w:tmpl w:val="82682DF0"/>
    <w:lvl w:ilvl="0" w:tplc="950C9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C41EE"/>
    <w:multiLevelType w:val="hybridMultilevel"/>
    <w:tmpl w:val="160C3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7297F"/>
    <w:multiLevelType w:val="hybridMultilevel"/>
    <w:tmpl w:val="C3B80DC8"/>
    <w:lvl w:ilvl="0" w:tplc="0EF4E37C">
      <w:start w:val="1"/>
      <w:numFmt w:val="bullet"/>
      <w:pStyle w:val="ListTable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 w16cid:durableId="786854805">
    <w:abstractNumId w:val="2"/>
  </w:num>
  <w:num w:numId="2" w16cid:durableId="101804221">
    <w:abstractNumId w:val="6"/>
  </w:num>
  <w:num w:numId="3" w16cid:durableId="514610293">
    <w:abstractNumId w:val="4"/>
  </w:num>
  <w:num w:numId="4" w16cid:durableId="797408159">
    <w:abstractNumId w:val="3"/>
  </w:num>
  <w:num w:numId="5" w16cid:durableId="1404452308">
    <w:abstractNumId w:val="5"/>
  </w:num>
  <w:num w:numId="6" w16cid:durableId="957759095">
    <w:abstractNumId w:val="0"/>
  </w:num>
  <w:num w:numId="7" w16cid:durableId="102814478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2"/>
  <w:drawingGridHorizontalSpacing w:val="142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8EB"/>
    <w:rsid w:val="00000C5F"/>
    <w:rsid w:val="00002A5F"/>
    <w:rsid w:val="00004E08"/>
    <w:rsid w:val="00005073"/>
    <w:rsid w:val="000062AC"/>
    <w:rsid w:val="0001013D"/>
    <w:rsid w:val="00010204"/>
    <w:rsid w:val="00010265"/>
    <w:rsid w:val="00011FFA"/>
    <w:rsid w:val="00012A86"/>
    <w:rsid w:val="00012BFA"/>
    <w:rsid w:val="00013E2F"/>
    <w:rsid w:val="00014299"/>
    <w:rsid w:val="00014ED2"/>
    <w:rsid w:val="00016695"/>
    <w:rsid w:val="00016881"/>
    <w:rsid w:val="000208F3"/>
    <w:rsid w:val="0002155F"/>
    <w:rsid w:val="000220D0"/>
    <w:rsid w:val="000220DA"/>
    <w:rsid w:val="000254B4"/>
    <w:rsid w:val="000259C6"/>
    <w:rsid w:val="00025B10"/>
    <w:rsid w:val="0003142F"/>
    <w:rsid w:val="00031682"/>
    <w:rsid w:val="00031FF0"/>
    <w:rsid w:val="0003365D"/>
    <w:rsid w:val="00034889"/>
    <w:rsid w:val="0003554C"/>
    <w:rsid w:val="00036F0D"/>
    <w:rsid w:val="00037D96"/>
    <w:rsid w:val="000405B0"/>
    <w:rsid w:val="000405F6"/>
    <w:rsid w:val="00043CBB"/>
    <w:rsid w:val="00044A93"/>
    <w:rsid w:val="00044B8E"/>
    <w:rsid w:val="00045914"/>
    <w:rsid w:val="00047275"/>
    <w:rsid w:val="00047378"/>
    <w:rsid w:val="000475CE"/>
    <w:rsid w:val="0004793C"/>
    <w:rsid w:val="00050DEA"/>
    <w:rsid w:val="00051DEC"/>
    <w:rsid w:val="00051DF7"/>
    <w:rsid w:val="000535C7"/>
    <w:rsid w:val="00053C15"/>
    <w:rsid w:val="00054AF5"/>
    <w:rsid w:val="00055F51"/>
    <w:rsid w:val="00056797"/>
    <w:rsid w:val="00057A50"/>
    <w:rsid w:val="00057DE5"/>
    <w:rsid w:val="000619B2"/>
    <w:rsid w:val="00061B27"/>
    <w:rsid w:val="00062127"/>
    <w:rsid w:val="00062B86"/>
    <w:rsid w:val="000649DF"/>
    <w:rsid w:val="00064BC9"/>
    <w:rsid w:val="00064D1F"/>
    <w:rsid w:val="00066E8F"/>
    <w:rsid w:val="00067C89"/>
    <w:rsid w:val="00070486"/>
    <w:rsid w:val="0007080F"/>
    <w:rsid w:val="00070B46"/>
    <w:rsid w:val="00071399"/>
    <w:rsid w:val="0007312F"/>
    <w:rsid w:val="00073627"/>
    <w:rsid w:val="0007538D"/>
    <w:rsid w:val="00076510"/>
    <w:rsid w:val="000810A5"/>
    <w:rsid w:val="00081FD4"/>
    <w:rsid w:val="000835A0"/>
    <w:rsid w:val="000853D1"/>
    <w:rsid w:val="0008664E"/>
    <w:rsid w:val="00086F97"/>
    <w:rsid w:val="000876A9"/>
    <w:rsid w:val="00090127"/>
    <w:rsid w:val="00090D78"/>
    <w:rsid w:val="00091C72"/>
    <w:rsid w:val="000933DB"/>
    <w:rsid w:val="00094BE3"/>
    <w:rsid w:val="00094C3C"/>
    <w:rsid w:val="00095A85"/>
    <w:rsid w:val="00095FEE"/>
    <w:rsid w:val="0009615D"/>
    <w:rsid w:val="00096A2F"/>
    <w:rsid w:val="0009731D"/>
    <w:rsid w:val="000978D0"/>
    <w:rsid w:val="000A013B"/>
    <w:rsid w:val="000A0D84"/>
    <w:rsid w:val="000A23E3"/>
    <w:rsid w:val="000A2AB9"/>
    <w:rsid w:val="000A4524"/>
    <w:rsid w:val="000A68E3"/>
    <w:rsid w:val="000A7867"/>
    <w:rsid w:val="000B22C7"/>
    <w:rsid w:val="000B2813"/>
    <w:rsid w:val="000B2892"/>
    <w:rsid w:val="000B4466"/>
    <w:rsid w:val="000B535C"/>
    <w:rsid w:val="000B631D"/>
    <w:rsid w:val="000B64C6"/>
    <w:rsid w:val="000B7343"/>
    <w:rsid w:val="000B75EB"/>
    <w:rsid w:val="000C16F9"/>
    <w:rsid w:val="000C28F3"/>
    <w:rsid w:val="000C3E03"/>
    <w:rsid w:val="000C4253"/>
    <w:rsid w:val="000C4F11"/>
    <w:rsid w:val="000C58CC"/>
    <w:rsid w:val="000C625B"/>
    <w:rsid w:val="000C6509"/>
    <w:rsid w:val="000C75E4"/>
    <w:rsid w:val="000C7C53"/>
    <w:rsid w:val="000D0076"/>
    <w:rsid w:val="000D23FB"/>
    <w:rsid w:val="000D291F"/>
    <w:rsid w:val="000D29DC"/>
    <w:rsid w:val="000D4242"/>
    <w:rsid w:val="000D504B"/>
    <w:rsid w:val="000D569D"/>
    <w:rsid w:val="000D56F9"/>
    <w:rsid w:val="000D5941"/>
    <w:rsid w:val="000D5E86"/>
    <w:rsid w:val="000D6F68"/>
    <w:rsid w:val="000D7F32"/>
    <w:rsid w:val="000E18F2"/>
    <w:rsid w:val="000E21F4"/>
    <w:rsid w:val="000E2335"/>
    <w:rsid w:val="000E2FBA"/>
    <w:rsid w:val="000E34B5"/>
    <w:rsid w:val="000E36FA"/>
    <w:rsid w:val="000E464D"/>
    <w:rsid w:val="000E61FB"/>
    <w:rsid w:val="000E7734"/>
    <w:rsid w:val="000E7B68"/>
    <w:rsid w:val="000F02E6"/>
    <w:rsid w:val="000F1F6A"/>
    <w:rsid w:val="000F23FF"/>
    <w:rsid w:val="000F38DD"/>
    <w:rsid w:val="000F3FE9"/>
    <w:rsid w:val="000F4B8F"/>
    <w:rsid w:val="000F79A1"/>
    <w:rsid w:val="00100A11"/>
    <w:rsid w:val="00101764"/>
    <w:rsid w:val="00101FB9"/>
    <w:rsid w:val="00102804"/>
    <w:rsid w:val="00102CC8"/>
    <w:rsid w:val="00103809"/>
    <w:rsid w:val="001038CE"/>
    <w:rsid w:val="00104E24"/>
    <w:rsid w:val="00105025"/>
    <w:rsid w:val="00105E57"/>
    <w:rsid w:val="0010624F"/>
    <w:rsid w:val="001077E2"/>
    <w:rsid w:val="00107D43"/>
    <w:rsid w:val="00110998"/>
    <w:rsid w:val="00110AAB"/>
    <w:rsid w:val="00110BCC"/>
    <w:rsid w:val="00111C32"/>
    <w:rsid w:val="00120988"/>
    <w:rsid w:val="001237DF"/>
    <w:rsid w:val="00124941"/>
    <w:rsid w:val="00124ECD"/>
    <w:rsid w:val="0012685C"/>
    <w:rsid w:val="00127138"/>
    <w:rsid w:val="00127261"/>
    <w:rsid w:val="00130C3A"/>
    <w:rsid w:val="0013132F"/>
    <w:rsid w:val="00131416"/>
    <w:rsid w:val="00131928"/>
    <w:rsid w:val="00131A18"/>
    <w:rsid w:val="00132DE8"/>
    <w:rsid w:val="001345E2"/>
    <w:rsid w:val="00134AA9"/>
    <w:rsid w:val="00134B3C"/>
    <w:rsid w:val="0013518F"/>
    <w:rsid w:val="00135DD9"/>
    <w:rsid w:val="00136103"/>
    <w:rsid w:val="00137DAF"/>
    <w:rsid w:val="00140487"/>
    <w:rsid w:val="0014131F"/>
    <w:rsid w:val="00141353"/>
    <w:rsid w:val="001428B6"/>
    <w:rsid w:val="001438A8"/>
    <w:rsid w:val="00143A22"/>
    <w:rsid w:val="00144226"/>
    <w:rsid w:val="00146009"/>
    <w:rsid w:val="001500C8"/>
    <w:rsid w:val="001511D3"/>
    <w:rsid w:val="001512EE"/>
    <w:rsid w:val="0015165F"/>
    <w:rsid w:val="00151C97"/>
    <w:rsid w:val="00151E89"/>
    <w:rsid w:val="00152BAE"/>
    <w:rsid w:val="00152DBA"/>
    <w:rsid w:val="00153129"/>
    <w:rsid w:val="0015357C"/>
    <w:rsid w:val="001544B3"/>
    <w:rsid w:val="0015597C"/>
    <w:rsid w:val="0015623B"/>
    <w:rsid w:val="00156706"/>
    <w:rsid w:val="00156947"/>
    <w:rsid w:val="0015694E"/>
    <w:rsid w:val="00160130"/>
    <w:rsid w:val="00160CF0"/>
    <w:rsid w:val="0016186C"/>
    <w:rsid w:val="001625D9"/>
    <w:rsid w:val="00162DCE"/>
    <w:rsid w:val="00163736"/>
    <w:rsid w:val="00163C9A"/>
    <w:rsid w:val="00163E15"/>
    <w:rsid w:val="00164196"/>
    <w:rsid w:val="00164ECE"/>
    <w:rsid w:val="001652C4"/>
    <w:rsid w:val="001658A4"/>
    <w:rsid w:val="001658FC"/>
    <w:rsid w:val="00166DB8"/>
    <w:rsid w:val="001711C0"/>
    <w:rsid w:val="001716CC"/>
    <w:rsid w:val="00173233"/>
    <w:rsid w:val="00173809"/>
    <w:rsid w:val="0017507A"/>
    <w:rsid w:val="00175283"/>
    <w:rsid w:val="0017736B"/>
    <w:rsid w:val="00177ABF"/>
    <w:rsid w:val="00181643"/>
    <w:rsid w:val="001818BC"/>
    <w:rsid w:val="00181F4C"/>
    <w:rsid w:val="00182815"/>
    <w:rsid w:val="0018399D"/>
    <w:rsid w:val="001845DD"/>
    <w:rsid w:val="00185045"/>
    <w:rsid w:val="00185DAF"/>
    <w:rsid w:val="001864DF"/>
    <w:rsid w:val="00186B4A"/>
    <w:rsid w:val="001877AD"/>
    <w:rsid w:val="0018797E"/>
    <w:rsid w:val="00187B5F"/>
    <w:rsid w:val="00190689"/>
    <w:rsid w:val="0019123A"/>
    <w:rsid w:val="00191B19"/>
    <w:rsid w:val="00193529"/>
    <w:rsid w:val="00194985"/>
    <w:rsid w:val="00195EA8"/>
    <w:rsid w:val="001977FE"/>
    <w:rsid w:val="001978B0"/>
    <w:rsid w:val="001A0845"/>
    <w:rsid w:val="001A0C5C"/>
    <w:rsid w:val="001A19CE"/>
    <w:rsid w:val="001A1BD0"/>
    <w:rsid w:val="001A2513"/>
    <w:rsid w:val="001A2AEC"/>
    <w:rsid w:val="001A2CB0"/>
    <w:rsid w:val="001A41A0"/>
    <w:rsid w:val="001A4357"/>
    <w:rsid w:val="001A43FF"/>
    <w:rsid w:val="001A59A4"/>
    <w:rsid w:val="001A79D9"/>
    <w:rsid w:val="001B0889"/>
    <w:rsid w:val="001B0D5A"/>
    <w:rsid w:val="001B127F"/>
    <w:rsid w:val="001B2DF1"/>
    <w:rsid w:val="001B4CC2"/>
    <w:rsid w:val="001B5587"/>
    <w:rsid w:val="001B63C1"/>
    <w:rsid w:val="001C05C4"/>
    <w:rsid w:val="001C2394"/>
    <w:rsid w:val="001C313B"/>
    <w:rsid w:val="001C4061"/>
    <w:rsid w:val="001C4092"/>
    <w:rsid w:val="001C571E"/>
    <w:rsid w:val="001C6674"/>
    <w:rsid w:val="001C6A43"/>
    <w:rsid w:val="001D08EA"/>
    <w:rsid w:val="001D0D3D"/>
    <w:rsid w:val="001D1C68"/>
    <w:rsid w:val="001D3928"/>
    <w:rsid w:val="001D3AD2"/>
    <w:rsid w:val="001D3EB1"/>
    <w:rsid w:val="001D4DB0"/>
    <w:rsid w:val="001D4F42"/>
    <w:rsid w:val="001D70CC"/>
    <w:rsid w:val="001D7DD7"/>
    <w:rsid w:val="001D7F84"/>
    <w:rsid w:val="001E0949"/>
    <w:rsid w:val="001E445B"/>
    <w:rsid w:val="001E4D41"/>
    <w:rsid w:val="001E4FF0"/>
    <w:rsid w:val="001E5148"/>
    <w:rsid w:val="001E57E7"/>
    <w:rsid w:val="001E6C9E"/>
    <w:rsid w:val="001E6DE1"/>
    <w:rsid w:val="001E7AFC"/>
    <w:rsid w:val="001E7F0E"/>
    <w:rsid w:val="001F00AD"/>
    <w:rsid w:val="001F247C"/>
    <w:rsid w:val="001F393B"/>
    <w:rsid w:val="001F3B14"/>
    <w:rsid w:val="001F3CCE"/>
    <w:rsid w:val="001F4E27"/>
    <w:rsid w:val="001F5E7B"/>
    <w:rsid w:val="001F76BE"/>
    <w:rsid w:val="00200F08"/>
    <w:rsid w:val="0020206E"/>
    <w:rsid w:val="0020395A"/>
    <w:rsid w:val="00204150"/>
    <w:rsid w:val="0020737F"/>
    <w:rsid w:val="00207694"/>
    <w:rsid w:val="0020786A"/>
    <w:rsid w:val="00211E18"/>
    <w:rsid w:val="0021319A"/>
    <w:rsid w:val="00213318"/>
    <w:rsid w:val="002156AF"/>
    <w:rsid w:val="00216E35"/>
    <w:rsid w:val="00217B5C"/>
    <w:rsid w:val="002218AA"/>
    <w:rsid w:val="00221FDF"/>
    <w:rsid w:val="002220C8"/>
    <w:rsid w:val="00222228"/>
    <w:rsid w:val="00222276"/>
    <w:rsid w:val="00222DA7"/>
    <w:rsid w:val="00222DAA"/>
    <w:rsid w:val="002258FE"/>
    <w:rsid w:val="00226F53"/>
    <w:rsid w:val="0022746C"/>
    <w:rsid w:val="00227863"/>
    <w:rsid w:val="00227DF1"/>
    <w:rsid w:val="00230D79"/>
    <w:rsid w:val="00232008"/>
    <w:rsid w:val="00232DBE"/>
    <w:rsid w:val="00233552"/>
    <w:rsid w:val="002341B5"/>
    <w:rsid w:val="00234BCA"/>
    <w:rsid w:val="002371E4"/>
    <w:rsid w:val="002407F8"/>
    <w:rsid w:val="00240B84"/>
    <w:rsid w:val="00240DE0"/>
    <w:rsid w:val="00241AF1"/>
    <w:rsid w:val="002428D8"/>
    <w:rsid w:val="00242960"/>
    <w:rsid w:val="00244DCD"/>
    <w:rsid w:val="00245551"/>
    <w:rsid w:val="00246B5C"/>
    <w:rsid w:val="00246CD7"/>
    <w:rsid w:val="00247F7A"/>
    <w:rsid w:val="0025051F"/>
    <w:rsid w:val="00250665"/>
    <w:rsid w:val="00250DCD"/>
    <w:rsid w:val="0025207F"/>
    <w:rsid w:val="002565B2"/>
    <w:rsid w:val="00256E82"/>
    <w:rsid w:val="00257545"/>
    <w:rsid w:val="00257BF9"/>
    <w:rsid w:val="00260930"/>
    <w:rsid w:val="00260C6F"/>
    <w:rsid w:val="002659F5"/>
    <w:rsid w:val="00267C6D"/>
    <w:rsid w:val="0027013F"/>
    <w:rsid w:val="00271DF9"/>
    <w:rsid w:val="00272262"/>
    <w:rsid w:val="00273F19"/>
    <w:rsid w:val="002745BB"/>
    <w:rsid w:val="00274712"/>
    <w:rsid w:val="002755BD"/>
    <w:rsid w:val="00276722"/>
    <w:rsid w:val="00276C18"/>
    <w:rsid w:val="00277B0B"/>
    <w:rsid w:val="002819B1"/>
    <w:rsid w:val="002825BA"/>
    <w:rsid w:val="0028271D"/>
    <w:rsid w:val="0028353E"/>
    <w:rsid w:val="0028405B"/>
    <w:rsid w:val="00285062"/>
    <w:rsid w:val="002860E0"/>
    <w:rsid w:val="002867DB"/>
    <w:rsid w:val="00286C14"/>
    <w:rsid w:val="00286EC7"/>
    <w:rsid w:val="00287EC8"/>
    <w:rsid w:val="002903BA"/>
    <w:rsid w:val="00290931"/>
    <w:rsid w:val="00290C6B"/>
    <w:rsid w:val="00291E98"/>
    <w:rsid w:val="002933AA"/>
    <w:rsid w:val="00293983"/>
    <w:rsid w:val="00293BDC"/>
    <w:rsid w:val="00293DA1"/>
    <w:rsid w:val="00294C61"/>
    <w:rsid w:val="002950CB"/>
    <w:rsid w:val="002957AB"/>
    <w:rsid w:val="00296813"/>
    <w:rsid w:val="00297013"/>
    <w:rsid w:val="002A0B22"/>
    <w:rsid w:val="002A1E35"/>
    <w:rsid w:val="002A258E"/>
    <w:rsid w:val="002A3112"/>
    <w:rsid w:val="002A3B4C"/>
    <w:rsid w:val="002A4F96"/>
    <w:rsid w:val="002B1D01"/>
    <w:rsid w:val="002B27F6"/>
    <w:rsid w:val="002B3FF0"/>
    <w:rsid w:val="002C00CA"/>
    <w:rsid w:val="002C11DB"/>
    <w:rsid w:val="002C1ED2"/>
    <w:rsid w:val="002C2229"/>
    <w:rsid w:val="002C301B"/>
    <w:rsid w:val="002C4C15"/>
    <w:rsid w:val="002C4D6C"/>
    <w:rsid w:val="002D0583"/>
    <w:rsid w:val="002D0C8F"/>
    <w:rsid w:val="002D1F7F"/>
    <w:rsid w:val="002D2D4A"/>
    <w:rsid w:val="002D2FC5"/>
    <w:rsid w:val="002D5E48"/>
    <w:rsid w:val="002D7196"/>
    <w:rsid w:val="002D73E0"/>
    <w:rsid w:val="002D79D0"/>
    <w:rsid w:val="002E0575"/>
    <w:rsid w:val="002E0CCD"/>
    <w:rsid w:val="002E1155"/>
    <w:rsid w:val="002E25F2"/>
    <w:rsid w:val="002E3586"/>
    <w:rsid w:val="002E51DD"/>
    <w:rsid w:val="002E5F00"/>
    <w:rsid w:val="002E7A0A"/>
    <w:rsid w:val="002E7BEF"/>
    <w:rsid w:val="002F1965"/>
    <w:rsid w:val="002F2FE2"/>
    <w:rsid w:val="002F3864"/>
    <w:rsid w:val="002F456C"/>
    <w:rsid w:val="002F532E"/>
    <w:rsid w:val="002F53C2"/>
    <w:rsid w:val="002F5B63"/>
    <w:rsid w:val="002F6B7B"/>
    <w:rsid w:val="002F74EE"/>
    <w:rsid w:val="003007AF"/>
    <w:rsid w:val="00300808"/>
    <w:rsid w:val="003034FF"/>
    <w:rsid w:val="00303E47"/>
    <w:rsid w:val="00303F26"/>
    <w:rsid w:val="003040A9"/>
    <w:rsid w:val="00304ACC"/>
    <w:rsid w:val="0030583B"/>
    <w:rsid w:val="0030705E"/>
    <w:rsid w:val="003071B6"/>
    <w:rsid w:val="00307C75"/>
    <w:rsid w:val="00310250"/>
    <w:rsid w:val="003112ED"/>
    <w:rsid w:val="0031142E"/>
    <w:rsid w:val="003130DF"/>
    <w:rsid w:val="00314078"/>
    <w:rsid w:val="0031531B"/>
    <w:rsid w:val="003156CB"/>
    <w:rsid w:val="00316D80"/>
    <w:rsid w:val="003205AA"/>
    <w:rsid w:val="00322071"/>
    <w:rsid w:val="0032248F"/>
    <w:rsid w:val="0032278D"/>
    <w:rsid w:val="00323015"/>
    <w:rsid w:val="0032443F"/>
    <w:rsid w:val="003254C5"/>
    <w:rsid w:val="00325B63"/>
    <w:rsid w:val="0032651C"/>
    <w:rsid w:val="00326C4D"/>
    <w:rsid w:val="00326D44"/>
    <w:rsid w:val="0033041E"/>
    <w:rsid w:val="0033050C"/>
    <w:rsid w:val="00330CB9"/>
    <w:rsid w:val="00331672"/>
    <w:rsid w:val="00331D6E"/>
    <w:rsid w:val="003334D3"/>
    <w:rsid w:val="00333B6E"/>
    <w:rsid w:val="00334557"/>
    <w:rsid w:val="003359B5"/>
    <w:rsid w:val="00336816"/>
    <w:rsid w:val="00337626"/>
    <w:rsid w:val="00337676"/>
    <w:rsid w:val="00340187"/>
    <w:rsid w:val="00340295"/>
    <w:rsid w:val="003403E1"/>
    <w:rsid w:val="00340F46"/>
    <w:rsid w:val="00341CC1"/>
    <w:rsid w:val="00345248"/>
    <w:rsid w:val="003452B8"/>
    <w:rsid w:val="00345C6F"/>
    <w:rsid w:val="00345EAE"/>
    <w:rsid w:val="00350003"/>
    <w:rsid w:val="00350491"/>
    <w:rsid w:val="00352F23"/>
    <w:rsid w:val="0035301E"/>
    <w:rsid w:val="003536FE"/>
    <w:rsid w:val="003544AF"/>
    <w:rsid w:val="00355171"/>
    <w:rsid w:val="00356746"/>
    <w:rsid w:val="0035771C"/>
    <w:rsid w:val="00360058"/>
    <w:rsid w:val="0036016A"/>
    <w:rsid w:val="003606FB"/>
    <w:rsid w:val="00360AC1"/>
    <w:rsid w:val="00362744"/>
    <w:rsid w:val="00362A6D"/>
    <w:rsid w:val="00363087"/>
    <w:rsid w:val="00363AA7"/>
    <w:rsid w:val="00364043"/>
    <w:rsid w:val="0036537B"/>
    <w:rsid w:val="00365D21"/>
    <w:rsid w:val="00367696"/>
    <w:rsid w:val="00367EDF"/>
    <w:rsid w:val="00370023"/>
    <w:rsid w:val="0037300A"/>
    <w:rsid w:val="00373694"/>
    <w:rsid w:val="003736F2"/>
    <w:rsid w:val="00373BF3"/>
    <w:rsid w:val="00373FB6"/>
    <w:rsid w:val="003749A0"/>
    <w:rsid w:val="00375586"/>
    <w:rsid w:val="00375F3B"/>
    <w:rsid w:val="00377E34"/>
    <w:rsid w:val="00381349"/>
    <w:rsid w:val="00381E77"/>
    <w:rsid w:val="0038268B"/>
    <w:rsid w:val="00384466"/>
    <w:rsid w:val="0038491E"/>
    <w:rsid w:val="00385ECF"/>
    <w:rsid w:val="00386393"/>
    <w:rsid w:val="0039023F"/>
    <w:rsid w:val="00393E0E"/>
    <w:rsid w:val="00395A72"/>
    <w:rsid w:val="00396D2F"/>
    <w:rsid w:val="00396DE1"/>
    <w:rsid w:val="003A050A"/>
    <w:rsid w:val="003A1799"/>
    <w:rsid w:val="003A1F03"/>
    <w:rsid w:val="003A213B"/>
    <w:rsid w:val="003A2904"/>
    <w:rsid w:val="003A3960"/>
    <w:rsid w:val="003A514E"/>
    <w:rsid w:val="003A5402"/>
    <w:rsid w:val="003A575E"/>
    <w:rsid w:val="003A5942"/>
    <w:rsid w:val="003A681E"/>
    <w:rsid w:val="003A6F53"/>
    <w:rsid w:val="003B005C"/>
    <w:rsid w:val="003B2266"/>
    <w:rsid w:val="003B23B6"/>
    <w:rsid w:val="003B2416"/>
    <w:rsid w:val="003B25A3"/>
    <w:rsid w:val="003B32B7"/>
    <w:rsid w:val="003B3F2E"/>
    <w:rsid w:val="003B45C7"/>
    <w:rsid w:val="003B5802"/>
    <w:rsid w:val="003B599F"/>
    <w:rsid w:val="003B61E9"/>
    <w:rsid w:val="003B648C"/>
    <w:rsid w:val="003C0CC1"/>
    <w:rsid w:val="003C164B"/>
    <w:rsid w:val="003C1C89"/>
    <w:rsid w:val="003C4BC3"/>
    <w:rsid w:val="003C5762"/>
    <w:rsid w:val="003D0CB6"/>
    <w:rsid w:val="003D3DB8"/>
    <w:rsid w:val="003D3F8E"/>
    <w:rsid w:val="003D4B65"/>
    <w:rsid w:val="003D596B"/>
    <w:rsid w:val="003D6762"/>
    <w:rsid w:val="003D6958"/>
    <w:rsid w:val="003D6A56"/>
    <w:rsid w:val="003E0A44"/>
    <w:rsid w:val="003E147C"/>
    <w:rsid w:val="003E2063"/>
    <w:rsid w:val="003E22B8"/>
    <w:rsid w:val="003E2DAA"/>
    <w:rsid w:val="003E452E"/>
    <w:rsid w:val="003E7309"/>
    <w:rsid w:val="003E79E9"/>
    <w:rsid w:val="003F0A25"/>
    <w:rsid w:val="003F0AD6"/>
    <w:rsid w:val="003F2014"/>
    <w:rsid w:val="003F21EA"/>
    <w:rsid w:val="003F2ED8"/>
    <w:rsid w:val="003F33C4"/>
    <w:rsid w:val="003F4303"/>
    <w:rsid w:val="003F47A7"/>
    <w:rsid w:val="003F4D6B"/>
    <w:rsid w:val="0040046B"/>
    <w:rsid w:val="00400DF5"/>
    <w:rsid w:val="004014E8"/>
    <w:rsid w:val="004019A0"/>
    <w:rsid w:val="004031A3"/>
    <w:rsid w:val="00403F0B"/>
    <w:rsid w:val="004040FE"/>
    <w:rsid w:val="004057E9"/>
    <w:rsid w:val="00406334"/>
    <w:rsid w:val="00406864"/>
    <w:rsid w:val="00406A51"/>
    <w:rsid w:val="00406D26"/>
    <w:rsid w:val="00413236"/>
    <w:rsid w:val="0041592F"/>
    <w:rsid w:val="00415C77"/>
    <w:rsid w:val="0041752A"/>
    <w:rsid w:val="00420EBA"/>
    <w:rsid w:val="004217E8"/>
    <w:rsid w:val="00421F06"/>
    <w:rsid w:val="004229E8"/>
    <w:rsid w:val="00422EE3"/>
    <w:rsid w:val="004230EC"/>
    <w:rsid w:val="00423786"/>
    <w:rsid w:val="004243DD"/>
    <w:rsid w:val="0042445F"/>
    <w:rsid w:val="004248DD"/>
    <w:rsid w:val="00424A73"/>
    <w:rsid w:val="00424B43"/>
    <w:rsid w:val="004266EE"/>
    <w:rsid w:val="0042709B"/>
    <w:rsid w:val="0043045B"/>
    <w:rsid w:val="00430C4A"/>
    <w:rsid w:val="00430D0D"/>
    <w:rsid w:val="004319B0"/>
    <w:rsid w:val="004323CF"/>
    <w:rsid w:val="00435F68"/>
    <w:rsid w:val="004363C3"/>
    <w:rsid w:val="00437453"/>
    <w:rsid w:val="00437D55"/>
    <w:rsid w:val="0044066B"/>
    <w:rsid w:val="00441A4B"/>
    <w:rsid w:val="00441D1E"/>
    <w:rsid w:val="004426DB"/>
    <w:rsid w:val="004431F4"/>
    <w:rsid w:val="004441BB"/>
    <w:rsid w:val="00444D48"/>
    <w:rsid w:val="004460CE"/>
    <w:rsid w:val="004460FB"/>
    <w:rsid w:val="00447606"/>
    <w:rsid w:val="0044794D"/>
    <w:rsid w:val="004501E2"/>
    <w:rsid w:val="004515B3"/>
    <w:rsid w:val="004518EA"/>
    <w:rsid w:val="004530FF"/>
    <w:rsid w:val="0045346A"/>
    <w:rsid w:val="004568B8"/>
    <w:rsid w:val="004605E9"/>
    <w:rsid w:val="00460AB0"/>
    <w:rsid w:val="00460F67"/>
    <w:rsid w:val="0046286D"/>
    <w:rsid w:val="00462A1B"/>
    <w:rsid w:val="00463579"/>
    <w:rsid w:val="004638B5"/>
    <w:rsid w:val="004643D2"/>
    <w:rsid w:val="0046542E"/>
    <w:rsid w:val="004654AD"/>
    <w:rsid w:val="0046589A"/>
    <w:rsid w:val="00466052"/>
    <w:rsid w:val="004666F5"/>
    <w:rsid w:val="00471A0D"/>
    <w:rsid w:val="00472DDE"/>
    <w:rsid w:val="00473715"/>
    <w:rsid w:val="00473807"/>
    <w:rsid w:val="00474042"/>
    <w:rsid w:val="00475D45"/>
    <w:rsid w:val="00476342"/>
    <w:rsid w:val="004774CA"/>
    <w:rsid w:val="00482111"/>
    <w:rsid w:val="0048267F"/>
    <w:rsid w:val="004837B3"/>
    <w:rsid w:val="00483B01"/>
    <w:rsid w:val="00484B57"/>
    <w:rsid w:val="00486A88"/>
    <w:rsid w:val="00487EAE"/>
    <w:rsid w:val="0049006E"/>
    <w:rsid w:val="00491F79"/>
    <w:rsid w:val="0049231E"/>
    <w:rsid w:val="00494753"/>
    <w:rsid w:val="00495148"/>
    <w:rsid w:val="00496194"/>
    <w:rsid w:val="00496D5C"/>
    <w:rsid w:val="004A1944"/>
    <w:rsid w:val="004A2205"/>
    <w:rsid w:val="004A2881"/>
    <w:rsid w:val="004A312F"/>
    <w:rsid w:val="004A33EE"/>
    <w:rsid w:val="004A4AB2"/>
    <w:rsid w:val="004A5765"/>
    <w:rsid w:val="004A5C66"/>
    <w:rsid w:val="004B0458"/>
    <w:rsid w:val="004B0D40"/>
    <w:rsid w:val="004B165B"/>
    <w:rsid w:val="004B1A65"/>
    <w:rsid w:val="004B1E99"/>
    <w:rsid w:val="004B31B3"/>
    <w:rsid w:val="004B6278"/>
    <w:rsid w:val="004B6D21"/>
    <w:rsid w:val="004B7DC3"/>
    <w:rsid w:val="004C118C"/>
    <w:rsid w:val="004C1246"/>
    <w:rsid w:val="004C156B"/>
    <w:rsid w:val="004C1702"/>
    <w:rsid w:val="004C1D0A"/>
    <w:rsid w:val="004C1E51"/>
    <w:rsid w:val="004C1FE0"/>
    <w:rsid w:val="004C2952"/>
    <w:rsid w:val="004C3CB5"/>
    <w:rsid w:val="004C44C5"/>
    <w:rsid w:val="004C466A"/>
    <w:rsid w:val="004C5169"/>
    <w:rsid w:val="004C6279"/>
    <w:rsid w:val="004C6C9F"/>
    <w:rsid w:val="004C6D70"/>
    <w:rsid w:val="004C6E38"/>
    <w:rsid w:val="004C7890"/>
    <w:rsid w:val="004D0089"/>
    <w:rsid w:val="004D02A2"/>
    <w:rsid w:val="004D0BE5"/>
    <w:rsid w:val="004D236D"/>
    <w:rsid w:val="004D2F1E"/>
    <w:rsid w:val="004D302C"/>
    <w:rsid w:val="004D3332"/>
    <w:rsid w:val="004D3434"/>
    <w:rsid w:val="004D36FD"/>
    <w:rsid w:val="004D371C"/>
    <w:rsid w:val="004D3F3E"/>
    <w:rsid w:val="004D476C"/>
    <w:rsid w:val="004D49A1"/>
    <w:rsid w:val="004D5334"/>
    <w:rsid w:val="004D580A"/>
    <w:rsid w:val="004D798A"/>
    <w:rsid w:val="004E1057"/>
    <w:rsid w:val="004E29B0"/>
    <w:rsid w:val="004E2AD2"/>
    <w:rsid w:val="004E2FB0"/>
    <w:rsid w:val="004E4BB0"/>
    <w:rsid w:val="004E6366"/>
    <w:rsid w:val="004E75D5"/>
    <w:rsid w:val="004F0A34"/>
    <w:rsid w:val="004F4AE0"/>
    <w:rsid w:val="004F5271"/>
    <w:rsid w:val="004F5796"/>
    <w:rsid w:val="004F5B63"/>
    <w:rsid w:val="004F5B73"/>
    <w:rsid w:val="004F5C45"/>
    <w:rsid w:val="004F5FD1"/>
    <w:rsid w:val="004F6914"/>
    <w:rsid w:val="004F7333"/>
    <w:rsid w:val="00500456"/>
    <w:rsid w:val="00502C6F"/>
    <w:rsid w:val="00506A68"/>
    <w:rsid w:val="005105A0"/>
    <w:rsid w:val="005105A5"/>
    <w:rsid w:val="00510624"/>
    <w:rsid w:val="00510C70"/>
    <w:rsid w:val="00511402"/>
    <w:rsid w:val="005114E7"/>
    <w:rsid w:val="005121A9"/>
    <w:rsid w:val="0051249D"/>
    <w:rsid w:val="00514108"/>
    <w:rsid w:val="00514A96"/>
    <w:rsid w:val="00516EBE"/>
    <w:rsid w:val="0051782C"/>
    <w:rsid w:val="00517E0A"/>
    <w:rsid w:val="00521128"/>
    <w:rsid w:val="005212F6"/>
    <w:rsid w:val="005218A8"/>
    <w:rsid w:val="00523F48"/>
    <w:rsid w:val="0052676E"/>
    <w:rsid w:val="0052678C"/>
    <w:rsid w:val="005278FC"/>
    <w:rsid w:val="00527CB0"/>
    <w:rsid w:val="005311C7"/>
    <w:rsid w:val="00531EEC"/>
    <w:rsid w:val="005320F4"/>
    <w:rsid w:val="005325B3"/>
    <w:rsid w:val="005334EC"/>
    <w:rsid w:val="00533917"/>
    <w:rsid w:val="00533F90"/>
    <w:rsid w:val="005356EE"/>
    <w:rsid w:val="0053592C"/>
    <w:rsid w:val="00535A12"/>
    <w:rsid w:val="00536AD7"/>
    <w:rsid w:val="00540905"/>
    <w:rsid w:val="00540D87"/>
    <w:rsid w:val="005441E7"/>
    <w:rsid w:val="00544610"/>
    <w:rsid w:val="005450E5"/>
    <w:rsid w:val="00545385"/>
    <w:rsid w:val="00546480"/>
    <w:rsid w:val="00546F25"/>
    <w:rsid w:val="00550C52"/>
    <w:rsid w:val="005511C2"/>
    <w:rsid w:val="00552B75"/>
    <w:rsid w:val="00552EA4"/>
    <w:rsid w:val="005533BE"/>
    <w:rsid w:val="005553A2"/>
    <w:rsid w:val="00555775"/>
    <w:rsid w:val="00555DB2"/>
    <w:rsid w:val="00556119"/>
    <w:rsid w:val="00557ABC"/>
    <w:rsid w:val="00557F1D"/>
    <w:rsid w:val="005604AF"/>
    <w:rsid w:val="00560CBC"/>
    <w:rsid w:val="00561432"/>
    <w:rsid w:val="0056165F"/>
    <w:rsid w:val="0056223E"/>
    <w:rsid w:val="00563B64"/>
    <w:rsid w:val="00564A02"/>
    <w:rsid w:val="00564DF1"/>
    <w:rsid w:val="00565319"/>
    <w:rsid w:val="00565762"/>
    <w:rsid w:val="00566A8D"/>
    <w:rsid w:val="00566F1A"/>
    <w:rsid w:val="00567184"/>
    <w:rsid w:val="0056718F"/>
    <w:rsid w:val="00567A72"/>
    <w:rsid w:val="00570B05"/>
    <w:rsid w:val="00570E90"/>
    <w:rsid w:val="00571963"/>
    <w:rsid w:val="00571B13"/>
    <w:rsid w:val="00571EA0"/>
    <w:rsid w:val="0057268B"/>
    <w:rsid w:val="00573122"/>
    <w:rsid w:val="0057425A"/>
    <w:rsid w:val="00574B34"/>
    <w:rsid w:val="00574FCE"/>
    <w:rsid w:val="0057504A"/>
    <w:rsid w:val="00575264"/>
    <w:rsid w:val="005759CF"/>
    <w:rsid w:val="00575CE9"/>
    <w:rsid w:val="005768E9"/>
    <w:rsid w:val="00580234"/>
    <w:rsid w:val="00581ABA"/>
    <w:rsid w:val="00582B33"/>
    <w:rsid w:val="00584205"/>
    <w:rsid w:val="005842B5"/>
    <w:rsid w:val="0058644E"/>
    <w:rsid w:val="00586633"/>
    <w:rsid w:val="005869C4"/>
    <w:rsid w:val="00587253"/>
    <w:rsid w:val="00587609"/>
    <w:rsid w:val="00587BB3"/>
    <w:rsid w:val="00587D8A"/>
    <w:rsid w:val="005905FE"/>
    <w:rsid w:val="00591A42"/>
    <w:rsid w:val="00592145"/>
    <w:rsid w:val="005921A7"/>
    <w:rsid w:val="00592C22"/>
    <w:rsid w:val="005934D6"/>
    <w:rsid w:val="00593AEC"/>
    <w:rsid w:val="005941AE"/>
    <w:rsid w:val="0059434A"/>
    <w:rsid w:val="00594BA9"/>
    <w:rsid w:val="00595413"/>
    <w:rsid w:val="00595C1F"/>
    <w:rsid w:val="00595D37"/>
    <w:rsid w:val="00595D40"/>
    <w:rsid w:val="00596A21"/>
    <w:rsid w:val="00596DC6"/>
    <w:rsid w:val="005A1269"/>
    <w:rsid w:val="005A1459"/>
    <w:rsid w:val="005A3297"/>
    <w:rsid w:val="005A41DF"/>
    <w:rsid w:val="005A4277"/>
    <w:rsid w:val="005A45BC"/>
    <w:rsid w:val="005A4D85"/>
    <w:rsid w:val="005A5B50"/>
    <w:rsid w:val="005A609C"/>
    <w:rsid w:val="005A7079"/>
    <w:rsid w:val="005A7EAC"/>
    <w:rsid w:val="005A7FB3"/>
    <w:rsid w:val="005B04B6"/>
    <w:rsid w:val="005B2C6F"/>
    <w:rsid w:val="005B302E"/>
    <w:rsid w:val="005B384B"/>
    <w:rsid w:val="005B3EB1"/>
    <w:rsid w:val="005B4D19"/>
    <w:rsid w:val="005B6B2B"/>
    <w:rsid w:val="005B72E8"/>
    <w:rsid w:val="005C15A3"/>
    <w:rsid w:val="005C16F9"/>
    <w:rsid w:val="005C2203"/>
    <w:rsid w:val="005C2895"/>
    <w:rsid w:val="005C3300"/>
    <w:rsid w:val="005C3522"/>
    <w:rsid w:val="005C5393"/>
    <w:rsid w:val="005C572A"/>
    <w:rsid w:val="005C5F91"/>
    <w:rsid w:val="005C7503"/>
    <w:rsid w:val="005C7B3A"/>
    <w:rsid w:val="005D1A47"/>
    <w:rsid w:val="005D3457"/>
    <w:rsid w:val="005D4AC2"/>
    <w:rsid w:val="005D6BBA"/>
    <w:rsid w:val="005D721A"/>
    <w:rsid w:val="005E02E6"/>
    <w:rsid w:val="005E0394"/>
    <w:rsid w:val="005E04FC"/>
    <w:rsid w:val="005E0A85"/>
    <w:rsid w:val="005E23EE"/>
    <w:rsid w:val="005E366A"/>
    <w:rsid w:val="005E3CE4"/>
    <w:rsid w:val="005E3F8E"/>
    <w:rsid w:val="005E51CD"/>
    <w:rsid w:val="005E56C4"/>
    <w:rsid w:val="005E5E1A"/>
    <w:rsid w:val="005E624D"/>
    <w:rsid w:val="005E6F68"/>
    <w:rsid w:val="005E75C9"/>
    <w:rsid w:val="005E7ADB"/>
    <w:rsid w:val="005F07FB"/>
    <w:rsid w:val="005F2EF6"/>
    <w:rsid w:val="005F3227"/>
    <w:rsid w:val="005F4657"/>
    <w:rsid w:val="005F76BE"/>
    <w:rsid w:val="005F7D01"/>
    <w:rsid w:val="005F7E54"/>
    <w:rsid w:val="00601A01"/>
    <w:rsid w:val="0060291E"/>
    <w:rsid w:val="006046C1"/>
    <w:rsid w:val="00606D4D"/>
    <w:rsid w:val="00607EF8"/>
    <w:rsid w:val="00610779"/>
    <w:rsid w:val="00610DC6"/>
    <w:rsid w:val="0061226B"/>
    <w:rsid w:val="00612705"/>
    <w:rsid w:val="0061290D"/>
    <w:rsid w:val="00613998"/>
    <w:rsid w:val="00614772"/>
    <w:rsid w:val="006149E3"/>
    <w:rsid w:val="00614F1D"/>
    <w:rsid w:val="0061536D"/>
    <w:rsid w:val="0061586D"/>
    <w:rsid w:val="00615934"/>
    <w:rsid w:val="006169AE"/>
    <w:rsid w:val="00616E8B"/>
    <w:rsid w:val="0061708D"/>
    <w:rsid w:val="00617C7A"/>
    <w:rsid w:val="00620514"/>
    <w:rsid w:val="0062165D"/>
    <w:rsid w:val="0062170F"/>
    <w:rsid w:val="00622ECE"/>
    <w:rsid w:val="0062460D"/>
    <w:rsid w:val="00624A43"/>
    <w:rsid w:val="00624C61"/>
    <w:rsid w:val="00625B4F"/>
    <w:rsid w:val="00626A28"/>
    <w:rsid w:val="00630116"/>
    <w:rsid w:val="006310AB"/>
    <w:rsid w:val="00633E99"/>
    <w:rsid w:val="006353BB"/>
    <w:rsid w:val="00635819"/>
    <w:rsid w:val="00637B99"/>
    <w:rsid w:val="00637FAA"/>
    <w:rsid w:val="00640857"/>
    <w:rsid w:val="00640904"/>
    <w:rsid w:val="00640946"/>
    <w:rsid w:val="00647368"/>
    <w:rsid w:val="006478E0"/>
    <w:rsid w:val="00647CCB"/>
    <w:rsid w:val="0065016F"/>
    <w:rsid w:val="00651CD7"/>
    <w:rsid w:val="0065289D"/>
    <w:rsid w:val="00653F37"/>
    <w:rsid w:val="00654004"/>
    <w:rsid w:val="006542FE"/>
    <w:rsid w:val="00655BE6"/>
    <w:rsid w:val="00656056"/>
    <w:rsid w:val="00656090"/>
    <w:rsid w:val="00656814"/>
    <w:rsid w:val="006571FC"/>
    <w:rsid w:val="00657542"/>
    <w:rsid w:val="00657C0A"/>
    <w:rsid w:val="006612FF"/>
    <w:rsid w:val="0066166D"/>
    <w:rsid w:val="00662E49"/>
    <w:rsid w:val="00663FED"/>
    <w:rsid w:val="00664267"/>
    <w:rsid w:val="00664809"/>
    <w:rsid w:val="00664AB1"/>
    <w:rsid w:val="00664D5F"/>
    <w:rsid w:val="006659B2"/>
    <w:rsid w:val="0066687A"/>
    <w:rsid w:val="00666DFA"/>
    <w:rsid w:val="00667DE4"/>
    <w:rsid w:val="00671E7C"/>
    <w:rsid w:val="0067383D"/>
    <w:rsid w:val="00673B5D"/>
    <w:rsid w:val="006744AC"/>
    <w:rsid w:val="0067544D"/>
    <w:rsid w:val="00675695"/>
    <w:rsid w:val="00675731"/>
    <w:rsid w:val="00677386"/>
    <w:rsid w:val="0067756B"/>
    <w:rsid w:val="0068015D"/>
    <w:rsid w:val="006817A4"/>
    <w:rsid w:val="006820DE"/>
    <w:rsid w:val="00682E4D"/>
    <w:rsid w:val="00683C9F"/>
    <w:rsid w:val="00684B29"/>
    <w:rsid w:val="00684C76"/>
    <w:rsid w:val="00687117"/>
    <w:rsid w:val="00690EE0"/>
    <w:rsid w:val="006911DE"/>
    <w:rsid w:val="0069148A"/>
    <w:rsid w:val="00691ABE"/>
    <w:rsid w:val="00692306"/>
    <w:rsid w:val="00692A15"/>
    <w:rsid w:val="0069401E"/>
    <w:rsid w:val="0069515A"/>
    <w:rsid w:val="00695FC3"/>
    <w:rsid w:val="00696530"/>
    <w:rsid w:val="00697748"/>
    <w:rsid w:val="006A014A"/>
    <w:rsid w:val="006A0AAB"/>
    <w:rsid w:val="006A12F6"/>
    <w:rsid w:val="006A482E"/>
    <w:rsid w:val="006A4F8D"/>
    <w:rsid w:val="006A51D0"/>
    <w:rsid w:val="006A5D76"/>
    <w:rsid w:val="006A6BCA"/>
    <w:rsid w:val="006A6D6D"/>
    <w:rsid w:val="006A722F"/>
    <w:rsid w:val="006A7FB5"/>
    <w:rsid w:val="006B031D"/>
    <w:rsid w:val="006B092A"/>
    <w:rsid w:val="006B1713"/>
    <w:rsid w:val="006B1A50"/>
    <w:rsid w:val="006B3C31"/>
    <w:rsid w:val="006B469A"/>
    <w:rsid w:val="006B4B82"/>
    <w:rsid w:val="006B5445"/>
    <w:rsid w:val="006B6074"/>
    <w:rsid w:val="006B60BC"/>
    <w:rsid w:val="006B611C"/>
    <w:rsid w:val="006B6C26"/>
    <w:rsid w:val="006C01CF"/>
    <w:rsid w:val="006C0DFB"/>
    <w:rsid w:val="006C142E"/>
    <w:rsid w:val="006C155F"/>
    <w:rsid w:val="006C316A"/>
    <w:rsid w:val="006C54B3"/>
    <w:rsid w:val="006C5A2E"/>
    <w:rsid w:val="006C5AEA"/>
    <w:rsid w:val="006C5AFB"/>
    <w:rsid w:val="006C61A0"/>
    <w:rsid w:val="006C6484"/>
    <w:rsid w:val="006C6557"/>
    <w:rsid w:val="006C6827"/>
    <w:rsid w:val="006C6E71"/>
    <w:rsid w:val="006C7E89"/>
    <w:rsid w:val="006D1B00"/>
    <w:rsid w:val="006D3702"/>
    <w:rsid w:val="006D54E3"/>
    <w:rsid w:val="006D5F80"/>
    <w:rsid w:val="006D6D21"/>
    <w:rsid w:val="006D6D5E"/>
    <w:rsid w:val="006D6FFA"/>
    <w:rsid w:val="006D73B9"/>
    <w:rsid w:val="006D7EBE"/>
    <w:rsid w:val="006E025E"/>
    <w:rsid w:val="006E113E"/>
    <w:rsid w:val="006E18EB"/>
    <w:rsid w:val="006E1B1F"/>
    <w:rsid w:val="006E2046"/>
    <w:rsid w:val="006E2537"/>
    <w:rsid w:val="006E28E6"/>
    <w:rsid w:val="006E425B"/>
    <w:rsid w:val="006E4532"/>
    <w:rsid w:val="006E53FB"/>
    <w:rsid w:val="006E5B3A"/>
    <w:rsid w:val="006E600B"/>
    <w:rsid w:val="006E65EF"/>
    <w:rsid w:val="006E6687"/>
    <w:rsid w:val="006E6C65"/>
    <w:rsid w:val="006E7241"/>
    <w:rsid w:val="006E7CE4"/>
    <w:rsid w:val="006F008B"/>
    <w:rsid w:val="006F0CFE"/>
    <w:rsid w:val="006F107B"/>
    <w:rsid w:val="006F1E03"/>
    <w:rsid w:val="006F337D"/>
    <w:rsid w:val="006F3BA6"/>
    <w:rsid w:val="006F4396"/>
    <w:rsid w:val="006F4A37"/>
    <w:rsid w:val="006F6473"/>
    <w:rsid w:val="006F6E36"/>
    <w:rsid w:val="006F7652"/>
    <w:rsid w:val="0070182B"/>
    <w:rsid w:val="0070183B"/>
    <w:rsid w:val="007018E7"/>
    <w:rsid w:val="0070370B"/>
    <w:rsid w:val="007041C6"/>
    <w:rsid w:val="007044A9"/>
    <w:rsid w:val="007052D0"/>
    <w:rsid w:val="00705C90"/>
    <w:rsid w:val="00705D82"/>
    <w:rsid w:val="007069A2"/>
    <w:rsid w:val="00707791"/>
    <w:rsid w:val="00707BE6"/>
    <w:rsid w:val="007100F7"/>
    <w:rsid w:val="00710D89"/>
    <w:rsid w:val="00712F69"/>
    <w:rsid w:val="007130A6"/>
    <w:rsid w:val="007135DA"/>
    <w:rsid w:val="00713F7D"/>
    <w:rsid w:val="0071416E"/>
    <w:rsid w:val="0071569B"/>
    <w:rsid w:val="007159A1"/>
    <w:rsid w:val="00715C83"/>
    <w:rsid w:val="00715F2C"/>
    <w:rsid w:val="00717531"/>
    <w:rsid w:val="0072098E"/>
    <w:rsid w:val="00720F9D"/>
    <w:rsid w:val="0072249E"/>
    <w:rsid w:val="007229CA"/>
    <w:rsid w:val="007232BF"/>
    <w:rsid w:val="0072354B"/>
    <w:rsid w:val="00723862"/>
    <w:rsid w:val="00724747"/>
    <w:rsid w:val="00724C68"/>
    <w:rsid w:val="00725557"/>
    <w:rsid w:val="00727740"/>
    <w:rsid w:val="00730007"/>
    <w:rsid w:val="0073036F"/>
    <w:rsid w:val="0073139D"/>
    <w:rsid w:val="00732D79"/>
    <w:rsid w:val="00732D7D"/>
    <w:rsid w:val="0073336F"/>
    <w:rsid w:val="00733702"/>
    <w:rsid w:val="00735183"/>
    <w:rsid w:val="007376B1"/>
    <w:rsid w:val="00737FCD"/>
    <w:rsid w:val="00740436"/>
    <w:rsid w:val="007408E2"/>
    <w:rsid w:val="007413F3"/>
    <w:rsid w:val="00741BF4"/>
    <w:rsid w:val="00741FAE"/>
    <w:rsid w:val="00742631"/>
    <w:rsid w:val="007426C7"/>
    <w:rsid w:val="00742EC8"/>
    <w:rsid w:val="00743090"/>
    <w:rsid w:val="007434DD"/>
    <w:rsid w:val="00744ED9"/>
    <w:rsid w:val="00745F8D"/>
    <w:rsid w:val="007460FC"/>
    <w:rsid w:val="00751B52"/>
    <w:rsid w:val="0075256B"/>
    <w:rsid w:val="007529C9"/>
    <w:rsid w:val="007534F8"/>
    <w:rsid w:val="007539B9"/>
    <w:rsid w:val="00753CDC"/>
    <w:rsid w:val="00754A31"/>
    <w:rsid w:val="00756C2C"/>
    <w:rsid w:val="00757660"/>
    <w:rsid w:val="00761519"/>
    <w:rsid w:val="0076397B"/>
    <w:rsid w:val="00763D6E"/>
    <w:rsid w:val="00764674"/>
    <w:rsid w:val="00764C5B"/>
    <w:rsid w:val="007652D0"/>
    <w:rsid w:val="0076598C"/>
    <w:rsid w:val="00766672"/>
    <w:rsid w:val="0076773D"/>
    <w:rsid w:val="00770A43"/>
    <w:rsid w:val="00770D55"/>
    <w:rsid w:val="00770E21"/>
    <w:rsid w:val="00771619"/>
    <w:rsid w:val="00772527"/>
    <w:rsid w:val="007738A1"/>
    <w:rsid w:val="00773907"/>
    <w:rsid w:val="00773B64"/>
    <w:rsid w:val="00773D3C"/>
    <w:rsid w:val="0077489F"/>
    <w:rsid w:val="007757E1"/>
    <w:rsid w:val="00775CEA"/>
    <w:rsid w:val="00776ABC"/>
    <w:rsid w:val="0077700D"/>
    <w:rsid w:val="00777999"/>
    <w:rsid w:val="00777D7E"/>
    <w:rsid w:val="00780928"/>
    <w:rsid w:val="00783292"/>
    <w:rsid w:val="00783928"/>
    <w:rsid w:val="00783D56"/>
    <w:rsid w:val="00784015"/>
    <w:rsid w:val="007842AE"/>
    <w:rsid w:val="00784511"/>
    <w:rsid w:val="007848A5"/>
    <w:rsid w:val="00785061"/>
    <w:rsid w:val="00786AD3"/>
    <w:rsid w:val="00787998"/>
    <w:rsid w:val="00787F17"/>
    <w:rsid w:val="00791DBC"/>
    <w:rsid w:val="007920AB"/>
    <w:rsid w:val="00792170"/>
    <w:rsid w:val="007921A9"/>
    <w:rsid w:val="00792C8A"/>
    <w:rsid w:val="007945B5"/>
    <w:rsid w:val="0079496F"/>
    <w:rsid w:val="007949BE"/>
    <w:rsid w:val="00794DF4"/>
    <w:rsid w:val="007968F9"/>
    <w:rsid w:val="00796FE7"/>
    <w:rsid w:val="0079761C"/>
    <w:rsid w:val="00797CD4"/>
    <w:rsid w:val="00797D6B"/>
    <w:rsid w:val="007A067A"/>
    <w:rsid w:val="007A0846"/>
    <w:rsid w:val="007A0C85"/>
    <w:rsid w:val="007A1714"/>
    <w:rsid w:val="007A1D5E"/>
    <w:rsid w:val="007A2CA1"/>
    <w:rsid w:val="007A2DCB"/>
    <w:rsid w:val="007A3430"/>
    <w:rsid w:val="007A481D"/>
    <w:rsid w:val="007A6DF8"/>
    <w:rsid w:val="007A7113"/>
    <w:rsid w:val="007A7487"/>
    <w:rsid w:val="007A795F"/>
    <w:rsid w:val="007B09A9"/>
    <w:rsid w:val="007B110D"/>
    <w:rsid w:val="007B1BEC"/>
    <w:rsid w:val="007B4164"/>
    <w:rsid w:val="007B5260"/>
    <w:rsid w:val="007B6676"/>
    <w:rsid w:val="007B66E3"/>
    <w:rsid w:val="007C0525"/>
    <w:rsid w:val="007C38B2"/>
    <w:rsid w:val="007C3E44"/>
    <w:rsid w:val="007C4CDD"/>
    <w:rsid w:val="007C5439"/>
    <w:rsid w:val="007C58DE"/>
    <w:rsid w:val="007C6B73"/>
    <w:rsid w:val="007C7819"/>
    <w:rsid w:val="007D0BD5"/>
    <w:rsid w:val="007D180F"/>
    <w:rsid w:val="007D3C46"/>
    <w:rsid w:val="007D4F4D"/>
    <w:rsid w:val="007D706C"/>
    <w:rsid w:val="007E04B2"/>
    <w:rsid w:val="007E0C58"/>
    <w:rsid w:val="007E39DD"/>
    <w:rsid w:val="007E3A36"/>
    <w:rsid w:val="007E415A"/>
    <w:rsid w:val="007E41DE"/>
    <w:rsid w:val="007E543B"/>
    <w:rsid w:val="007E63CF"/>
    <w:rsid w:val="007E7F18"/>
    <w:rsid w:val="007F069D"/>
    <w:rsid w:val="007F169F"/>
    <w:rsid w:val="007F1A93"/>
    <w:rsid w:val="007F2692"/>
    <w:rsid w:val="007F2EC9"/>
    <w:rsid w:val="007F3178"/>
    <w:rsid w:val="007F47D0"/>
    <w:rsid w:val="007F51AF"/>
    <w:rsid w:val="007F545D"/>
    <w:rsid w:val="007F590C"/>
    <w:rsid w:val="007F59F9"/>
    <w:rsid w:val="007F67B5"/>
    <w:rsid w:val="007F6CC8"/>
    <w:rsid w:val="00800F14"/>
    <w:rsid w:val="008011EB"/>
    <w:rsid w:val="008019C6"/>
    <w:rsid w:val="00801E2F"/>
    <w:rsid w:val="00801FD1"/>
    <w:rsid w:val="0080463F"/>
    <w:rsid w:val="00805CD5"/>
    <w:rsid w:val="00806CA1"/>
    <w:rsid w:val="00807185"/>
    <w:rsid w:val="00807D66"/>
    <w:rsid w:val="00810A12"/>
    <w:rsid w:val="00810B46"/>
    <w:rsid w:val="008111FE"/>
    <w:rsid w:val="00812049"/>
    <w:rsid w:val="00812244"/>
    <w:rsid w:val="00812AB0"/>
    <w:rsid w:val="00812F47"/>
    <w:rsid w:val="00814536"/>
    <w:rsid w:val="00815542"/>
    <w:rsid w:val="008163F0"/>
    <w:rsid w:val="008164A6"/>
    <w:rsid w:val="008164E6"/>
    <w:rsid w:val="00816ACB"/>
    <w:rsid w:val="00816C1F"/>
    <w:rsid w:val="00816F21"/>
    <w:rsid w:val="00817C7F"/>
    <w:rsid w:val="00817DAF"/>
    <w:rsid w:val="00817E67"/>
    <w:rsid w:val="0082125E"/>
    <w:rsid w:val="00821D5F"/>
    <w:rsid w:val="008227FE"/>
    <w:rsid w:val="00823CFC"/>
    <w:rsid w:val="00824119"/>
    <w:rsid w:val="008248C9"/>
    <w:rsid w:val="00824DCE"/>
    <w:rsid w:val="008264C9"/>
    <w:rsid w:val="008269FF"/>
    <w:rsid w:val="008322BB"/>
    <w:rsid w:val="0083444D"/>
    <w:rsid w:val="0084016B"/>
    <w:rsid w:val="008407AB"/>
    <w:rsid w:val="00840BE2"/>
    <w:rsid w:val="00841236"/>
    <w:rsid w:val="00841BBF"/>
    <w:rsid w:val="00841C56"/>
    <w:rsid w:val="00841CE1"/>
    <w:rsid w:val="0084274C"/>
    <w:rsid w:val="00842986"/>
    <w:rsid w:val="0084306A"/>
    <w:rsid w:val="00843475"/>
    <w:rsid w:val="0084354A"/>
    <w:rsid w:val="008439F5"/>
    <w:rsid w:val="008440FF"/>
    <w:rsid w:val="00845907"/>
    <w:rsid w:val="00846702"/>
    <w:rsid w:val="008471E8"/>
    <w:rsid w:val="00847FA6"/>
    <w:rsid w:val="00850100"/>
    <w:rsid w:val="00852026"/>
    <w:rsid w:val="00853320"/>
    <w:rsid w:val="00853742"/>
    <w:rsid w:val="00853A12"/>
    <w:rsid w:val="00853F52"/>
    <w:rsid w:val="0085414B"/>
    <w:rsid w:val="0085582A"/>
    <w:rsid w:val="00855AE3"/>
    <w:rsid w:val="00856040"/>
    <w:rsid w:val="00856766"/>
    <w:rsid w:val="00857459"/>
    <w:rsid w:val="00857FB8"/>
    <w:rsid w:val="0086054C"/>
    <w:rsid w:val="00860AFD"/>
    <w:rsid w:val="00860E34"/>
    <w:rsid w:val="008614F3"/>
    <w:rsid w:val="00864EEE"/>
    <w:rsid w:val="00865E02"/>
    <w:rsid w:val="00865E73"/>
    <w:rsid w:val="008705B1"/>
    <w:rsid w:val="00870844"/>
    <w:rsid w:val="008725F1"/>
    <w:rsid w:val="00873588"/>
    <w:rsid w:val="008737D2"/>
    <w:rsid w:val="008739A4"/>
    <w:rsid w:val="00873D13"/>
    <w:rsid w:val="008741B1"/>
    <w:rsid w:val="008741C0"/>
    <w:rsid w:val="0087494E"/>
    <w:rsid w:val="008750EF"/>
    <w:rsid w:val="008759DC"/>
    <w:rsid w:val="00875CE9"/>
    <w:rsid w:val="00877368"/>
    <w:rsid w:val="00877828"/>
    <w:rsid w:val="00880045"/>
    <w:rsid w:val="00881A5B"/>
    <w:rsid w:val="00883FF0"/>
    <w:rsid w:val="008845AA"/>
    <w:rsid w:val="00884983"/>
    <w:rsid w:val="00884EE0"/>
    <w:rsid w:val="00884FFB"/>
    <w:rsid w:val="00885CF6"/>
    <w:rsid w:val="008860B8"/>
    <w:rsid w:val="00886CC6"/>
    <w:rsid w:val="00886EF8"/>
    <w:rsid w:val="008870FE"/>
    <w:rsid w:val="00887E7A"/>
    <w:rsid w:val="00891AD4"/>
    <w:rsid w:val="00894713"/>
    <w:rsid w:val="00894AF1"/>
    <w:rsid w:val="00894EAA"/>
    <w:rsid w:val="00895822"/>
    <w:rsid w:val="008963BA"/>
    <w:rsid w:val="00896A4D"/>
    <w:rsid w:val="0089788B"/>
    <w:rsid w:val="00897C34"/>
    <w:rsid w:val="00897E7E"/>
    <w:rsid w:val="008A0012"/>
    <w:rsid w:val="008A0805"/>
    <w:rsid w:val="008A0DAC"/>
    <w:rsid w:val="008A12A5"/>
    <w:rsid w:val="008A17D8"/>
    <w:rsid w:val="008A2093"/>
    <w:rsid w:val="008A2A18"/>
    <w:rsid w:val="008A33C5"/>
    <w:rsid w:val="008A39D1"/>
    <w:rsid w:val="008A4AEB"/>
    <w:rsid w:val="008A5761"/>
    <w:rsid w:val="008A5945"/>
    <w:rsid w:val="008A63AC"/>
    <w:rsid w:val="008A6B4D"/>
    <w:rsid w:val="008B06F8"/>
    <w:rsid w:val="008B2B00"/>
    <w:rsid w:val="008B2B74"/>
    <w:rsid w:val="008B3DC7"/>
    <w:rsid w:val="008B3E58"/>
    <w:rsid w:val="008B4807"/>
    <w:rsid w:val="008B4C65"/>
    <w:rsid w:val="008B722F"/>
    <w:rsid w:val="008B786E"/>
    <w:rsid w:val="008C0022"/>
    <w:rsid w:val="008C18CD"/>
    <w:rsid w:val="008C2759"/>
    <w:rsid w:val="008C316C"/>
    <w:rsid w:val="008C420B"/>
    <w:rsid w:val="008C4524"/>
    <w:rsid w:val="008C4B71"/>
    <w:rsid w:val="008C6014"/>
    <w:rsid w:val="008C627B"/>
    <w:rsid w:val="008C69A5"/>
    <w:rsid w:val="008C7701"/>
    <w:rsid w:val="008C7BB5"/>
    <w:rsid w:val="008D10EC"/>
    <w:rsid w:val="008D27A3"/>
    <w:rsid w:val="008D39A6"/>
    <w:rsid w:val="008D4A8C"/>
    <w:rsid w:val="008D64CE"/>
    <w:rsid w:val="008D65F3"/>
    <w:rsid w:val="008D6E94"/>
    <w:rsid w:val="008D7076"/>
    <w:rsid w:val="008E08DF"/>
    <w:rsid w:val="008E10F1"/>
    <w:rsid w:val="008E2119"/>
    <w:rsid w:val="008E27F7"/>
    <w:rsid w:val="008E29B0"/>
    <w:rsid w:val="008E2CD8"/>
    <w:rsid w:val="008E3D9D"/>
    <w:rsid w:val="008E440A"/>
    <w:rsid w:val="008E4874"/>
    <w:rsid w:val="008E67B3"/>
    <w:rsid w:val="008E7A3E"/>
    <w:rsid w:val="008F184E"/>
    <w:rsid w:val="008F1CFB"/>
    <w:rsid w:val="008F1D26"/>
    <w:rsid w:val="008F25FB"/>
    <w:rsid w:val="008F2E54"/>
    <w:rsid w:val="008F3FC9"/>
    <w:rsid w:val="008F4265"/>
    <w:rsid w:val="008F7938"/>
    <w:rsid w:val="009001EC"/>
    <w:rsid w:val="0090105F"/>
    <w:rsid w:val="00901B40"/>
    <w:rsid w:val="00901F9F"/>
    <w:rsid w:val="00902BCF"/>
    <w:rsid w:val="00902FED"/>
    <w:rsid w:val="00904BB7"/>
    <w:rsid w:val="009051F8"/>
    <w:rsid w:val="00906B20"/>
    <w:rsid w:val="00907B8A"/>
    <w:rsid w:val="00907DB3"/>
    <w:rsid w:val="009106DF"/>
    <w:rsid w:val="00912160"/>
    <w:rsid w:val="009135E7"/>
    <w:rsid w:val="00913C5D"/>
    <w:rsid w:val="00913E2C"/>
    <w:rsid w:val="0091558E"/>
    <w:rsid w:val="00915D5A"/>
    <w:rsid w:val="00916EFB"/>
    <w:rsid w:val="009178C5"/>
    <w:rsid w:val="00917DF5"/>
    <w:rsid w:val="00920099"/>
    <w:rsid w:val="00922196"/>
    <w:rsid w:val="009228D1"/>
    <w:rsid w:val="00924D99"/>
    <w:rsid w:val="00924E5F"/>
    <w:rsid w:val="009258A5"/>
    <w:rsid w:val="00925A23"/>
    <w:rsid w:val="0092621D"/>
    <w:rsid w:val="00926BB7"/>
    <w:rsid w:val="00926FCE"/>
    <w:rsid w:val="00927018"/>
    <w:rsid w:val="00927EB7"/>
    <w:rsid w:val="009304FE"/>
    <w:rsid w:val="009314FB"/>
    <w:rsid w:val="009319B0"/>
    <w:rsid w:val="009338D9"/>
    <w:rsid w:val="00934137"/>
    <w:rsid w:val="00934E3D"/>
    <w:rsid w:val="0093518F"/>
    <w:rsid w:val="009351C1"/>
    <w:rsid w:val="00935423"/>
    <w:rsid w:val="009373C5"/>
    <w:rsid w:val="00941243"/>
    <w:rsid w:val="0094227E"/>
    <w:rsid w:val="0094263F"/>
    <w:rsid w:val="0094296D"/>
    <w:rsid w:val="00943C33"/>
    <w:rsid w:val="0094428D"/>
    <w:rsid w:val="00945600"/>
    <w:rsid w:val="00947B20"/>
    <w:rsid w:val="0095156D"/>
    <w:rsid w:val="00952453"/>
    <w:rsid w:val="009524B6"/>
    <w:rsid w:val="00952C66"/>
    <w:rsid w:val="00954708"/>
    <w:rsid w:val="0095514B"/>
    <w:rsid w:val="00956FE6"/>
    <w:rsid w:val="00957825"/>
    <w:rsid w:val="00957EB6"/>
    <w:rsid w:val="0096016A"/>
    <w:rsid w:val="0096098E"/>
    <w:rsid w:val="009618FA"/>
    <w:rsid w:val="0096347A"/>
    <w:rsid w:val="0096351A"/>
    <w:rsid w:val="00964CBD"/>
    <w:rsid w:val="00965C15"/>
    <w:rsid w:val="0096669E"/>
    <w:rsid w:val="00966AFB"/>
    <w:rsid w:val="00970486"/>
    <w:rsid w:val="0097354C"/>
    <w:rsid w:val="00973B6F"/>
    <w:rsid w:val="00973DA8"/>
    <w:rsid w:val="00974EB3"/>
    <w:rsid w:val="00975B85"/>
    <w:rsid w:val="00977191"/>
    <w:rsid w:val="009777FC"/>
    <w:rsid w:val="0097782B"/>
    <w:rsid w:val="00980A32"/>
    <w:rsid w:val="00981D16"/>
    <w:rsid w:val="009842C5"/>
    <w:rsid w:val="0098572F"/>
    <w:rsid w:val="00986F1B"/>
    <w:rsid w:val="00986F95"/>
    <w:rsid w:val="00986FD1"/>
    <w:rsid w:val="0098768B"/>
    <w:rsid w:val="00987A32"/>
    <w:rsid w:val="0099067C"/>
    <w:rsid w:val="00990703"/>
    <w:rsid w:val="00990B30"/>
    <w:rsid w:val="009918DE"/>
    <w:rsid w:val="00992544"/>
    <w:rsid w:val="00992B1B"/>
    <w:rsid w:val="00992BB4"/>
    <w:rsid w:val="00993B3E"/>
    <w:rsid w:val="009941A1"/>
    <w:rsid w:val="00994928"/>
    <w:rsid w:val="00994FDA"/>
    <w:rsid w:val="0099552B"/>
    <w:rsid w:val="009958B7"/>
    <w:rsid w:val="00996D44"/>
    <w:rsid w:val="00997A7B"/>
    <w:rsid w:val="009A1010"/>
    <w:rsid w:val="009A20EB"/>
    <w:rsid w:val="009A2195"/>
    <w:rsid w:val="009A2AF4"/>
    <w:rsid w:val="009A471B"/>
    <w:rsid w:val="009A5559"/>
    <w:rsid w:val="009A5B81"/>
    <w:rsid w:val="009A672B"/>
    <w:rsid w:val="009A6D22"/>
    <w:rsid w:val="009B03F8"/>
    <w:rsid w:val="009B0BAF"/>
    <w:rsid w:val="009B141F"/>
    <w:rsid w:val="009B1A95"/>
    <w:rsid w:val="009B2594"/>
    <w:rsid w:val="009B2A79"/>
    <w:rsid w:val="009B3043"/>
    <w:rsid w:val="009B39FC"/>
    <w:rsid w:val="009B5698"/>
    <w:rsid w:val="009B7CCD"/>
    <w:rsid w:val="009C23ED"/>
    <w:rsid w:val="009C3115"/>
    <w:rsid w:val="009C330B"/>
    <w:rsid w:val="009C5203"/>
    <w:rsid w:val="009C7924"/>
    <w:rsid w:val="009C7D1B"/>
    <w:rsid w:val="009D09F2"/>
    <w:rsid w:val="009D135F"/>
    <w:rsid w:val="009D147C"/>
    <w:rsid w:val="009D1696"/>
    <w:rsid w:val="009D20D1"/>
    <w:rsid w:val="009D272A"/>
    <w:rsid w:val="009D2F45"/>
    <w:rsid w:val="009D405F"/>
    <w:rsid w:val="009D4FEA"/>
    <w:rsid w:val="009D51D3"/>
    <w:rsid w:val="009D582A"/>
    <w:rsid w:val="009D5FF4"/>
    <w:rsid w:val="009D661A"/>
    <w:rsid w:val="009D68F7"/>
    <w:rsid w:val="009D6932"/>
    <w:rsid w:val="009D78AE"/>
    <w:rsid w:val="009D7971"/>
    <w:rsid w:val="009E0271"/>
    <w:rsid w:val="009E2E85"/>
    <w:rsid w:val="009E384F"/>
    <w:rsid w:val="009E3C70"/>
    <w:rsid w:val="009E4ECA"/>
    <w:rsid w:val="009E7975"/>
    <w:rsid w:val="009F084A"/>
    <w:rsid w:val="009F0F42"/>
    <w:rsid w:val="009F2E2F"/>
    <w:rsid w:val="009F412C"/>
    <w:rsid w:val="009F58B8"/>
    <w:rsid w:val="009F65A7"/>
    <w:rsid w:val="009F7E85"/>
    <w:rsid w:val="00A00F5E"/>
    <w:rsid w:val="00A0151F"/>
    <w:rsid w:val="00A017EB"/>
    <w:rsid w:val="00A0230D"/>
    <w:rsid w:val="00A05085"/>
    <w:rsid w:val="00A0588B"/>
    <w:rsid w:val="00A06136"/>
    <w:rsid w:val="00A1100A"/>
    <w:rsid w:val="00A11AD0"/>
    <w:rsid w:val="00A11D3F"/>
    <w:rsid w:val="00A13BF3"/>
    <w:rsid w:val="00A13C83"/>
    <w:rsid w:val="00A13DBF"/>
    <w:rsid w:val="00A141D5"/>
    <w:rsid w:val="00A14504"/>
    <w:rsid w:val="00A1512D"/>
    <w:rsid w:val="00A16750"/>
    <w:rsid w:val="00A16BD0"/>
    <w:rsid w:val="00A17009"/>
    <w:rsid w:val="00A200F9"/>
    <w:rsid w:val="00A20447"/>
    <w:rsid w:val="00A21729"/>
    <w:rsid w:val="00A23239"/>
    <w:rsid w:val="00A2375F"/>
    <w:rsid w:val="00A2406F"/>
    <w:rsid w:val="00A248C1"/>
    <w:rsid w:val="00A24A92"/>
    <w:rsid w:val="00A27625"/>
    <w:rsid w:val="00A31D95"/>
    <w:rsid w:val="00A31E4F"/>
    <w:rsid w:val="00A32614"/>
    <w:rsid w:val="00A33463"/>
    <w:rsid w:val="00A33EB5"/>
    <w:rsid w:val="00A35BA4"/>
    <w:rsid w:val="00A361DA"/>
    <w:rsid w:val="00A366E7"/>
    <w:rsid w:val="00A3682E"/>
    <w:rsid w:val="00A4076D"/>
    <w:rsid w:val="00A40B77"/>
    <w:rsid w:val="00A40D67"/>
    <w:rsid w:val="00A430A2"/>
    <w:rsid w:val="00A438FB"/>
    <w:rsid w:val="00A43F72"/>
    <w:rsid w:val="00A44383"/>
    <w:rsid w:val="00A4483C"/>
    <w:rsid w:val="00A4538E"/>
    <w:rsid w:val="00A457FA"/>
    <w:rsid w:val="00A45E7E"/>
    <w:rsid w:val="00A46A48"/>
    <w:rsid w:val="00A470B6"/>
    <w:rsid w:val="00A471E8"/>
    <w:rsid w:val="00A47775"/>
    <w:rsid w:val="00A5191F"/>
    <w:rsid w:val="00A52A81"/>
    <w:rsid w:val="00A545FF"/>
    <w:rsid w:val="00A5485E"/>
    <w:rsid w:val="00A54F71"/>
    <w:rsid w:val="00A557BC"/>
    <w:rsid w:val="00A55C2B"/>
    <w:rsid w:val="00A55D4B"/>
    <w:rsid w:val="00A5783E"/>
    <w:rsid w:val="00A57AD5"/>
    <w:rsid w:val="00A60E6B"/>
    <w:rsid w:val="00A61B99"/>
    <w:rsid w:val="00A632E1"/>
    <w:rsid w:val="00A65F5B"/>
    <w:rsid w:val="00A6749D"/>
    <w:rsid w:val="00A675B1"/>
    <w:rsid w:val="00A67A8E"/>
    <w:rsid w:val="00A70500"/>
    <w:rsid w:val="00A70E32"/>
    <w:rsid w:val="00A72359"/>
    <w:rsid w:val="00A73399"/>
    <w:rsid w:val="00A7376B"/>
    <w:rsid w:val="00A73CA3"/>
    <w:rsid w:val="00A740FC"/>
    <w:rsid w:val="00A741CF"/>
    <w:rsid w:val="00A748A6"/>
    <w:rsid w:val="00A756E8"/>
    <w:rsid w:val="00A766A0"/>
    <w:rsid w:val="00A77374"/>
    <w:rsid w:val="00A77518"/>
    <w:rsid w:val="00A80B44"/>
    <w:rsid w:val="00A8131C"/>
    <w:rsid w:val="00A81575"/>
    <w:rsid w:val="00A81B28"/>
    <w:rsid w:val="00A82570"/>
    <w:rsid w:val="00A82DD8"/>
    <w:rsid w:val="00A84F13"/>
    <w:rsid w:val="00A8586D"/>
    <w:rsid w:val="00A85D1D"/>
    <w:rsid w:val="00A86101"/>
    <w:rsid w:val="00A862ED"/>
    <w:rsid w:val="00A865CD"/>
    <w:rsid w:val="00A8660E"/>
    <w:rsid w:val="00A86C8E"/>
    <w:rsid w:val="00A87FCC"/>
    <w:rsid w:val="00A87FDA"/>
    <w:rsid w:val="00A9073A"/>
    <w:rsid w:val="00A90E7D"/>
    <w:rsid w:val="00A9119E"/>
    <w:rsid w:val="00A92661"/>
    <w:rsid w:val="00A9329F"/>
    <w:rsid w:val="00A936D2"/>
    <w:rsid w:val="00A94046"/>
    <w:rsid w:val="00A944ED"/>
    <w:rsid w:val="00A94B34"/>
    <w:rsid w:val="00A94B37"/>
    <w:rsid w:val="00A9522A"/>
    <w:rsid w:val="00A963E6"/>
    <w:rsid w:val="00A97B68"/>
    <w:rsid w:val="00AA02C2"/>
    <w:rsid w:val="00AA0602"/>
    <w:rsid w:val="00AA2C4D"/>
    <w:rsid w:val="00AA3741"/>
    <w:rsid w:val="00AA3AA6"/>
    <w:rsid w:val="00AA3B2E"/>
    <w:rsid w:val="00AA4F28"/>
    <w:rsid w:val="00AA5D27"/>
    <w:rsid w:val="00AA6800"/>
    <w:rsid w:val="00AA6D53"/>
    <w:rsid w:val="00AA7244"/>
    <w:rsid w:val="00AB0DB7"/>
    <w:rsid w:val="00AB1A64"/>
    <w:rsid w:val="00AB20FF"/>
    <w:rsid w:val="00AB23B0"/>
    <w:rsid w:val="00AB2E43"/>
    <w:rsid w:val="00AB3E97"/>
    <w:rsid w:val="00AB5C90"/>
    <w:rsid w:val="00AB6A0A"/>
    <w:rsid w:val="00AB6BC2"/>
    <w:rsid w:val="00AB7077"/>
    <w:rsid w:val="00AB7877"/>
    <w:rsid w:val="00AC06B1"/>
    <w:rsid w:val="00AC0D62"/>
    <w:rsid w:val="00AC1C9E"/>
    <w:rsid w:val="00AC2149"/>
    <w:rsid w:val="00AC2545"/>
    <w:rsid w:val="00AC2641"/>
    <w:rsid w:val="00AC366F"/>
    <w:rsid w:val="00AC44BC"/>
    <w:rsid w:val="00AC480D"/>
    <w:rsid w:val="00AC5E5D"/>
    <w:rsid w:val="00AC7E21"/>
    <w:rsid w:val="00AD0298"/>
    <w:rsid w:val="00AD03AD"/>
    <w:rsid w:val="00AD3C21"/>
    <w:rsid w:val="00AD3C23"/>
    <w:rsid w:val="00AD42E3"/>
    <w:rsid w:val="00AD569C"/>
    <w:rsid w:val="00AD5E90"/>
    <w:rsid w:val="00AD5EF9"/>
    <w:rsid w:val="00AD6039"/>
    <w:rsid w:val="00AD6351"/>
    <w:rsid w:val="00AD717D"/>
    <w:rsid w:val="00AD7AC3"/>
    <w:rsid w:val="00AD7F8D"/>
    <w:rsid w:val="00AE0669"/>
    <w:rsid w:val="00AE0A7D"/>
    <w:rsid w:val="00AE3405"/>
    <w:rsid w:val="00AE3788"/>
    <w:rsid w:val="00AE3917"/>
    <w:rsid w:val="00AE3CA3"/>
    <w:rsid w:val="00AE48D7"/>
    <w:rsid w:val="00AE4BA5"/>
    <w:rsid w:val="00AE4CC6"/>
    <w:rsid w:val="00AE58DB"/>
    <w:rsid w:val="00AE67CD"/>
    <w:rsid w:val="00AE69C9"/>
    <w:rsid w:val="00AE7868"/>
    <w:rsid w:val="00AF0812"/>
    <w:rsid w:val="00AF08D1"/>
    <w:rsid w:val="00AF0B15"/>
    <w:rsid w:val="00AF1128"/>
    <w:rsid w:val="00AF29F4"/>
    <w:rsid w:val="00AF2C2C"/>
    <w:rsid w:val="00AF2CF6"/>
    <w:rsid w:val="00AF2DCE"/>
    <w:rsid w:val="00AF3B87"/>
    <w:rsid w:val="00AF3C49"/>
    <w:rsid w:val="00AF4575"/>
    <w:rsid w:val="00AF5836"/>
    <w:rsid w:val="00AF6D31"/>
    <w:rsid w:val="00AF7173"/>
    <w:rsid w:val="00AF7CDB"/>
    <w:rsid w:val="00B0007C"/>
    <w:rsid w:val="00B0016C"/>
    <w:rsid w:val="00B00557"/>
    <w:rsid w:val="00B01665"/>
    <w:rsid w:val="00B017E0"/>
    <w:rsid w:val="00B0225B"/>
    <w:rsid w:val="00B029F1"/>
    <w:rsid w:val="00B03996"/>
    <w:rsid w:val="00B04507"/>
    <w:rsid w:val="00B04917"/>
    <w:rsid w:val="00B0491C"/>
    <w:rsid w:val="00B04A46"/>
    <w:rsid w:val="00B056E8"/>
    <w:rsid w:val="00B06362"/>
    <w:rsid w:val="00B066FF"/>
    <w:rsid w:val="00B104C1"/>
    <w:rsid w:val="00B11623"/>
    <w:rsid w:val="00B1182A"/>
    <w:rsid w:val="00B12BC8"/>
    <w:rsid w:val="00B12DBA"/>
    <w:rsid w:val="00B1364C"/>
    <w:rsid w:val="00B13E2A"/>
    <w:rsid w:val="00B1486A"/>
    <w:rsid w:val="00B14E47"/>
    <w:rsid w:val="00B1616E"/>
    <w:rsid w:val="00B1664D"/>
    <w:rsid w:val="00B16B9B"/>
    <w:rsid w:val="00B17289"/>
    <w:rsid w:val="00B17E94"/>
    <w:rsid w:val="00B20350"/>
    <w:rsid w:val="00B20EFD"/>
    <w:rsid w:val="00B21124"/>
    <w:rsid w:val="00B2127B"/>
    <w:rsid w:val="00B2157F"/>
    <w:rsid w:val="00B21597"/>
    <w:rsid w:val="00B21BC6"/>
    <w:rsid w:val="00B21C96"/>
    <w:rsid w:val="00B2286C"/>
    <w:rsid w:val="00B22B7A"/>
    <w:rsid w:val="00B2322C"/>
    <w:rsid w:val="00B25A08"/>
    <w:rsid w:val="00B26245"/>
    <w:rsid w:val="00B2677C"/>
    <w:rsid w:val="00B27589"/>
    <w:rsid w:val="00B27BFE"/>
    <w:rsid w:val="00B30011"/>
    <w:rsid w:val="00B309F2"/>
    <w:rsid w:val="00B30E8E"/>
    <w:rsid w:val="00B319A0"/>
    <w:rsid w:val="00B321BA"/>
    <w:rsid w:val="00B32373"/>
    <w:rsid w:val="00B33AEC"/>
    <w:rsid w:val="00B3535B"/>
    <w:rsid w:val="00B35535"/>
    <w:rsid w:val="00B37301"/>
    <w:rsid w:val="00B3730A"/>
    <w:rsid w:val="00B374EA"/>
    <w:rsid w:val="00B37500"/>
    <w:rsid w:val="00B377A5"/>
    <w:rsid w:val="00B40029"/>
    <w:rsid w:val="00B40296"/>
    <w:rsid w:val="00B4063A"/>
    <w:rsid w:val="00B41FA3"/>
    <w:rsid w:val="00B42C8F"/>
    <w:rsid w:val="00B435ED"/>
    <w:rsid w:val="00B453A7"/>
    <w:rsid w:val="00B4637B"/>
    <w:rsid w:val="00B5155D"/>
    <w:rsid w:val="00B51658"/>
    <w:rsid w:val="00B524F2"/>
    <w:rsid w:val="00B5275E"/>
    <w:rsid w:val="00B52BC1"/>
    <w:rsid w:val="00B53245"/>
    <w:rsid w:val="00B53274"/>
    <w:rsid w:val="00B53635"/>
    <w:rsid w:val="00B53D8E"/>
    <w:rsid w:val="00B5418A"/>
    <w:rsid w:val="00B547C0"/>
    <w:rsid w:val="00B551B3"/>
    <w:rsid w:val="00B56DA0"/>
    <w:rsid w:val="00B57935"/>
    <w:rsid w:val="00B57C02"/>
    <w:rsid w:val="00B60B4B"/>
    <w:rsid w:val="00B61228"/>
    <w:rsid w:val="00B61387"/>
    <w:rsid w:val="00B616B1"/>
    <w:rsid w:val="00B6319C"/>
    <w:rsid w:val="00B6376D"/>
    <w:rsid w:val="00B64EC0"/>
    <w:rsid w:val="00B65412"/>
    <w:rsid w:val="00B6550A"/>
    <w:rsid w:val="00B6559C"/>
    <w:rsid w:val="00B665F9"/>
    <w:rsid w:val="00B66C0E"/>
    <w:rsid w:val="00B66ED5"/>
    <w:rsid w:val="00B70C24"/>
    <w:rsid w:val="00B71DF0"/>
    <w:rsid w:val="00B728F1"/>
    <w:rsid w:val="00B73174"/>
    <w:rsid w:val="00B735D3"/>
    <w:rsid w:val="00B73F0C"/>
    <w:rsid w:val="00B7430E"/>
    <w:rsid w:val="00B743A6"/>
    <w:rsid w:val="00B751B3"/>
    <w:rsid w:val="00B753DD"/>
    <w:rsid w:val="00B76116"/>
    <w:rsid w:val="00B80B92"/>
    <w:rsid w:val="00B80E51"/>
    <w:rsid w:val="00B82213"/>
    <w:rsid w:val="00B82FF5"/>
    <w:rsid w:val="00B84062"/>
    <w:rsid w:val="00B84419"/>
    <w:rsid w:val="00B84BB6"/>
    <w:rsid w:val="00B84F77"/>
    <w:rsid w:val="00B85F47"/>
    <w:rsid w:val="00B90FE5"/>
    <w:rsid w:val="00B910E3"/>
    <w:rsid w:val="00B91B1E"/>
    <w:rsid w:val="00B9440F"/>
    <w:rsid w:val="00B9688B"/>
    <w:rsid w:val="00B96C9A"/>
    <w:rsid w:val="00B973D8"/>
    <w:rsid w:val="00B97B96"/>
    <w:rsid w:val="00BA065D"/>
    <w:rsid w:val="00BA0A8F"/>
    <w:rsid w:val="00BA0D52"/>
    <w:rsid w:val="00BA1456"/>
    <w:rsid w:val="00BA25DD"/>
    <w:rsid w:val="00BA4A52"/>
    <w:rsid w:val="00BA5370"/>
    <w:rsid w:val="00BA6E10"/>
    <w:rsid w:val="00BA7743"/>
    <w:rsid w:val="00BA791E"/>
    <w:rsid w:val="00BB02EC"/>
    <w:rsid w:val="00BB0367"/>
    <w:rsid w:val="00BB05C0"/>
    <w:rsid w:val="00BB1255"/>
    <w:rsid w:val="00BB5513"/>
    <w:rsid w:val="00BB5F70"/>
    <w:rsid w:val="00BB7D35"/>
    <w:rsid w:val="00BC257A"/>
    <w:rsid w:val="00BC2B23"/>
    <w:rsid w:val="00BC3AC7"/>
    <w:rsid w:val="00BC3DAB"/>
    <w:rsid w:val="00BC6A1A"/>
    <w:rsid w:val="00BC6B39"/>
    <w:rsid w:val="00BD0163"/>
    <w:rsid w:val="00BD04A3"/>
    <w:rsid w:val="00BD0D12"/>
    <w:rsid w:val="00BD23CB"/>
    <w:rsid w:val="00BD3B15"/>
    <w:rsid w:val="00BD3B35"/>
    <w:rsid w:val="00BD3C8B"/>
    <w:rsid w:val="00BD42A8"/>
    <w:rsid w:val="00BD6537"/>
    <w:rsid w:val="00BD7FB7"/>
    <w:rsid w:val="00BE022B"/>
    <w:rsid w:val="00BE0777"/>
    <w:rsid w:val="00BE115D"/>
    <w:rsid w:val="00BE175B"/>
    <w:rsid w:val="00BE2075"/>
    <w:rsid w:val="00BE4405"/>
    <w:rsid w:val="00BE5780"/>
    <w:rsid w:val="00BE5859"/>
    <w:rsid w:val="00BE5FD3"/>
    <w:rsid w:val="00BE6069"/>
    <w:rsid w:val="00BE7191"/>
    <w:rsid w:val="00BE7D82"/>
    <w:rsid w:val="00BF07E6"/>
    <w:rsid w:val="00BF0CCB"/>
    <w:rsid w:val="00BF0D00"/>
    <w:rsid w:val="00BF1919"/>
    <w:rsid w:val="00BF2067"/>
    <w:rsid w:val="00BF25B4"/>
    <w:rsid w:val="00BF28B4"/>
    <w:rsid w:val="00BF33EA"/>
    <w:rsid w:val="00BF3A33"/>
    <w:rsid w:val="00BF5BD0"/>
    <w:rsid w:val="00BF5C1E"/>
    <w:rsid w:val="00C01099"/>
    <w:rsid w:val="00C017CA"/>
    <w:rsid w:val="00C01895"/>
    <w:rsid w:val="00C02238"/>
    <w:rsid w:val="00C024DF"/>
    <w:rsid w:val="00C039A5"/>
    <w:rsid w:val="00C0536D"/>
    <w:rsid w:val="00C05D95"/>
    <w:rsid w:val="00C05EB2"/>
    <w:rsid w:val="00C062EA"/>
    <w:rsid w:val="00C10189"/>
    <w:rsid w:val="00C11059"/>
    <w:rsid w:val="00C114FD"/>
    <w:rsid w:val="00C1351A"/>
    <w:rsid w:val="00C142F0"/>
    <w:rsid w:val="00C16017"/>
    <w:rsid w:val="00C171C0"/>
    <w:rsid w:val="00C1798E"/>
    <w:rsid w:val="00C204A2"/>
    <w:rsid w:val="00C2402D"/>
    <w:rsid w:val="00C245E4"/>
    <w:rsid w:val="00C24CA6"/>
    <w:rsid w:val="00C24ED0"/>
    <w:rsid w:val="00C255BB"/>
    <w:rsid w:val="00C25CE7"/>
    <w:rsid w:val="00C30D65"/>
    <w:rsid w:val="00C310A9"/>
    <w:rsid w:val="00C31666"/>
    <w:rsid w:val="00C32A14"/>
    <w:rsid w:val="00C32DDD"/>
    <w:rsid w:val="00C330DB"/>
    <w:rsid w:val="00C33215"/>
    <w:rsid w:val="00C33AA0"/>
    <w:rsid w:val="00C35656"/>
    <w:rsid w:val="00C35D85"/>
    <w:rsid w:val="00C36613"/>
    <w:rsid w:val="00C41936"/>
    <w:rsid w:val="00C44EA4"/>
    <w:rsid w:val="00C45C27"/>
    <w:rsid w:val="00C47B4A"/>
    <w:rsid w:val="00C47C8A"/>
    <w:rsid w:val="00C5181B"/>
    <w:rsid w:val="00C54602"/>
    <w:rsid w:val="00C54C7E"/>
    <w:rsid w:val="00C57987"/>
    <w:rsid w:val="00C60B41"/>
    <w:rsid w:val="00C60BD2"/>
    <w:rsid w:val="00C61413"/>
    <w:rsid w:val="00C626C5"/>
    <w:rsid w:val="00C633CC"/>
    <w:rsid w:val="00C63C04"/>
    <w:rsid w:val="00C64652"/>
    <w:rsid w:val="00C64F00"/>
    <w:rsid w:val="00C65A31"/>
    <w:rsid w:val="00C66045"/>
    <w:rsid w:val="00C71020"/>
    <w:rsid w:val="00C73C09"/>
    <w:rsid w:val="00C74206"/>
    <w:rsid w:val="00C75177"/>
    <w:rsid w:val="00C76CDC"/>
    <w:rsid w:val="00C770C7"/>
    <w:rsid w:val="00C81215"/>
    <w:rsid w:val="00C82070"/>
    <w:rsid w:val="00C82EF8"/>
    <w:rsid w:val="00C83331"/>
    <w:rsid w:val="00C8369D"/>
    <w:rsid w:val="00C84D4A"/>
    <w:rsid w:val="00C851E0"/>
    <w:rsid w:val="00C866BB"/>
    <w:rsid w:val="00C86983"/>
    <w:rsid w:val="00C90B8E"/>
    <w:rsid w:val="00C9111A"/>
    <w:rsid w:val="00C91BDA"/>
    <w:rsid w:val="00C926CE"/>
    <w:rsid w:val="00C92856"/>
    <w:rsid w:val="00C93307"/>
    <w:rsid w:val="00C93A43"/>
    <w:rsid w:val="00C93E8E"/>
    <w:rsid w:val="00C94573"/>
    <w:rsid w:val="00C947B7"/>
    <w:rsid w:val="00C953A3"/>
    <w:rsid w:val="00C9744F"/>
    <w:rsid w:val="00C97668"/>
    <w:rsid w:val="00C976E2"/>
    <w:rsid w:val="00C97BE9"/>
    <w:rsid w:val="00C97C21"/>
    <w:rsid w:val="00C97CEF"/>
    <w:rsid w:val="00CA00EE"/>
    <w:rsid w:val="00CA0CF9"/>
    <w:rsid w:val="00CA1668"/>
    <w:rsid w:val="00CA268F"/>
    <w:rsid w:val="00CA67DB"/>
    <w:rsid w:val="00CA76AD"/>
    <w:rsid w:val="00CB0EAC"/>
    <w:rsid w:val="00CB448A"/>
    <w:rsid w:val="00CB4A94"/>
    <w:rsid w:val="00CB7CBF"/>
    <w:rsid w:val="00CC01CA"/>
    <w:rsid w:val="00CC0862"/>
    <w:rsid w:val="00CC2B8C"/>
    <w:rsid w:val="00CC31AE"/>
    <w:rsid w:val="00CC39D7"/>
    <w:rsid w:val="00CC4B53"/>
    <w:rsid w:val="00CC5B0D"/>
    <w:rsid w:val="00CC653E"/>
    <w:rsid w:val="00CC7AC0"/>
    <w:rsid w:val="00CD0542"/>
    <w:rsid w:val="00CD1436"/>
    <w:rsid w:val="00CD1470"/>
    <w:rsid w:val="00CD17FF"/>
    <w:rsid w:val="00CD2856"/>
    <w:rsid w:val="00CD3A12"/>
    <w:rsid w:val="00CD4323"/>
    <w:rsid w:val="00CD4B93"/>
    <w:rsid w:val="00CD529C"/>
    <w:rsid w:val="00CD605D"/>
    <w:rsid w:val="00CE3A91"/>
    <w:rsid w:val="00CE490F"/>
    <w:rsid w:val="00CE4CED"/>
    <w:rsid w:val="00CE4E18"/>
    <w:rsid w:val="00CE5788"/>
    <w:rsid w:val="00CE6067"/>
    <w:rsid w:val="00CE7AA8"/>
    <w:rsid w:val="00CF01E2"/>
    <w:rsid w:val="00CF0228"/>
    <w:rsid w:val="00CF148E"/>
    <w:rsid w:val="00CF25F6"/>
    <w:rsid w:val="00CF27E5"/>
    <w:rsid w:val="00CF31CB"/>
    <w:rsid w:val="00CF3900"/>
    <w:rsid w:val="00CF3D8A"/>
    <w:rsid w:val="00CF3E80"/>
    <w:rsid w:val="00CF45B4"/>
    <w:rsid w:val="00CF4610"/>
    <w:rsid w:val="00CF4C7E"/>
    <w:rsid w:val="00CF4CA2"/>
    <w:rsid w:val="00CF505E"/>
    <w:rsid w:val="00CF551B"/>
    <w:rsid w:val="00CF631C"/>
    <w:rsid w:val="00CF65EE"/>
    <w:rsid w:val="00D019A6"/>
    <w:rsid w:val="00D024B4"/>
    <w:rsid w:val="00D02FFB"/>
    <w:rsid w:val="00D03171"/>
    <w:rsid w:val="00D03B88"/>
    <w:rsid w:val="00D0416E"/>
    <w:rsid w:val="00D052E7"/>
    <w:rsid w:val="00D1121F"/>
    <w:rsid w:val="00D11B93"/>
    <w:rsid w:val="00D120DB"/>
    <w:rsid w:val="00D132F2"/>
    <w:rsid w:val="00D135AF"/>
    <w:rsid w:val="00D1586B"/>
    <w:rsid w:val="00D15B76"/>
    <w:rsid w:val="00D1610D"/>
    <w:rsid w:val="00D16B9B"/>
    <w:rsid w:val="00D16D4C"/>
    <w:rsid w:val="00D17855"/>
    <w:rsid w:val="00D17B6C"/>
    <w:rsid w:val="00D20F6A"/>
    <w:rsid w:val="00D2252D"/>
    <w:rsid w:val="00D22F77"/>
    <w:rsid w:val="00D23609"/>
    <w:rsid w:val="00D27D91"/>
    <w:rsid w:val="00D308C7"/>
    <w:rsid w:val="00D30DDA"/>
    <w:rsid w:val="00D3150D"/>
    <w:rsid w:val="00D32612"/>
    <w:rsid w:val="00D33F96"/>
    <w:rsid w:val="00D36250"/>
    <w:rsid w:val="00D3738F"/>
    <w:rsid w:val="00D37B40"/>
    <w:rsid w:val="00D400CD"/>
    <w:rsid w:val="00D4013A"/>
    <w:rsid w:val="00D4121F"/>
    <w:rsid w:val="00D419DF"/>
    <w:rsid w:val="00D42E59"/>
    <w:rsid w:val="00D4396A"/>
    <w:rsid w:val="00D43FB3"/>
    <w:rsid w:val="00D45847"/>
    <w:rsid w:val="00D47FD4"/>
    <w:rsid w:val="00D50654"/>
    <w:rsid w:val="00D526B7"/>
    <w:rsid w:val="00D52B87"/>
    <w:rsid w:val="00D531DC"/>
    <w:rsid w:val="00D5410C"/>
    <w:rsid w:val="00D54E23"/>
    <w:rsid w:val="00D55757"/>
    <w:rsid w:val="00D56202"/>
    <w:rsid w:val="00D562E0"/>
    <w:rsid w:val="00D575B8"/>
    <w:rsid w:val="00D60030"/>
    <w:rsid w:val="00D601FC"/>
    <w:rsid w:val="00D612B4"/>
    <w:rsid w:val="00D61A2B"/>
    <w:rsid w:val="00D6483C"/>
    <w:rsid w:val="00D653AD"/>
    <w:rsid w:val="00D66AF4"/>
    <w:rsid w:val="00D67582"/>
    <w:rsid w:val="00D67B88"/>
    <w:rsid w:val="00D70528"/>
    <w:rsid w:val="00D7225F"/>
    <w:rsid w:val="00D72421"/>
    <w:rsid w:val="00D7253B"/>
    <w:rsid w:val="00D72FE7"/>
    <w:rsid w:val="00D73F14"/>
    <w:rsid w:val="00D75813"/>
    <w:rsid w:val="00D7618D"/>
    <w:rsid w:val="00D77155"/>
    <w:rsid w:val="00D77A25"/>
    <w:rsid w:val="00D80630"/>
    <w:rsid w:val="00D80FC2"/>
    <w:rsid w:val="00D80FD0"/>
    <w:rsid w:val="00D82D31"/>
    <w:rsid w:val="00D82E7D"/>
    <w:rsid w:val="00D83191"/>
    <w:rsid w:val="00D839B9"/>
    <w:rsid w:val="00D83D6F"/>
    <w:rsid w:val="00D8643B"/>
    <w:rsid w:val="00D86AE9"/>
    <w:rsid w:val="00D870FB"/>
    <w:rsid w:val="00D9191A"/>
    <w:rsid w:val="00D93B62"/>
    <w:rsid w:val="00D96B05"/>
    <w:rsid w:val="00D976D3"/>
    <w:rsid w:val="00D9792A"/>
    <w:rsid w:val="00DA1A64"/>
    <w:rsid w:val="00DA22FE"/>
    <w:rsid w:val="00DA26C1"/>
    <w:rsid w:val="00DA2B57"/>
    <w:rsid w:val="00DA2E2B"/>
    <w:rsid w:val="00DA5A91"/>
    <w:rsid w:val="00DA5F62"/>
    <w:rsid w:val="00DA6943"/>
    <w:rsid w:val="00DA6C74"/>
    <w:rsid w:val="00DA7A8B"/>
    <w:rsid w:val="00DB0E94"/>
    <w:rsid w:val="00DB21B0"/>
    <w:rsid w:val="00DB2497"/>
    <w:rsid w:val="00DB3756"/>
    <w:rsid w:val="00DB3AF5"/>
    <w:rsid w:val="00DB4F4B"/>
    <w:rsid w:val="00DB5120"/>
    <w:rsid w:val="00DB5714"/>
    <w:rsid w:val="00DB5AB4"/>
    <w:rsid w:val="00DB64CF"/>
    <w:rsid w:val="00DB6569"/>
    <w:rsid w:val="00DB6610"/>
    <w:rsid w:val="00DB7F0D"/>
    <w:rsid w:val="00DC05F5"/>
    <w:rsid w:val="00DC22FE"/>
    <w:rsid w:val="00DC2805"/>
    <w:rsid w:val="00DC2C78"/>
    <w:rsid w:val="00DC385E"/>
    <w:rsid w:val="00DC3FB8"/>
    <w:rsid w:val="00DC55A1"/>
    <w:rsid w:val="00DC657C"/>
    <w:rsid w:val="00DC7038"/>
    <w:rsid w:val="00DC796F"/>
    <w:rsid w:val="00DC7F18"/>
    <w:rsid w:val="00DC7FAF"/>
    <w:rsid w:val="00DD0142"/>
    <w:rsid w:val="00DD01C1"/>
    <w:rsid w:val="00DD1517"/>
    <w:rsid w:val="00DD3049"/>
    <w:rsid w:val="00DD3A0D"/>
    <w:rsid w:val="00DD4C0A"/>
    <w:rsid w:val="00DD61C8"/>
    <w:rsid w:val="00DD6BC0"/>
    <w:rsid w:val="00DD70F1"/>
    <w:rsid w:val="00DD7618"/>
    <w:rsid w:val="00DE0C29"/>
    <w:rsid w:val="00DE1C57"/>
    <w:rsid w:val="00DE1EA1"/>
    <w:rsid w:val="00DE2231"/>
    <w:rsid w:val="00DE2FD3"/>
    <w:rsid w:val="00DE437C"/>
    <w:rsid w:val="00DE4D27"/>
    <w:rsid w:val="00DE5493"/>
    <w:rsid w:val="00DE5506"/>
    <w:rsid w:val="00DE6428"/>
    <w:rsid w:val="00DE72C2"/>
    <w:rsid w:val="00DE749C"/>
    <w:rsid w:val="00DE78C1"/>
    <w:rsid w:val="00DF0CD9"/>
    <w:rsid w:val="00DF1B3F"/>
    <w:rsid w:val="00DF1EC3"/>
    <w:rsid w:val="00DF4691"/>
    <w:rsid w:val="00DF58E3"/>
    <w:rsid w:val="00DF60F6"/>
    <w:rsid w:val="00DF6FEC"/>
    <w:rsid w:val="00E002D1"/>
    <w:rsid w:val="00E00C11"/>
    <w:rsid w:val="00E00E0C"/>
    <w:rsid w:val="00E0178D"/>
    <w:rsid w:val="00E01AAA"/>
    <w:rsid w:val="00E01AAF"/>
    <w:rsid w:val="00E01B63"/>
    <w:rsid w:val="00E021D4"/>
    <w:rsid w:val="00E023A6"/>
    <w:rsid w:val="00E03F32"/>
    <w:rsid w:val="00E044F8"/>
    <w:rsid w:val="00E0451B"/>
    <w:rsid w:val="00E04768"/>
    <w:rsid w:val="00E04FF5"/>
    <w:rsid w:val="00E05E27"/>
    <w:rsid w:val="00E06502"/>
    <w:rsid w:val="00E06F93"/>
    <w:rsid w:val="00E1050F"/>
    <w:rsid w:val="00E117ED"/>
    <w:rsid w:val="00E11C91"/>
    <w:rsid w:val="00E124B4"/>
    <w:rsid w:val="00E12624"/>
    <w:rsid w:val="00E12875"/>
    <w:rsid w:val="00E13371"/>
    <w:rsid w:val="00E1533B"/>
    <w:rsid w:val="00E15BFE"/>
    <w:rsid w:val="00E15FB8"/>
    <w:rsid w:val="00E172EC"/>
    <w:rsid w:val="00E20FDE"/>
    <w:rsid w:val="00E24750"/>
    <w:rsid w:val="00E25791"/>
    <w:rsid w:val="00E2606D"/>
    <w:rsid w:val="00E31908"/>
    <w:rsid w:val="00E322B6"/>
    <w:rsid w:val="00E33544"/>
    <w:rsid w:val="00E33FEC"/>
    <w:rsid w:val="00E35A84"/>
    <w:rsid w:val="00E375C7"/>
    <w:rsid w:val="00E37BAF"/>
    <w:rsid w:val="00E40663"/>
    <w:rsid w:val="00E41E96"/>
    <w:rsid w:val="00E42E29"/>
    <w:rsid w:val="00E43191"/>
    <w:rsid w:val="00E45777"/>
    <w:rsid w:val="00E469F9"/>
    <w:rsid w:val="00E47EEB"/>
    <w:rsid w:val="00E509B5"/>
    <w:rsid w:val="00E50C12"/>
    <w:rsid w:val="00E51141"/>
    <w:rsid w:val="00E51390"/>
    <w:rsid w:val="00E52695"/>
    <w:rsid w:val="00E537B0"/>
    <w:rsid w:val="00E53EE2"/>
    <w:rsid w:val="00E55B2F"/>
    <w:rsid w:val="00E55C9B"/>
    <w:rsid w:val="00E5611C"/>
    <w:rsid w:val="00E56DD5"/>
    <w:rsid w:val="00E5769B"/>
    <w:rsid w:val="00E618FB"/>
    <w:rsid w:val="00E61D3B"/>
    <w:rsid w:val="00E62491"/>
    <w:rsid w:val="00E636E1"/>
    <w:rsid w:val="00E649E1"/>
    <w:rsid w:val="00E650AB"/>
    <w:rsid w:val="00E65286"/>
    <w:rsid w:val="00E65C9B"/>
    <w:rsid w:val="00E65E0A"/>
    <w:rsid w:val="00E6660D"/>
    <w:rsid w:val="00E67A18"/>
    <w:rsid w:val="00E70DE6"/>
    <w:rsid w:val="00E728DD"/>
    <w:rsid w:val="00E73636"/>
    <w:rsid w:val="00E73ED0"/>
    <w:rsid w:val="00E751EE"/>
    <w:rsid w:val="00E75555"/>
    <w:rsid w:val="00E761C7"/>
    <w:rsid w:val="00E771AB"/>
    <w:rsid w:val="00E77897"/>
    <w:rsid w:val="00E77CC0"/>
    <w:rsid w:val="00E8016D"/>
    <w:rsid w:val="00E80645"/>
    <w:rsid w:val="00E8121C"/>
    <w:rsid w:val="00E82664"/>
    <w:rsid w:val="00E83253"/>
    <w:rsid w:val="00E8396B"/>
    <w:rsid w:val="00E83D0B"/>
    <w:rsid w:val="00E8427E"/>
    <w:rsid w:val="00E84303"/>
    <w:rsid w:val="00E84BBC"/>
    <w:rsid w:val="00E85ED1"/>
    <w:rsid w:val="00E86D56"/>
    <w:rsid w:val="00E91588"/>
    <w:rsid w:val="00E918FC"/>
    <w:rsid w:val="00E92E86"/>
    <w:rsid w:val="00E93DCA"/>
    <w:rsid w:val="00E955D0"/>
    <w:rsid w:val="00E9665D"/>
    <w:rsid w:val="00E96B36"/>
    <w:rsid w:val="00E9736D"/>
    <w:rsid w:val="00E97BCD"/>
    <w:rsid w:val="00EA1536"/>
    <w:rsid w:val="00EA163A"/>
    <w:rsid w:val="00EA192D"/>
    <w:rsid w:val="00EA2926"/>
    <w:rsid w:val="00EA35E2"/>
    <w:rsid w:val="00EA44C2"/>
    <w:rsid w:val="00EA5247"/>
    <w:rsid w:val="00EA56E4"/>
    <w:rsid w:val="00EA63EE"/>
    <w:rsid w:val="00EA7A89"/>
    <w:rsid w:val="00EB0898"/>
    <w:rsid w:val="00EB0B93"/>
    <w:rsid w:val="00EB0F26"/>
    <w:rsid w:val="00EB1C5F"/>
    <w:rsid w:val="00EB26BC"/>
    <w:rsid w:val="00EB3BD5"/>
    <w:rsid w:val="00EB4A57"/>
    <w:rsid w:val="00EB4F05"/>
    <w:rsid w:val="00EB5126"/>
    <w:rsid w:val="00EB51CC"/>
    <w:rsid w:val="00EB62D7"/>
    <w:rsid w:val="00EB66E1"/>
    <w:rsid w:val="00EB7E3E"/>
    <w:rsid w:val="00EC0AA7"/>
    <w:rsid w:val="00EC0DFA"/>
    <w:rsid w:val="00EC56B7"/>
    <w:rsid w:val="00EC775C"/>
    <w:rsid w:val="00EC7A79"/>
    <w:rsid w:val="00ED133B"/>
    <w:rsid w:val="00ED29B4"/>
    <w:rsid w:val="00ED3414"/>
    <w:rsid w:val="00ED3A2C"/>
    <w:rsid w:val="00ED4CFC"/>
    <w:rsid w:val="00ED537D"/>
    <w:rsid w:val="00ED5E8C"/>
    <w:rsid w:val="00ED619C"/>
    <w:rsid w:val="00ED6B01"/>
    <w:rsid w:val="00ED71ED"/>
    <w:rsid w:val="00ED75D8"/>
    <w:rsid w:val="00EE1E42"/>
    <w:rsid w:val="00EE2ED7"/>
    <w:rsid w:val="00EE3110"/>
    <w:rsid w:val="00EE3991"/>
    <w:rsid w:val="00EE3CAE"/>
    <w:rsid w:val="00EE3ED7"/>
    <w:rsid w:val="00EE4BD3"/>
    <w:rsid w:val="00EE5216"/>
    <w:rsid w:val="00EE52FF"/>
    <w:rsid w:val="00EE5C4C"/>
    <w:rsid w:val="00EE6697"/>
    <w:rsid w:val="00EE67A4"/>
    <w:rsid w:val="00EE6CF7"/>
    <w:rsid w:val="00EE7269"/>
    <w:rsid w:val="00EF00D6"/>
    <w:rsid w:val="00EF12D5"/>
    <w:rsid w:val="00EF1CAC"/>
    <w:rsid w:val="00EF22F8"/>
    <w:rsid w:val="00EF2877"/>
    <w:rsid w:val="00EF342F"/>
    <w:rsid w:val="00EF4A20"/>
    <w:rsid w:val="00EF4DA7"/>
    <w:rsid w:val="00EF5F76"/>
    <w:rsid w:val="00F0077E"/>
    <w:rsid w:val="00F00DD8"/>
    <w:rsid w:val="00F0182F"/>
    <w:rsid w:val="00F02061"/>
    <w:rsid w:val="00F02727"/>
    <w:rsid w:val="00F03062"/>
    <w:rsid w:val="00F03781"/>
    <w:rsid w:val="00F05343"/>
    <w:rsid w:val="00F05889"/>
    <w:rsid w:val="00F05F02"/>
    <w:rsid w:val="00F05F68"/>
    <w:rsid w:val="00F06A0C"/>
    <w:rsid w:val="00F10594"/>
    <w:rsid w:val="00F106B2"/>
    <w:rsid w:val="00F126B9"/>
    <w:rsid w:val="00F14044"/>
    <w:rsid w:val="00F1447A"/>
    <w:rsid w:val="00F14ED2"/>
    <w:rsid w:val="00F15105"/>
    <w:rsid w:val="00F15AF6"/>
    <w:rsid w:val="00F162A9"/>
    <w:rsid w:val="00F16A89"/>
    <w:rsid w:val="00F16DE1"/>
    <w:rsid w:val="00F1731F"/>
    <w:rsid w:val="00F20196"/>
    <w:rsid w:val="00F201C8"/>
    <w:rsid w:val="00F20F0D"/>
    <w:rsid w:val="00F2262E"/>
    <w:rsid w:val="00F2335C"/>
    <w:rsid w:val="00F252FC"/>
    <w:rsid w:val="00F26562"/>
    <w:rsid w:val="00F26D96"/>
    <w:rsid w:val="00F26FA8"/>
    <w:rsid w:val="00F305C6"/>
    <w:rsid w:val="00F30EFF"/>
    <w:rsid w:val="00F31652"/>
    <w:rsid w:val="00F32E8D"/>
    <w:rsid w:val="00F332B5"/>
    <w:rsid w:val="00F34B92"/>
    <w:rsid w:val="00F35297"/>
    <w:rsid w:val="00F36AB9"/>
    <w:rsid w:val="00F37208"/>
    <w:rsid w:val="00F37C74"/>
    <w:rsid w:val="00F41344"/>
    <w:rsid w:val="00F4219C"/>
    <w:rsid w:val="00F42CE8"/>
    <w:rsid w:val="00F45EE0"/>
    <w:rsid w:val="00F45F82"/>
    <w:rsid w:val="00F47F7E"/>
    <w:rsid w:val="00F51B87"/>
    <w:rsid w:val="00F53A83"/>
    <w:rsid w:val="00F53D65"/>
    <w:rsid w:val="00F543C2"/>
    <w:rsid w:val="00F5498B"/>
    <w:rsid w:val="00F57026"/>
    <w:rsid w:val="00F57C23"/>
    <w:rsid w:val="00F60E8C"/>
    <w:rsid w:val="00F6108F"/>
    <w:rsid w:val="00F61D0E"/>
    <w:rsid w:val="00F61EC1"/>
    <w:rsid w:val="00F62898"/>
    <w:rsid w:val="00F628A3"/>
    <w:rsid w:val="00F63413"/>
    <w:rsid w:val="00F640B9"/>
    <w:rsid w:val="00F64DA1"/>
    <w:rsid w:val="00F650CE"/>
    <w:rsid w:val="00F655B2"/>
    <w:rsid w:val="00F66B33"/>
    <w:rsid w:val="00F71367"/>
    <w:rsid w:val="00F728ED"/>
    <w:rsid w:val="00F72F55"/>
    <w:rsid w:val="00F742C6"/>
    <w:rsid w:val="00F74635"/>
    <w:rsid w:val="00F74DD1"/>
    <w:rsid w:val="00F74EF3"/>
    <w:rsid w:val="00F77089"/>
    <w:rsid w:val="00F77F61"/>
    <w:rsid w:val="00F82F7F"/>
    <w:rsid w:val="00F83FFE"/>
    <w:rsid w:val="00F84383"/>
    <w:rsid w:val="00F849A1"/>
    <w:rsid w:val="00F85405"/>
    <w:rsid w:val="00F85A76"/>
    <w:rsid w:val="00F85BC6"/>
    <w:rsid w:val="00F8674D"/>
    <w:rsid w:val="00F86C9D"/>
    <w:rsid w:val="00F8732F"/>
    <w:rsid w:val="00F903E2"/>
    <w:rsid w:val="00F90B9F"/>
    <w:rsid w:val="00F91971"/>
    <w:rsid w:val="00F91D39"/>
    <w:rsid w:val="00F93E97"/>
    <w:rsid w:val="00F93E98"/>
    <w:rsid w:val="00F93ECA"/>
    <w:rsid w:val="00F9439A"/>
    <w:rsid w:val="00F94E49"/>
    <w:rsid w:val="00F95053"/>
    <w:rsid w:val="00F95AE4"/>
    <w:rsid w:val="00F9654C"/>
    <w:rsid w:val="00F965F4"/>
    <w:rsid w:val="00F97053"/>
    <w:rsid w:val="00F9752F"/>
    <w:rsid w:val="00F97B4B"/>
    <w:rsid w:val="00F97EED"/>
    <w:rsid w:val="00F97F95"/>
    <w:rsid w:val="00FA13EE"/>
    <w:rsid w:val="00FA194D"/>
    <w:rsid w:val="00FA2774"/>
    <w:rsid w:val="00FA35B0"/>
    <w:rsid w:val="00FA4FA3"/>
    <w:rsid w:val="00FA6175"/>
    <w:rsid w:val="00FA61E5"/>
    <w:rsid w:val="00FA6691"/>
    <w:rsid w:val="00FA7F3A"/>
    <w:rsid w:val="00FA7FD5"/>
    <w:rsid w:val="00FB0560"/>
    <w:rsid w:val="00FB1485"/>
    <w:rsid w:val="00FB1BE0"/>
    <w:rsid w:val="00FB1C7E"/>
    <w:rsid w:val="00FB231F"/>
    <w:rsid w:val="00FB2CA6"/>
    <w:rsid w:val="00FB3722"/>
    <w:rsid w:val="00FB60FA"/>
    <w:rsid w:val="00FC00EB"/>
    <w:rsid w:val="00FC0839"/>
    <w:rsid w:val="00FC0B3C"/>
    <w:rsid w:val="00FC201F"/>
    <w:rsid w:val="00FC224C"/>
    <w:rsid w:val="00FC2FD9"/>
    <w:rsid w:val="00FC3A08"/>
    <w:rsid w:val="00FC3A59"/>
    <w:rsid w:val="00FC4AAA"/>
    <w:rsid w:val="00FC521E"/>
    <w:rsid w:val="00FC56EF"/>
    <w:rsid w:val="00FC5EEE"/>
    <w:rsid w:val="00FD181E"/>
    <w:rsid w:val="00FD30C2"/>
    <w:rsid w:val="00FD4E1E"/>
    <w:rsid w:val="00FD5185"/>
    <w:rsid w:val="00FD5443"/>
    <w:rsid w:val="00FD7F0C"/>
    <w:rsid w:val="00FE00DE"/>
    <w:rsid w:val="00FE09D9"/>
    <w:rsid w:val="00FE17EF"/>
    <w:rsid w:val="00FE1B63"/>
    <w:rsid w:val="00FE310F"/>
    <w:rsid w:val="00FE31DF"/>
    <w:rsid w:val="00FE3353"/>
    <w:rsid w:val="00FE50BF"/>
    <w:rsid w:val="00FE5350"/>
    <w:rsid w:val="00FE5AAD"/>
    <w:rsid w:val="00FE696D"/>
    <w:rsid w:val="00FF0906"/>
    <w:rsid w:val="00FF0B5B"/>
    <w:rsid w:val="00FF17F8"/>
    <w:rsid w:val="00FF2056"/>
    <w:rsid w:val="00FF23FB"/>
    <w:rsid w:val="00FF2454"/>
    <w:rsid w:val="00FF3180"/>
    <w:rsid w:val="00FF3989"/>
    <w:rsid w:val="00FF6297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E55B6"/>
  <w15:chartTrackingRefBased/>
  <w15:docId w15:val="{03068A72-0D75-4B72-A3B5-BF9170DFC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C0525"/>
  </w:style>
  <w:style w:type="paragraph" w:styleId="Heading1">
    <w:name w:val="heading 1"/>
    <w:basedOn w:val="Normal"/>
    <w:next w:val="Normal"/>
    <w:link w:val="Heading1Char"/>
    <w:uiPriority w:val="9"/>
    <w:semiHidden/>
    <w:rsid w:val="00841B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841B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1249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semiHidden/>
    <w:rsid w:val="00841B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41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41B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SansSerif">
    <w:name w:val="Text Sans Serif"/>
    <w:semiHidden/>
    <w:rsid w:val="00842986"/>
    <w:rPr>
      <w:rFonts w:ascii="Open Sans" w:eastAsia="微軟正黑體" w:hAnsi="Open Sans" w:cs="Open Sans"/>
    </w:rPr>
  </w:style>
  <w:style w:type="paragraph" w:customStyle="1" w:styleId="TextSerif">
    <w:name w:val="Text Serif"/>
    <w:semiHidden/>
    <w:rsid w:val="007100F7"/>
    <w:rPr>
      <w:rFonts w:ascii="Georgia Pro" w:hAnsi="Georgia Pro"/>
      <w:sz w:val="24"/>
      <w:szCs w:val="24"/>
    </w:rPr>
  </w:style>
  <w:style w:type="paragraph" w:customStyle="1" w:styleId="HeadTitle">
    <w:name w:val="Head Title"/>
    <w:basedOn w:val="TextSansSerif"/>
    <w:next w:val="Text"/>
    <w:qFormat/>
    <w:rsid w:val="00463579"/>
    <w:pPr>
      <w:spacing w:before="480" w:after="480" w:line="240" w:lineRule="auto"/>
      <w:jc w:val="center"/>
    </w:pPr>
    <w:rPr>
      <w:rFonts w:ascii="Source Sans Pro Black" w:eastAsia="思源黑體 HK Heavy" w:hAnsi="Source Sans Pro Black"/>
      <w:bCs/>
      <w:color w:val="ED7D31" w:themeColor="accent2"/>
      <w:sz w:val="48"/>
      <w:szCs w:val="48"/>
    </w:rPr>
  </w:style>
  <w:style w:type="paragraph" w:customStyle="1" w:styleId="Text">
    <w:name w:val="Text"/>
    <w:basedOn w:val="TextSerif"/>
    <w:qFormat/>
    <w:rsid w:val="00640857"/>
    <w:pPr>
      <w:snapToGrid w:val="0"/>
      <w:spacing w:before="180" w:after="180" w:line="240" w:lineRule="auto"/>
    </w:pPr>
    <w:rPr>
      <w:rFonts w:eastAsia="思源宋體 HK"/>
    </w:rPr>
  </w:style>
  <w:style w:type="paragraph" w:customStyle="1" w:styleId="HeadA">
    <w:name w:val="Head A"/>
    <w:basedOn w:val="TextSansSerif"/>
    <w:next w:val="Text"/>
    <w:qFormat/>
    <w:rsid w:val="00F71367"/>
    <w:pPr>
      <w:snapToGrid w:val="0"/>
      <w:spacing w:before="600" w:after="400" w:line="240" w:lineRule="auto"/>
      <w:outlineLvl w:val="0"/>
    </w:pPr>
    <w:rPr>
      <w:rFonts w:ascii="Gill Sans Nova" w:hAnsi="Gill Sans Nova"/>
      <w:b/>
      <w:sz w:val="40"/>
      <w:szCs w:val="24"/>
    </w:rPr>
  </w:style>
  <w:style w:type="paragraph" w:customStyle="1" w:styleId="HeadB">
    <w:name w:val="Head B"/>
    <w:basedOn w:val="Normal"/>
    <w:next w:val="Text"/>
    <w:rsid w:val="004D580A"/>
    <w:pPr>
      <w:spacing w:before="480" w:after="320" w:line="240" w:lineRule="auto"/>
      <w:outlineLvl w:val="1"/>
    </w:pPr>
    <w:rPr>
      <w:rFonts w:ascii="Gill Sans Nova" w:eastAsia="思源黑體 HK" w:hAnsi="Gill Sans Nova" w:cs="Open Sans"/>
      <w:bCs/>
      <w:color w:val="595959" w:themeColor="text1" w:themeTint="A6"/>
      <w:sz w:val="32"/>
      <w:szCs w:val="32"/>
    </w:rPr>
  </w:style>
  <w:style w:type="paragraph" w:customStyle="1" w:styleId="TextCaption">
    <w:name w:val="Text Caption"/>
    <w:basedOn w:val="TextSansSerif"/>
    <w:next w:val="Text"/>
    <w:rsid w:val="00B90FE5"/>
    <w:pPr>
      <w:snapToGrid w:val="0"/>
      <w:spacing w:after="320" w:line="240" w:lineRule="auto"/>
      <w:contextualSpacing/>
    </w:pPr>
    <w:rPr>
      <w:rFonts w:ascii="Gill Sans Nova" w:eastAsia="思源黑體 HK Normal" w:hAnsi="Gill Sans Nova"/>
    </w:rPr>
  </w:style>
  <w:style w:type="character" w:styleId="LineNumber">
    <w:name w:val="line number"/>
    <w:basedOn w:val="DefaultParagraphFont"/>
    <w:uiPriority w:val="99"/>
    <w:semiHidden/>
    <w:unhideWhenUsed/>
    <w:rsid w:val="007100F7"/>
  </w:style>
  <w:style w:type="paragraph" w:customStyle="1" w:styleId="HeadC">
    <w:name w:val="Head C"/>
    <w:basedOn w:val="TextSansSerif"/>
    <w:next w:val="Text"/>
    <w:rsid w:val="004230EC"/>
    <w:pPr>
      <w:snapToGrid w:val="0"/>
      <w:spacing w:before="280" w:after="280" w:line="240" w:lineRule="auto"/>
      <w:outlineLvl w:val="2"/>
    </w:pPr>
    <w:rPr>
      <w:rFonts w:ascii="Gill Sans Nova" w:eastAsia="思源黑體 HK Medium" w:hAnsi="Gill Sans Nova"/>
      <w:color w:val="262626" w:themeColor="text1" w:themeTint="D9"/>
      <w:sz w:val="28"/>
      <w:szCs w:val="28"/>
      <w:lang w:eastAsia="zh-HK"/>
    </w:rPr>
  </w:style>
  <w:style w:type="paragraph" w:customStyle="1" w:styleId="TextNote">
    <w:name w:val="Text Note"/>
    <w:basedOn w:val="TextSansSerif"/>
    <w:rsid w:val="00C75177"/>
    <w:pPr>
      <w:snapToGrid w:val="0"/>
      <w:spacing w:after="0" w:line="288" w:lineRule="auto"/>
    </w:pPr>
    <w:rPr>
      <w:sz w:val="18"/>
    </w:rPr>
  </w:style>
  <w:style w:type="paragraph" w:styleId="Header">
    <w:name w:val="header"/>
    <w:basedOn w:val="TextSansSerif"/>
    <w:link w:val="HeaderChar"/>
    <w:uiPriority w:val="99"/>
    <w:unhideWhenUsed/>
    <w:rsid w:val="005768E9"/>
    <w:pPr>
      <w:tabs>
        <w:tab w:val="center" w:pos="4820"/>
        <w:tab w:val="right" w:pos="9639"/>
      </w:tabs>
      <w:spacing w:after="0" w:line="240" w:lineRule="auto"/>
    </w:pPr>
    <w:rPr>
      <w:rFonts w:asciiTheme="majorHAnsi" w:eastAsia="思源黑體 HK Light" w:hAnsiTheme="majorHAnsi" w:cstheme="majorHAnsi"/>
      <w:color w:val="44546A" w:themeColor="text2"/>
      <w:sz w:val="20"/>
      <w:lang w:val="en-HK"/>
    </w:rPr>
  </w:style>
  <w:style w:type="character" w:customStyle="1" w:styleId="HeaderChar">
    <w:name w:val="Header Char"/>
    <w:basedOn w:val="DefaultParagraphFont"/>
    <w:link w:val="Header"/>
    <w:uiPriority w:val="99"/>
    <w:rsid w:val="005768E9"/>
    <w:rPr>
      <w:rFonts w:asciiTheme="majorHAnsi" w:eastAsia="思源黑體 HK Light" w:hAnsiTheme="majorHAnsi" w:cstheme="majorHAnsi"/>
      <w:color w:val="44546A" w:themeColor="text2"/>
      <w:sz w:val="20"/>
      <w:lang w:val="en-HK"/>
    </w:rPr>
  </w:style>
  <w:style w:type="paragraph" w:styleId="Footer">
    <w:name w:val="footer"/>
    <w:basedOn w:val="TextSansSerif"/>
    <w:link w:val="FooterChar"/>
    <w:uiPriority w:val="99"/>
    <w:unhideWhenUsed/>
    <w:rsid w:val="00733702"/>
    <w:pPr>
      <w:tabs>
        <w:tab w:val="center" w:pos="4820"/>
        <w:tab w:val="right" w:pos="9639"/>
      </w:tabs>
      <w:snapToGrid w:val="0"/>
      <w:spacing w:after="0" w:line="240" w:lineRule="auto"/>
    </w:pPr>
    <w:rPr>
      <w:rFonts w:asciiTheme="majorHAnsi" w:eastAsia="思源黑體 HK" w:hAnsiTheme="majorHAnsi" w:cstheme="majorHAnsi"/>
      <w:color w:val="44546A" w:themeColor="text2"/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33702"/>
    <w:rPr>
      <w:rFonts w:asciiTheme="majorHAnsi" w:eastAsia="思源黑體 HK" w:hAnsiTheme="majorHAnsi" w:cstheme="majorHAnsi"/>
      <w:color w:val="44546A" w:themeColor="text2"/>
      <w:sz w:val="18"/>
      <w:szCs w:val="20"/>
    </w:rPr>
  </w:style>
  <w:style w:type="paragraph" w:customStyle="1" w:styleId="TextList">
    <w:name w:val="Text List"/>
    <w:basedOn w:val="Text"/>
    <w:rsid w:val="0070183B"/>
    <w:pPr>
      <w:numPr>
        <w:numId w:val="1"/>
      </w:numPr>
      <w:contextualSpacing/>
    </w:pPr>
  </w:style>
  <w:style w:type="table" w:styleId="TableGrid">
    <w:name w:val="Table Grid"/>
    <w:basedOn w:val="TableNormal"/>
    <w:uiPriority w:val="39"/>
    <w:rsid w:val="00E01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3">
    <w:name w:val="List Table 3 Accent 3"/>
    <w:basedOn w:val="TableNormal"/>
    <w:uiPriority w:val="48"/>
    <w:rsid w:val="00E0178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HeadTable">
    <w:name w:val="Head Table"/>
    <w:basedOn w:val="TextSansSerif"/>
    <w:rsid w:val="00D2252D"/>
    <w:pPr>
      <w:snapToGrid w:val="0"/>
      <w:spacing w:after="0" w:line="264" w:lineRule="auto"/>
    </w:pPr>
    <w:rPr>
      <w:rFonts w:ascii="Gill Sans Nova" w:eastAsia="思源黑體 HK Medium" w:hAnsi="Gill Sans Nova"/>
      <w:bCs/>
      <w:color w:val="FFFFFF" w:themeColor="background1"/>
    </w:rPr>
  </w:style>
  <w:style w:type="paragraph" w:customStyle="1" w:styleId="TextTable">
    <w:name w:val="Text Table"/>
    <w:basedOn w:val="TextSansSerif"/>
    <w:qFormat/>
    <w:rsid w:val="00D6483C"/>
    <w:pPr>
      <w:snapToGrid w:val="0"/>
      <w:spacing w:before="60" w:after="60" w:line="240" w:lineRule="auto"/>
    </w:pPr>
    <w:rPr>
      <w:rFonts w:ascii="Gill Sans Nova" w:eastAsia="思源黑體 HK" w:hAnsi="Gill Sans Nova"/>
      <w:bCs/>
    </w:rPr>
  </w:style>
  <w:style w:type="table" w:styleId="ListTable3-Accent2">
    <w:name w:val="List Table 3 Accent 2"/>
    <w:basedOn w:val="TableNormal"/>
    <w:uiPriority w:val="48"/>
    <w:rsid w:val="002407F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6E18EB"/>
    <w:pPr>
      <w:widowControl w:val="0"/>
      <w:spacing w:after="0" w:line="240" w:lineRule="auto"/>
      <w:ind w:leftChars="200" w:left="480"/>
    </w:pPr>
    <w:rPr>
      <w:kern w:val="2"/>
      <w:sz w:val="24"/>
    </w:rPr>
  </w:style>
  <w:style w:type="character" w:styleId="Hyperlink">
    <w:name w:val="Hyperlink"/>
    <w:basedOn w:val="DefaultParagraphFont"/>
    <w:uiPriority w:val="99"/>
    <w:unhideWhenUsed/>
    <w:rsid w:val="006E18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B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DC7"/>
    <w:rPr>
      <w:color w:val="954F72" w:themeColor="followedHyperlink"/>
      <w:u w:val="single"/>
    </w:rPr>
  </w:style>
  <w:style w:type="paragraph" w:customStyle="1" w:styleId="Textlabel">
    <w:name w:val="Text label"/>
    <w:basedOn w:val="Normal"/>
    <w:rsid w:val="00272262"/>
    <w:pPr>
      <w:spacing w:line="256" w:lineRule="auto"/>
      <w:jc w:val="right"/>
    </w:pPr>
    <w:rPr>
      <w:rFonts w:ascii="Calibri" w:eastAsia="思源黑體 HK Light" w:hAnsi="Calibri" w:cs="Cordia New"/>
      <w:sz w:val="15"/>
      <w:szCs w:val="15"/>
    </w:rPr>
  </w:style>
  <w:style w:type="paragraph" w:customStyle="1" w:styleId="TextTableSection">
    <w:name w:val="Text Table Section"/>
    <w:basedOn w:val="TextTable"/>
    <w:qFormat/>
    <w:rsid w:val="00CE490F"/>
    <w:pPr>
      <w:widowControl w:val="0"/>
      <w:spacing w:before="100"/>
      <w:ind w:left="425" w:hanging="425"/>
    </w:pPr>
    <w:rPr>
      <w:rFonts w:ascii="Franklin Gothic Book" w:eastAsiaTheme="minorEastAsia" w:hAnsi="Franklin Gothic Book" w:cstheme="minorBidi"/>
      <w:b/>
      <w:kern w:val="2"/>
      <w:sz w:val="20"/>
      <w:szCs w:val="24"/>
    </w:rPr>
  </w:style>
  <w:style w:type="paragraph" w:customStyle="1" w:styleId="TextUncompressed">
    <w:name w:val="Text Uncompressed"/>
    <w:basedOn w:val="Text"/>
    <w:rsid w:val="00E06F93"/>
    <w:pPr>
      <w:spacing w:line="240" w:lineRule="atLeast"/>
    </w:pPr>
  </w:style>
  <w:style w:type="paragraph" w:customStyle="1" w:styleId="TextQRcode">
    <w:name w:val="Text QR code"/>
    <w:rsid w:val="00B25A08"/>
    <w:pPr>
      <w:spacing w:before="60" w:after="60" w:line="240" w:lineRule="auto"/>
    </w:pPr>
    <w:rPr>
      <w:rFonts w:ascii="Gill Sans Nova" w:eastAsia="思源黑體 HK" w:hAnsi="Gill Sans Nova"/>
      <w:sz w:val="20"/>
      <w:szCs w:val="20"/>
    </w:rPr>
  </w:style>
  <w:style w:type="character" w:customStyle="1" w:styleId="ChrPageNumber">
    <w:name w:val="Chr Page Number"/>
    <w:basedOn w:val="DefaultParagraphFont"/>
    <w:uiPriority w:val="1"/>
    <w:qFormat/>
    <w:rsid w:val="00CE490F"/>
    <w:rPr>
      <w:sz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249D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TextTableTAL1">
    <w:name w:val="Text Table TA L1"/>
    <w:basedOn w:val="TextTable"/>
    <w:rsid w:val="008A5945"/>
    <w:pPr>
      <w:widowControl w:val="0"/>
      <w:pBdr>
        <w:top w:val="dotted" w:sz="4" w:space="1" w:color="auto"/>
        <w:bottom w:val="dotted" w:sz="4" w:space="1" w:color="auto"/>
      </w:pBdr>
      <w:spacing w:before="100"/>
      <w:jc w:val="center"/>
    </w:pPr>
    <w:rPr>
      <w:rFonts w:ascii="Franklin Gothic Book" w:eastAsiaTheme="minorEastAsia" w:hAnsi="Franklin Gothic Book" w:cstheme="minorBidi"/>
      <w:b/>
      <w:i/>
      <w:kern w:val="2"/>
      <w:sz w:val="20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316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22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2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2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0D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32614"/>
    <w:rPr>
      <w:color w:val="2B579A"/>
      <w:shd w:val="clear" w:color="auto" w:fill="E1DFDD"/>
    </w:rPr>
  </w:style>
  <w:style w:type="paragraph" w:customStyle="1" w:styleId="ListTable">
    <w:name w:val="List Table"/>
    <w:rsid w:val="00D6483C"/>
    <w:pPr>
      <w:numPr>
        <w:numId w:val="2"/>
      </w:numPr>
      <w:spacing w:before="120" w:after="120" w:line="240" w:lineRule="auto"/>
    </w:pPr>
    <w:rPr>
      <w:rFonts w:ascii="Gill Sans Nova" w:eastAsia="思源黑體 HK" w:hAnsi="Gill Sans Nova" w:cs="Open Sans"/>
    </w:rPr>
  </w:style>
  <w:style w:type="paragraph" w:customStyle="1" w:styleId="TextTE">
    <w:name w:val="Text TE"/>
    <w:basedOn w:val="Normal"/>
    <w:rsid w:val="00435F68"/>
    <w:pPr>
      <w:spacing w:after="0" w:line="240" w:lineRule="auto"/>
    </w:pPr>
    <w:rPr>
      <w:rFonts w:ascii="Georgia Pro" w:eastAsia="思源宋體 HK" w:hAnsi="Georgia Pro"/>
      <w:color w:val="FF0000"/>
      <w:sz w:val="24"/>
      <w:szCs w:val="24"/>
    </w:rPr>
  </w:style>
  <w:style w:type="character" w:customStyle="1" w:styleId="CHRbold">
    <w:name w:val="CHR bold"/>
    <w:basedOn w:val="DefaultParagraphFont"/>
    <w:uiPriority w:val="1"/>
    <w:rsid w:val="007A2CA1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2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2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1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4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2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8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4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7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mp.com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youtu.be/PgIKsuZ3RZU" TargetMode="External"/><Relationship Id="rId39" Type="http://schemas.openxmlformats.org/officeDocument/2006/relationships/header" Target="header1.xml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hyperlink" Target="https://youtu.be/PgIKsuZ3RZ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.ted.com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hyperlink" Target="https://youtu.be/xsTgcssGX0Y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3.jpeg"/><Relationship Id="rId36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ric.org.cn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youtu.be/xsTgcssGX0Y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ationalgeographic.com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MOK9KA\OneDrive%20-%20Pearson%20PLC\Desktop\Chapter%209%20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9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5E98F26-A3A1-4317-95A6-6213E1939FDC}">
  <we:reference id="wa200002492" version="1.0.0.0" store="en-US" storeType="OMEX"/>
  <we:alternateReferences>
    <we:reference id="wa200002492" version="1.0.0.0" store="WA200002492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1b4d2e-1ff6-4dae-8023-845065c95d2b" xsi:nil="true"/>
    <lcf76f155ced4ddcb4097134ff3c332f xmlns="b6bfb00f-0d56-4d67-840f-59fa056bedad">
      <Terms xmlns="http://schemas.microsoft.com/office/infopath/2007/PartnerControls"/>
    </lcf76f155ced4ddcb4097134ff3c332f>
    <Desc xmlns="b6bfb00f-0d56-4d67-840f-59fa056bedad" xsi:nil="true"/>
    <Chapter xmlns="b6bfb00f-0d56-4d67-840f-59fa056bedad" xsi:nil="true"/>
    <SharedWithUsers xmlns="9e1b4d2e-1ff6-4dae-8023-845065c95d2b">
      <UserInfo>
        <DisplayName/>
        <AccountId xsi:nil="true"/>
        <AccountType/>
      </UserInfo>
    </SharedWithUsers>
    <MigrationWizIdVersion xmlns="b6bfb00f-0d56-4d67-840f-59fa056bedad" xsi:nil="true"/>
    <MigrationWizIdSecurityGroups xmlns="b6bfb00f-0d56-4d67-840f-59fa056bedad" xsi:nil="true"/>
    <MigrationWizId xmlns="b6bfb00f-0d56-4d67-840f-59fa056bedad" xsi:nil="true"/>
    <lcf76f155ced4ddcb4097134ff3c332f0 xmlns="b6bfb00f-0d56-4d67-840f-59fa056bedad" xsi:nil="true"/>
    <MigrationWizIdPermissions xmlns="b6bfb00f-0d56-4d67-840f-59fa056bedad" xsi:nil="true"/>
    <MigrationWizIdDocumentLibraryPermissions xmlns="b6bfb00f-0d56-4d67-840f-59fa056bedad" xsi:nil="true"/>
    <MigrationWizIdPermissionLevels xmlns="b6bfb00f-0d56-4d67-840f-59fa056bed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7A06E243AE15428C9181E431735EE1" ma:contentTypeVersion="20" ma:contentTypeDescription="Create a new document." ma:contentTypeScope="" ma:versionID="eb0ebae5aa8ad4e660f15d5e0dcc1b3c">
  <xsd:schema xmlns:xsd="http://www.w3.org/2001/XMLSchema" xmlns:xs="http://www.w3.org/2001/XMLSchema" xmlns:p="http://schemas.microsoft.com/office/2006/metadata/properties" xmlns:ns2="b6bfb00f-0d56-4d67-840f-59fa056bedad" xmlns:ns3="9e1b4d2e-1ff6-4dae-8023-845065c95d2b" targetNamespace="http://schemas.microsoft.com/office/2006/metadata/properties" ma:root="true" ma:fieldsID="a8331f0d05a3788bbad180a41c99b116" ns2:_="" ns3:_="">
    <xsd:import namespace="b6bfb00f-0d56-4d67-840f-59fa056bedad"/>
    <xsd:import namespace="9e1b4d2e-1ff6-4dae-8023-845065c95d2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esc" minOccurs="0"/>
                <xsd:element ref="ns2:Chapter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fb00f-0d56-4d67-840f-59fa056bedad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esc" ma:index="14" nillable="true" ma:displayName="Desc" ma:description="Description of the file" ma:format="Dropdown" ma:internalName="Desc">
      <xsd:simpleType>
        <xsd:restriction base="dms:Text">
          <xsd:maxLength value="255"/>
        </xsd:restriction>
      </xsd:simpleType>
    </xsd:element>
    <xsd:element name="Chapter" ma:index="15" nillable="true" ma:displayName="Chapter" ma:format="Dropdown" ma:internalName="Chapter" ma:readOnly="false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</xsd:restriction>
      </xsd:simpleType>
    </xsd:element>
    <xsd:element name="lcf76f155ced4ddcb4097134ff3c332f0" ma:index="16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7f4383-ccf9-4935-95bf-a0dba1e34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b4d2e-1ff6-4dae-8023-845065c95d2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774b86f-c92e-4840-b01b-e7638f20cc80}" ma:internalName="TaxCatchAll" ma:showField="CatchAllData" ma:web="9e1b4d2e-1ff6-4dae-8023-845065c95d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30951E-5F52-4AA7-9E93-80EA7AF9A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7D7DCE-601D-4163-AE6B-44C5DE6F880E}">
  <ds:schemaRefs>
    <ds:schemaRef ds:uri="http://schemas.microsoft.com/office/2006/metadata/properties"/>
    <ds:schemaRef ds:uri="http://schemas.microsoft.com/office/infopath/2007/PartnerControls"/>
    <ds:schemaRef ds:uri="9e1b4d2e-1ff6-4dae-8023-845065c95d2b"/>
    <ds:schemaRef ds:uri="b6bfb00f-0d56-4d67-840f-59fa056bedad"/>
  </ds:schemaRefs>
</ds:datastoreItem>
</file>

<file path=customXml/itemProps3.xml><?xml version="1.0" encoding="utf-8"?>
<ds:datastoreItem xmlns:ds="http://schemas.openxmlformats.org/officeDocument/2006/customXml" ds:itemID="{BCE27EF0-1E23-46F4-BEFF-6207CE52D7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9A371-9224-4EF5-A9F9-B5FB55D8B7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fb00f-0d56-4d67-840f-59fa056bedad"/>
    <ds:schemaRef ds:uri="9e1b4d2e-1ff6-4dae-8023-845065c95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 9 NS.dotx</Template>
  <TotalTime>104</TotalTime>
  <Pages>6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Links>
    <vt:vector size="24" baseType="variant">
      <vt:variant>
        <vt:i4>7995505</vt:i4>
      </vt:variant>
      <vt:variant>
        <vt:i4>9</vt:i4>
      </vt:variant>
      <vt:variant>
        <vt:i4>0</vt:i4>
      </vt:variant>
      <vt:variant>
        <vt:i4>5</vt:i4>
      </vt:variant>
      <vt:variant>
        <vt:lpwstr>https://en.pric.org.cn/</vt:lpwstr>
      </vt:variant>
      <vt:variant>
        <vt:lpwstr/>
      </vt:variant>
      <vt:variant>
        <vt:i4>5570591</vt:i4>
      </vt:variant>
      <vt:variant>
        <vt:i4>6</vt:i4>
      </vt:variant>
      <vt:variant>
        <vt:i4>0</vt:i4>
      </vt:variant>
      <vt:variant>
        <vt:i4>5</vt:i4>
      </vt:variant>
      <vt:variant>
        <vt:lpwstr>https://www.scmp.com/</vt:lpwstr>
      </vt:variant>
      <vt:variant>
        <vt:lpwstr/>
      </vt:variant>
      <vt:variant>
        <vt:i4>327687</vt:i4>
      </vt:variant>
      <vt:variant>
        <vt:i4>3</vt:i4>
      </vt:variant>
      <vt:variant>
        <vt:i4>0</vt:i4>
      </vt:variant>
      <vt:variant>
        <vt:i4>5</vt:i4>
      </vt:variant>
      <vt:variant>
        <vt:lpwstr>https://spaceplace.nasa.gov/</vt:lpwstr>
      </vt:variant>
      <vt:variant>
        <vt:lpwstr/>
      </vt:variant>
      <vt:variant>
        <vt:i4>7798790</vt:i4>
      </vt:variant>
      <vt:variant>
        <vt:i4>0</vt:i4>
      </vt:variant>
      <vt:variant>
        <vt:i4>0</vt:i4>
      </vt:variant>
      <vt:variant>
        <vt:i4>5</vt:i4>
      </vt:variant>
      <vt:variant>
        <vt:lpwstr>https://www.edb.gov.hk/attachment/tc/curriculum-development/kla/pshe/national-security-education/nse_subject_framework_science.pdf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Mok, Judy</dc:creator>
  <cp:keywords/>
  <dc:description/>
  <cp:lastModifiedBy>Tony Leung</cp:lastModifiedBy>
  <cp:revision>230</cp:revision>
  <cp:lastPrinted>2021-12-23T23:34:00Z</cp:lastPrinted>
  <dcterms:created xsi:type="dcterms:W3CDTF">2024-03-20T08:14:00Z</dcterms:created>
  <dcterms:modified xsi:type="dcterms:W3CDTF">2024-03-27T02:52:00Z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0x0101007F7A06E243AE15428C9181E431735EE1</vt:lpwstr>
  </property>
  <property fmtid="{D5CDD505-2E9C-101B-9397-08002B2CF9AE}" pid="3" name="Order">
    <vt:r8>5130500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